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AC55" w14:textId="6B414EF9" w:rsidR="00395B24" w:rsidRDefault="00EF5BFD" w:rsidP="00A22932">
      <w:pPr>
        <w:pStyle w:val="CourtTitle"/>
      </w:pPr>
      <w:r>
        <w:rPr>
          <w:caps w:val="0"/>
        </w:rPr>
        <w:t>FEDERAL COURT OF AUSTRALIA</w:t>
      </w:r>
    </w:p>
    <w:p w14:paraId="356F3F3A" w14:textId="77777777" w:rsidR="00395B24" w:rsidRDefault="00395B24">
      <w:pPr>
        <w:pStyle w:val="NormalHeadings"/>
        <w:jc w:val="center"/>
        <w:rPr>
          <w:sz w:val="32"/>
        </w:rPr>
      </w:pPr>
    </w:p>
    <w:bookmarkStart w:id="0" w:name="MNC"/>
    <w:p w14:paraId="07D961C6" w14:textId="5735619D" w:rsidR="00374CC4" w:rsidRDefault="00853E5A" w:rsidP="001A2B40">
      <w:pPr>
        <w:pStyle w:val="MNC"/>
      </w:pPr>
      <w:sdt>
        <w:sdtPr>
          <w:alias w:val="MNC"/>
          <w:tag w:val="MNC"/>
          <w:id w:val="343289786"/>
          <w:lock w:val="sdtLocked"/>
          <w:placeholder>
            <w:docPart w:val="CA7575DEB1C8495DB69A1E40A42EDEC3"/>
          </w:placeholder>
          <w:dataBinding w:prefixMappings="xmlns:ns0='http://schemas.globalmacros.com/FCA'" w:xpath="/ns0:root[1]/ns0:Name[1]" w:storeItemID="{687E7CCB-4AA5-44E7-B148-17BA2B6F57C0}"/>
          <w:text w:multiLine="1"/>
        </w:sdtPr>
        <w:sdtEndPr/>
        <w:sdtContent>
          <w:r w:rsidR="00AA4CF4">
            <w:t xml:space="preserve">Australian Competition and Consumer Commission v Google LLC </w:t>
          </w:r>
          <w:r w:rsidR="005D5B68">
            <w:t xml:space="preserve">(No 2) </w:t>
          </w:r>
          <w:r w:rsidR="00AA4CF4">
            <w:t xml:space="preserve">[2021] FCA </w:t>
          </w:r>
          <w:r w:rsidR="004E7085">
            <w:t>367</w:t>
          </w:r>
          <w:r w:rsidR="00AA4CF4">
            <w:t xml:space="preserve"> </w:t>
          </w:r>
        </w:sdtContent>
      </w:sdt>
      <w:bookmarkEnd w:id="0"/>
      <w:r w:rsidR="005C185C">
        <w:t xml:space="preserve"> </w:t>
      </w:r>
    </w:p>
    <w:tbl>
      <w:tblPr>
        <w:tblW w:w="9072" w:type="dxa"/>
        <w:tblLayout w:type="fixed"/>
        <w:tblLook w:val="01E0" w:firstRow="1" w:lastRow="1" w:firstColumn="1" w:lastColumn="1" w:noHBand="0" w:noVBand="0"/>
        <w:tblCaption w:val="Cover Table"/>
        <w:tblDescription w:val="Cover Table"/>
      </w:tblPr>
      <w:tblGrid>
        <w:gridCol w:w="3083"/>
        <w:gridCol w:w="5989"/>
      </w:tblGrid>
      <w:tr w:rsidR="00395B24" w14:paraId="08DD7D7D" w14:textId="77777777" w:rsidTr="00DF0705">
        <w:tc>
          <w:tcPr>
            <w:tcW w:w="3083" w:type="dxa"/>
            <w:shd w:val="clear" w:color="auto" w:fill="auto"/>
          </w:tcPr>
          <w:p w14:paraId="66A87B99" w14:textId="094A8C5B" w:rsidR="00395B24" w:rsidRDefault="002C7385" w:rsidP="00663878">
            <w:pPr>
              <w:pStyle w:val="Normal1linespace"/>
              <w:widowControl w:val="0"/>
              <w:jc w:val="left"/>
            </w:pPr>
            <w:r>
              <w:t>File number:</w:t>
            </w:r>
          </w:p>
        </w:tc>
        <w:tc>
          <w:tcPr>
            <w:tcW w:w="5989" w:type="dxa"/>
            <w:shd w:val="clear" w:color="auto" w:fill="auto"/>
          </w:tcPr>
          <w:p w14:paraId="689A773E" w14:textId="101F5BD7" w:rsidR="00395B24" w:rsidRPr="00AA4CF4" w:rsidRDefault="00853E5A" w:rsidP="00AA4CF4">
            <w:pPr>
              <w:pStyle w:val="Normal1linespace"/>
              <w:jc w:val="left"/>
            </w:pPr>
            <w:r>
              <w:fldChar w:fldCharType="begin" w:fldLock="1"/>
            </w:r>
            <w:r>
              <w:instrText xml:space="preserve"> REF  FileNo  \* MERGEFORMAT </w:instrText>
            </w:r>
            <w:r>
              <w:fldChar w:fldCharType="separate"/>
            </w:r>
            <w:r w:rsidR="00AA4CF4" w:rsidRPr="00AA4CF4">
              <w:t>NSD 1760 of 2019</w:t>
            </w:r>
            <w:r>
              <w:fldChar w:fldCharType="end"/>
            </w:r>
          </w:p>
        </w:tc>
      </w:tr>
      <w:tr w:rsidR="00395B24" w14:paraId="187DB1EE" w14:textId="77777777" w:rsidTr="00DF0705">
        <w:tc>
          <w:tcPr>
            <w:tcW w:w="3083" w:type="dxa"/>
            <w:shd w:val="clear" w:color="auto" w:fill="auto"/>
          </w:tcPr>
          <w:p w14:paraId="3423D078" w14:textId="77777777" w:rsidR="00395B24" w:rsidRDefault="00395B24" w:rsidP="00663878">
            <w:pPr>
              <w:pStyle w:val="Normal1linespace"/>
              <w:widowControl w:val="0"/>
              <w:jc w:val="left"/>
            </w:pPr>
          </w:p>
        </w:tc>
        <w:tc>
          <w:tcPr>
            <w:tcW w:w="5989" w:type="dxa"/>
            <w:shd w:val="clear" w:color="auto" w:fill="auto"/>
          </w:tcPr>
          <w:p w14:paraId="5D015DF0" w14:textId="77777777" w:rsidR="00395B24" w:rsidRDefault="00395B24" w:rsidP="00663878">
            <w:pPr>
              <w:pStyle w:val="Normal1linespace"/>
              <w:widowControl w:val="0"/>
              <w:jc w:val="left"/>
            </w:pPr>
          </w:p>
        </w:tc>
      </w:tr>
      <w:tr w:rsidR="00395B24" w14:paraId="54D3A66B" w14:textId="77777777" w:rsidTr="00DF0705">
        <w:tc>
          <w:tcPr>
            <w:tcW w:w="3083" w:type="dxa"/>
            <w:shd w:val="clear" w:color="auto" w:fill="auto"/>
          </w:tcPr>
          <w:p w14:paraId="291FC6F6"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43209A7E" w14:textId="13A6D579" w:rsidR="00395B24" w:rsidRDefault="002C7385" w:rsidP="00663878">
            <w:pPr>
              <w:pStyle w:val="Normal1linespace"/>
              <w:widowControl w:val="0"/>
              <w:jc w:val="left"/>
              <w:rPr>
                <w:b/>
              </w:rPr>
            </w:pPr>
            <w:r w:rsidRPr="00AA4CF4">
              <w:rPr>
                <w:b/>
              </w:rPr>
              <w:fldChar w:fldCharType="begin" w:fldLock="1"/>
            </w:r>
            <w:r w:rsidRPr="00AA4CF4">
              <w:rPr>
                <w:b/>
              </w:rPr>
              <w:instrText xml:space="preserve"> REF  Judge  \* MERGEFORMAT </w:instrText>
            </w:r>
            <w:r w:rsidRPr="00AA4CF4">
              <w:rPr>
                <w:b/>
              </w:rPr>
              <w:fldChar w:fldCharType="separate"/>
            </w:r>
            <w:r w:rsidR="00AA4CF4" w:rsidRPr="00AA4CF4">
              <w:rPr>
                <w:b/>
                <w:caps/>
                <w:szCs w:val="24"/>
              </w:rPr>
              <w:t>THAWLEY J</w:t>
            </w:r>
            <w:r w:rsidRPr="00AA4CF4">
              <w:rPr>
                <w:b/>
              </w:rPr>
              <w:fldChar w:fldCharType="end"/>
            </w:r>
          </w:p>
        </w:tc>
      </w:tr>
      <w:tr w:rsidR="00395B24" w14:paraId="15BB3434" w14:textId="77777777" w:rsidTr="00DF0705">
        <w:tc>
          <w:tcPr>
            <w:tcW w:w="3083" w:type="dxa"/>
            <w:shd w:val="clear" w:color="auto" w:fill="auto"/>
          </w:tcPr>
          <w:p w14:paraId="56A43E1F" w14:textId="77777777" w:rsidR="00395B24" w:rsidRDefault="00395B24" w:rsidP="00663878">
            <w:pPr>
              <w:pStyle w:val="Normal1linespace"/>
              <w:widowControl w:val="0"/>
              <w:jc w:val="left"/>
            </w:pPr>
          </w:p>
        </w:tc>
        <w:tc>
          <w:tcPr>
            <w:tcW w:w="5989" w:type="dxa"/>
            <w:shd w:val="clear" w:color="auto" w:fill="auto"/>
          </w:tcPr>
          <w:p w14:paraId="75F010A3" w14:textId="77777777" w:rsidR="00395B24" w:rsidRDefault="00395B24" w:rsidP="00663878">
            <w:pPr>
              <w:pStyle w:val="Normal1linespace"/>
              <w:widowControl w:val="0"/>
              <w:jc w:val="left"/>
            </w:pPr>
          </w:p>
        </w:tc>
      </w:tr>
      <w:tr w:rsidR="00395B24" w14:paraId="18577DC1" w14:textId="77777777" w:rsidTr="00DF0705">
        <w:tc>
          <w:tcPr>
            <w:tcW w:w="3083" w:type="dxa"/>
            <w:shd w:val="clear" w:color="auto" w:fill="auto"/>
          </w:tcPr>
          <w:p w14:paraId="49CE7373" w14:textId="77777777" w:rsidR="00395B24" w:rsidRDefault="002C7385" w:rsidP="00663878">
            <w:pPr>
              <w:pStyle w:val="Normal1linespace"/>
              <w:widowControl w:val="0"/>
              <w:jc w:val="left"/>
            </w:pPr>
            <w:r>
              <w:t>Date of judgment:</w:t>
            </w:r>
          </w:p>
        </w:tc>
        <w:tc>
          <w:tcPr>
            <w:tcW w:w="5989" w:type="dxa"/>
            <w:shd w:val="clear" w:color="auto" w:fill="auto"/>
          </w:tcPr>
          <w:p w14:paraId="102FE456" w14:textId="25779EC4" w:rsidR="00395B24" w:rsidRDefault="00AA4CF4" w:rsidP="00663878">
            <w:pPr>
              <w:pStyle w:val="Normal1linespace"/>
              <w:widowControl w:val="0"/>
              <w:jc w:val="left"/>
            </w:pPr>
            <w:bookmarkStart w:id="1" w:name="JudgmentDate"/>
            <w:r>
              <w:t>16 April 2021</w:t>
            </w:r>
            <w:bookmarkEnd w:id="1"/>
          </w:p>
        </w:tc>
      </w:tr>
      <w:tr w:rsidR="00395B24" w14:paraId="76A1A4C5" w14:textId="77777777" w:rsidTr="00DF0705">
        <w:tc>
          <w:tcPr>
            <w:tcW w:w="3083" w:type="dxa"/>
            <w:shd w:val="clear" w:color="auto" w:fill="auto"/>
          </w:tcPr>
          <w:p w14:paraId="6F8005AA" w14:textId="77777777" w:rsidR="00395B24" w:rsidRDefault="00395B24" w:rsidP="00663878">
            <w:pPr>
              <w:pStyle w:val="Normal1linespace"/>
              <w:widowControl w:val="0"/>
              <w:jc w:val="left"/>
            </w:pPr>
          </w:p>
        </w:tc>
        <w:tc>
          <w:tcPr>
            <w:tcW w:w="5989" w:type="dxa"/>
            <w:shd w:val="clear" w:color="auto" w:fill="auto"/>
          </w:tcPr>
          <w:p w14:paraId="1D663F93" w14:textId="77777777" w:rsidR="00395B24" w:rsidRDefault="00395B24" w:rsidP="00663878">
            <w:pPr>
              <w:pStyle w:val="Normal1linespace"/>
              <w:widowControl w:val="0"/>
              <w:jc w:val="left"/>
            </w:pPr>
          </w:p>
        </w:tc>
      </w:tr>
      <w:tr w:rsidR="00395B24" w14:paraId="4692AB64" w14:textId="77777777" w:rsidTr="00DF0705">
        <w:tc>
          <w:tcPr>
            <w:tcW w:w="3083" w:type="dxa"/>
            <w:shd w:val="clear" w:color="auto" w:fill="auto"/>
          </w:tcPr>
          <w:p w14:paraId="323B0683" w14:textId="77777777" w:rsidR="00395B24" w:rsidRDefault="002C7385" w:rsidP="00663878">
            <w:pPr>
              <w:pStyle w:val="Normal1linespace"/>
              <w:widowControl w:val="0"/>
              <w:jc w:val="left"/>
            </w:pPr>
            <w:r>
              <w:t>Catchwords:</w:t>
            </w:r>
          </w:p>
        </w:tc>
        <w:tc>
          <w:tcPr>
            <w:tcW w:w="5989" w:type="dxa"/>
            <w:shd w:val="clear" w:color="auto" w:fill="auto"/>
          </w:tcPr>
          <w:p w14:paraId="1D75ADA1" w14:textId="42DD824F" w:rsidR="00395B24" w:rsidRDefault="00584890" w:rsidP="00C64DFC">
            <w:pPr>
              <w:pStyle w:val="Normal1linespace"/>
              <w:widowControl w:val="0"/>
              <w:jc w:val="left"/>
            </w:pPr>
            <w:bookmarkStart w:id="2" w:name="Catchwords"/>
            <w:r>
              <w:rPr>
                <w:b/>
              </w:rPr>
              <w:t xml:space="preserve">CONSUMER LAW </w:t>
            </w:r>
            <w:r>
              <w:t xml:space="preserve">– alleged contraventions of </w:t>
            </w:r>
            <w:proofErr w:type="spellStart"/>
            <w:r>
              <w:t>ss</w:t>
            </w:r>
            <w:proofErr w:type="spellEnd"/>
            <w:r>
              <w:t xml:space="preserve"> 18, </w:t>
            </w:r>
            <w:r w:rsidR="00A43D68">
              <w:t xml:space="preserve">29 and 33 or 34 of the Australian Consumer Law </w:t>
            </w:r>
            <w:r w:rsidR="005D5B68">
              <w:t xml:space="preserve">(ACL) </w:t>
            </w:r>
            <w:r w:rsidR="00A43D68">
              <w:t>– whether particular users of</w:t>
            </w:r>
            <w:r w:rsidR="002D489B">
              <w:t xml:space="preserve"> mobile devices </w:t>
            </w:r>
            <w:r w:rsidR="00A43D68">
              <w:t xml:space="preserve">were misled or likely to be misled </w:t>
            </w:r>
            <w:r w:rsidR="002D489B">
              <w:t>into</w:t>
            </w:r>
            <w:r w:rsidR="00A43D68">
              <w:t xml:space="preserve"> think</w:t>
            </w:r>
            <w:r w:rsidR="002D489B">
              <w:t>ing</w:t>
            </w:r>
            <w:r w:rsidR="00A43D68">
              <w:t xml:space="preserve"> that with</w:t>
            </w:r>
            <w:r w:rsidR="002D489B">
              <w:t xml:space="preserve"> the</w:t>
            </w:r>
            <w:r w:rsidR="00A43D68">
              <w:t xml:space="preserve"> Location History setting “off” and Web &amp; App Activity setting “on” Google LLC would not obtain, retain and use </w:t>
            </w:r>
            <w:r w:rsidR="002D489B">
              <w:t xml:space="preserve">personal </w:t>
            </w:r>
            <w:r w:rsidR="00A43D68">
              <w:t xml:space="preserve">data about a user’s location – consideration of users setting-up a Google Account, users </w:t>
            </w:r>
            <w:r w:rsidR="00C64DFC">
              <w:t>wanting</w:t>
            </w:r>
            <w:r w:rsidR="00A43D68">
              <w:t xml:space="preserve"> to turn Location History</w:t>
            </w:r>
            <w:r w:rsidR="002D489B">
              <w:t xml:space="preserve"> “off” and</w:t>
            </w:r>
            <w:r w:rsidR="00A43D68">
              <w:t xml:space="preserve"> </w:t>
            </w:r>
            <w:r w:rsidR="002D489B">
              <w:t xml:space="preserve">users </w:t>
            </w:r>
            <w:r w:rsidR="00C64DFC">
              <w:t>considering whether</w:t>
            </w:r>
            <w:r w:rsidR="002D489B">
              <w:t xml:space="preserve"> to turn Web &amp; App Activity “off”</w:t>
            </w:r>
            <w:r w:rsidR="00715751">
              <w:t xml:space="preserve"> </w:t>
            </w:r>
            <w:r w:rsidR="00B853F8">
              <w:t xml:space="preserve">– whether Google Australia </w:t>
            </w:r>
            <w:r w:rsidR="005D5B68">
              <w:t xml:space="preserve">Pty Ltd </w:t>
            </w:r>
            <w:r w:rsidR="00B853F8">
              <w:t>passed on the representations made by Google LLC –</w:t>
            </w:r>
            <w:r w:rsidR="00F527B8">
              <w:t xml:space="preserve"> </w:t>
            </w:r>
            <w:r w:rsidR="005D5B68">
              <w:t xml:space="preserve">alleged </w:t>
            </w:r>
            <w:r w:rsidR="00B853F8">
              <w:t xml:space="preserve">contraventions of </w:t>
            </w:r>
            <w:proofErr w:type="spellStart"/>
            <w:r w:rsidR="00B853F8">
              <w:t>ss</w:t>
            </w:r>
            <w:proofErr w:type="spellEnd"/>
            <w:r w:rsidR="00B853F8">
              <w:t xml:space="preserve"> 18, 29 and 34 of the ACL by Google LLC and Google Australia</w:t>
            </w:r>
            <w:r w:rsidR="005D5B68">
              <w:t xml:space="preserve"> Pty Ltd</w:t>
            </w:r>
            <w:r w:rsidR="00B853F8">
              <w:t xml:space="preserve"> </w:t>
            </w:r>
            <w:r w:rsidR="005D5B68">
              <w:t xml:space="preserve">partially </w:t>
            </w:r>
            <w:r w:rsidR="00B853F8">
              <w:t>made out</w:t>
            </w:r>
            <w:r w:rsidR="00715751">
              <w:t xml:space="preserve"> </w:t>
            </w:r>
            <w:r w:rsidR="002C7385">
              <w:t xml:space="preserve"> </w:t>
            </w:r>
            <w:bookmarkEnd w:id="2"/>
          </w:p>
        </w:tc>
      </w:tr>
      <w:tr w:rsidR="00395B24" w14:paraId="2C7E002B" w14:textId="77777777" w:rsidTr="00DF0705">
        <w:tc>
          <w:tcPr>
            <w:tcW w:w="3083" w:type="dxa"/>
            <w:shd w:val="clear" w:color="auto" w:fill="auto"/>
          </w:tcPr>
          <w:p w14:paraId="03C5F41F" w14:textId="77777777" w:rsidR="00395B24" w:rsidRDefault="00395B24" w:rsidP="00663878">
            <w:pPr>
              <w:pStyle w:val="Normal1linespace"/>
              <w:widowControl w:val="0"/>
              <w:jc w:val="left"/>
            </w:pPr>
          </w:p>
        </w:tc>
        <w:tc>
          <w:tcPr>
            <w:tcW w:w="5989" w:type="dxa"/>
            <w:shd w:val="clear" w:color="auto" w:fill="auto"/>
          </w:tcPr>
          <w:p w14:paraId="5C33061A" w14:textId="77777777" w:rsidR="00395B24" w:rsidRDefault="00395B24" w:rsidP="00663878">
            <w:pPr>
              <w:pStyle w:val="Normal1linespace"/>
              <w:widowControl w:val="0"/>
              <w:jc w:val="left"/>
            </w:pPr>
          </w:p>
        </w:tc>
      </w:tr>
      <w:tr w:rsidR="00395B24" w14:paraId="544DD932" w14:textId="77777777" w:rsidTr="00DF0705">
        <w:tc>
          <w:tcPr>
            <w:tcW w:w="3083" w:type="dxa"/>
            <w:shd w:val="clear" w:color="auto" w:fill="auto"/>
          </w:tcPr>
          <w:p w14:paraId="78D93A99" w14:textId="77777777" w:rsidR="00395B24" w:rsidRDefault="002C7385" w:rsidP="00663878">
            <w:pPr>
              <w:pStyle w:val="Normal1linespace"/>
              <w:widowControl w:val="0"/>
              <w:jc w:val="left"/>
            </w:pPr>
            <w:r>
              <w:t>Legislation:</w:t>
            </w:r>
          </w:p>
        </w:tc>
        <w:tc>
          <w:tcPr>
            <w:tcW w:w="5989" w:type="dxa"/>
            <w:shd w:val="clear" w:color="auto" w:fill="auto"/>
          </w:tcPr>
          <w:p w14:paraId="044E271E" w14:textId="71A84696" w:rsidR="005D5B68" w:rsidRDefault="005D5B68" w:rsidP="005D5B68">
            <w:pPr>
              <w:pStyle w:val="CasesLegislationAppealFrom"/>
              <w:spacing w:after="60"/>
            </w:pPr>
            <w:bookmarkStart w:id="3" w:name="Legislation"/>
            <w:r w:rsidRPr="0007202A">
              <w:rPr>
                <w:i/>
              </w:rPr>
              <w:t>Competition and Consumer Act 2010</w:t>
            </w:r>
            <w:r w:rsidRPr="007626DB">
              <w:t xml:space="preserve"> (</w:t>
            </w:r>
            <w:proofErr w:type="spellStart"/>
            <w:r w:rsidRPr="007626DB">
              <w:t>Cth</w:t>
            </w:r>
            <w:proofErr w:type="spellEnd"/>
            <w:r w:rsidRPr="007626DB">
              <w:t>)</w:t>
            </w:r>
            <w:r>
              <w:t xml:space="preserve"> </w:t>
            </w:r>
            <w:proofErr w:type="spellStart"/>
            <w:r>
              <w:t>Sch</w:t>
            </w:r>
            <w:proofErr w:type="spellEnd"/>
            <w:r>
              <w:t xml:space="preserve"> 2</w:t>
            </w:r>
            <w:r w:rsidR="00F728B2">
              <w:t>,</w:t>
            </w:r>
            <w:r>
              <w:t xml:space="preserve"> </w:t>
            </w:r>
            <w:r w:rsidRPr="006B040A">
              <w:rPr>
                <w:i/>
              </w:rPr>
              <w:t>Australian Consumer Law</w:t>
            </w:r>
            <w:r w:rsidR="00F728B2" w:rsidRPr="00F728B2">
              <w:t>,</w:t>
            </w:r>
            <w:r>
              <w:t xml:space="preserve"> </w:t>
            </w:r>
            <w:proofErr w:type="spellStart"/>
            <w:r>
              <w:t>ss</w:t>
            </w:r>
            <w:proofErr w:type="spellEnd"/>
            <w:r>
              <w:t xml:space="preserve"> 18, 29, 33, 34, 140, 224</w:t>
            </w:r>
          </w:p>
          <w:p w14:paraId="1ECC1C47" w14:textId="326829CC" w:rsidR="001D5DA1" w:rsidRDefault="00916CBC" w:rsidP="00D82620">
            <w:pPr>
              <w:pStyle w:val="CasesLegislationAppealFrom"/>
              <w:spacing w:after="60"/>
              <w:rPr>
                <w:rFonts w:cs="Arial"/>
                <w:bCs/>
              </w:rPr>
            </w:pPr>
            <w:r w:rsidRPr="00F90727">
              <w:rPr>
                <w:rFonts w:cs="Arial"/>
                <w:bCs/>
                <w:i/>
                <w:iCs/>
              </w:rPr>
              <w:t xml:space="preserve">Evidence Act 1995 </w:t>
            </w:r>
            <w:r>
              <w:rPr>
                <w:rFonts w:cs="Arial"/>
                <w:bCs/>
              </w:rPr>
              <w:t>(</w:t>
            </w:r>
            <w:proofErr w:type="spellStart"/>
            <w:r>
              <w:rPr>
                <w:rFonts w:cs="Arial"/>
                <w:bCs/>
              </w:rPr>
              <w:t>Cth</w:t>
            </w:r>
            <w:proofErr w:type="spellEnd"/>
            <w:r>
              <w:rPr>
                <w:rFonts w:cs="Arial"/>
                <w:bCs/>
              </w:rPr>
              <w:t xml:space="preserve">) </w:t>
            </w:r>
            <w:proofErr w:type="spellStart"/>
            <w:r>
              <w:rPr>
                <w:rFonts w:cs="Arial"/>
                <w:bCs/>
              </w:rPr>
              <w:t>s</w:t>
            </w:r>
            <w:r w:rsidR="009F2744">
              <w:rPr>
                <w:rFonts w:cs="Arial"/>
                <w:bCs/>
              </w:rPr>
              <w:t>s</w:t>
            </w:r>
            <w:proofErr w:type="spellEnd"/>
            <w:r w:rsidR="009F2744">
              <w:rPr>
                <w:rFonts w:cs="Arial"/>
                <w:bCs/>
              </w:rPr>
              <w:t xml:space="preserve"> 140,</w:t>
            </w:r>
            <w:r>
              <w:rPr>
                <w:rFonts w:cs="Arial"/>
                <w:bCs/>
              </w:rPr>
              <w:t xml:space="preserve"> 191</w:t>
            </w:r>
          </w:p>
          <w:p w14:paraId="5A3DB501" w14:textId="77777777" w:rsidR="00860DC9" w:rsidRDefault="001D5DA1" w:rsidP="00D82620">
            <w:pPr>
              <w:pStyle w:val="CasesLegislationAppealFrom"/>
              <w:spacing w:after="60"/>
            </w:pPr>
            <w:r>
              <w:rPr>
                <w:i/>
              </w:rPr>
              <w:t xml:space="preserve">Trade Practices Act 1974 </w:t>
            </w:r>
            <w:r>
              <w:t>(</w:t>
            </w:r>
            <w:proofErr w:type="spellStart"/>
            <w:r>
              <w:t>Cth</w:t>
            </w:r>
            <w:proofErr w:type="spellEnd"/>
            <w:r>
              <w:t xml:space="preserve">) </w:t>
            </w:r>
            <w:proofErr w:type="spellStart"/>
            <w:r>
              <w:t>ss</w:t>
            </w:r>
            <w:proofErr w:type="spellEnd"/>
            <w:r>
              <w:t xml:space="preserve"> 52, 53</w:t>
            </w:r>
            <w:r w:rsidR="00992A7A">
              <w:t>,</w:t>
            </w:r>
            <w:r w:rsidR="00A97BD6" w:rsidRPr="00BD19CA">
              <w:t xml:space="preserve"> 55A</w:t>
            </w:r>
            <w:r w:rsidR="00A97BD6">
              <w:t>,</w:t>
            </w:r>
            <w:r w:rsidR="00992A7A">
              <w:t xml:space="preserve"> 82</w:t>
            </w:r>
          </w:p>
          <w:p w14:paraId="0CC33E58" w14:textId="77777777" w:rsidR="00860DC9" w:rsidRDefault="00860DC9" w:rsidP="00860DC9">
            <w:pPr>
              <w:pStyle w:val="CasesLegislationAppealFrom"/>
              <w:spacing w:after="60"/>
              <w:rPr>
                <w:i/>
              </w:rPr>
            </w:pPr>
            <w:r>
              <w:rPr>
                <w:i/>
              </w:rPr>
              <w:t xml:space="preserve">Consumer Affairs Act </w:t>
            </w:r>
            <w:r w:rsidRPr="006B040A">
              <w:rPr>
                <w:i/>
              </w:rPr>
              <w:t xml:space="preserve">1972 </w:t>
            </w:r>
            <w:r>
              <w:t>(Vic)</w:t>
            </w:r>
          </w:p>
          <w:p w14:paraId="0C55C9BF" w14:textId="0138B4BD" w:rsidR="00860DC9" w:rsidRDefault="00860DC9" w:rsidP="00860DC9">
            <w:pPr>
              <w:pStyle w:val="CasesLegislationAppealFrom"/>
              <w:spacing w:after="60"/>
            </w:pPr>
            <w:r>
              <w:rPr>
                <w:i/>
              </w:rPr>
              <w:t xml:space="preserve">Federal Trade Commission Act 1914 </w:t>
            </w:r>
            <w:r>
              <w:t>(US) s 5</w:t>
            </w:r>
          </w:p>
          <w:p w14:paraId="52296AD2" w14:textId="77777777" w:rsidR="00860DC9" w:rsidRDefault="00860DC9" w:rsidP="00860DC9">
            <w:pPr>
              <w:pStyle w:val="CasesLegislationAppealFrom"/>
              <w:spacing w:after="60"/>
            </w:pPr>
            <w:r>
              <w:rPr>
                <w:i/>
              </w:rPr>
              <w:t xml:space="preserve">Merchandise Marks Act </w:t>
            </w:r>
            <w:r w:rsidRPr="006B040A">
              <w:rPr>
                <w:i/>
              </w:rPr>
              <w:t>1887</w:t>
            </w:r>
            <w:r>
              <w:t xml:space="preserve"> (UK)</w:t>
            </w:r>
          </w:p>
          <w:p w14:paraId="40A9FCA3" w14:textId="6018D9FD" w:rsidR="00395B24" w:rsidRPr="00860DC9" w:rsidRDefault="00860DC9" w:rsidP="00D82620">
            <w:pPr>
              <w:pStyle w:val="CasesLegislationAppealFrom"/>
              <w:spacing w:after="60"/>
              <w:rPr>
                <w:rFonts w:cs="Arial"/>
                <w:bCs/>
              </w:rPr>
            </w:pPr>
            <w:r>
              <w:rPr>
                <w:i/>
              </w:rPr>
              <w:t xml:space="preserve">Trade Descriptions Act </w:t>
            </w:r>
            <w:r w:rsidRPr="006B040A">
              <w:rPr>
                <w:i/>
              </w:rPr>
              <w:t xml:space="preserve">1968 </w:t>
            </w:r>
            <w:r>
              <w:t>(UK)</w:t>
            </w:r>
            <w:r w:rsidR="00715751">
              <w:t xml:space="preserve">  </w:t>
            </w:r>
            <w:r w:rsidR="002C7385">
              <w:t xml:space="preserve"> </w:t>
            </w:r>
            <w:bookmarkEnd w:id="3"/>
          </w:p>
        </w:tc>
      </w:tr>
      <w:tr w:rsidR="00395B24" w14:paraId="7390FB7F" w14:textId="77777777" w:rsidTr="00DF0705">
        <w:tc>
          <w:tcPr>
            <w:tcW w:w="3083" w:type="dxa"/>
            <w:shd w:val="clear" w:color="auto" w:fill="auto"/>
          </w:tcPr>
          <w:p w14:paraId="49924727" w14:textId="77777777" w:rsidR="00395B24" w:rsidRDefault="00395B24" w:rsidP="00663878">
            <w:pPr>
              <w:pStyle w:val="Normal1linespace"/>
              <w:widowControl w:val="0"/>
              <w:jc w:val="left"/>
            </w:pPr>
          </w:p>
        </w:tc>
        <w:tc>
          <w:tcPr>
            <w:tcW w:w="5989" w:type="dxa"/>
            <w:shd w:val="clear" w:color="auto" w:fill="auto"/>
          </w:tcPr>
          <w:p w14:paraId="0BC083E7" w14:textId="77777777" w:rsidR="00395B24" w:rsidRDefault="00395B24" w:rsidP="00663878">
            <w:pPr>
              <w:pStyle w:val="Normal1linespace"/>
              <w:widowControl w:val="0"/>
              <w:jc w:val="left"/>
            </w:pPr>
          </w:p>
        </w:tc>
      </w:tr>
      <w:tr w:rsidR="00395B24" w14:paraId="5DD67126" w14:textId="77777777" w:rsidTr="00DF0705">
        <w:tc>
          <w:tcPr>
            <w:tcW w:w="3083" w:type="dxa"/>
            <w:shd w:val="clear" w:color="auto" w:fill="auto"/>
          </w:tcPr>
          <w:p w14:paraId="1C0D3B63" w14:textId="77777777" w:rsidR="00395B24" w:rsidRDefault="002C7385" w:rsidP="00663878">
            <w:pPr>
              <w:pStyle w:val="Normal1linespace"/>
              <w:widowControl w:val="0"/>
              <w:jc w:val="left"/>
            </w:pPr>
            <w:r>
              <w:t>Cases cited:</w:t>
            </w:r>
          </w:p>
        </w:tc>
        <w:tc>
          <w:tcPr>
            <w:tcW w:w="5989" w:type="dxa"/>
            <w:shd w:val="clear" w:color="auto" w:fill="auto"/>
          </w:tcPr>
          <w:p w14:paraId="316D138D" w14:textId="214CAF25" w:rsidR="00D14FB3" w:rsidRDefault="00D14FB3" w:rsidP="00D82620">
            <w:pPr>
              <w:pStyle w:val="CasesLegislationAppealFrom"/>
              <w:spacing w:after="60"/>
              <w:rPr>
                <w:i/>
              </w:rPr>
            </w:pPr>
            <w:bookmarkStart w:id="4" w:name="Cases_Cited"/>
            <w:r>
              <w:rPr>
                <w:i/>
              </w:rPr>
              <w:t xml:space="preserve">Accounting Systems 2000 (Developments) Pty Ltd v CCH Australia Ltd </w:t>
            </w:r>
            <w:r>
              <w:t>(1993) 42 FCR 470</w:t>
            </w:r>
          </w:p>
          <w:p w14:paraId="4D3A226B" w14:textId="1EA4D633" w:rsidR="00D14FB3" w:rsidRDefault="00D14FB3" w:rsidP="00D82620">
            <w:pPr>
              <w:pStyle w:val="CasesLegislationAppealFrom"/>
              <w:spacing w:after="60"/>
              <w:rPr>
                <w:i/>
              </w:rPr>
            </w:pPr>
            <w:r>
              <w:rPr>
                <w:i/>
              </w:rPr>
              <w:t xml:space="preserve">Australian Competition and Consumer Commission v Australian Private Networks Pty Ltd </w:t>
            </w:r>
            <w:r>
              <w:t>[2019] FCA 384</w:t>
            </w:r>
          </w:p>
          <w:p w14:paraId="0A93DAB5" w14:textId="77DBFB07" w:rsidR="001D5DA1" w:rsidRPr="005D5B68" w:rsidRDefault="001D5DA1" w:rsidP="00D82620">
            <w:pPr>
              <w:pStyle w:val="CasesLegislationAppealFrom"/>
              <w:spacing w:after="60"/>
            </w:pPr>
            <w:r w:rsidRPr="005D5B68">
              <w:rPr>
                <w:i/>
              </w:rPr>
              <w:t>Australian Competition and Consumer Commission v</w:t>
            </w:r>
            <w:r w:rsidRPr="009069E0">
              <w:rPr>
                <w:i/>
              </w:rPr>
              <w:t xml:space="preserve"> Coles</w:t>
            </w:r>
            <w:r w:rsidRPr="005D5B68">
              <w:rPr>
                <w:i/>
              </w:rPr>
              <w:t xml:space="preserve"> </w:t>
            </w:r>
            <w:r w:rsidRPr="009069E0">
              <w:rPr>
                <w:i/>
              </w:rPr>
              <w:t xml:space="preserve">Supermarkets </w:t>
            </w:r>
            <w:r w:rsidRPr="005D5B68">
              <w:rPr>
                <w:i/>
              </w:rPr>
              <w:t xml:space="preserve">Australia Pty Ltd </w:t>
            </w:r>
            <w:r w:rsidRPr="005D5B68">
              <w:t>(2014) 317 ALR 73</w:t>
            </w:r>
          </w:p>
          <w:p w14:paraId="0BA85722" w14:textId="0C3623F7" w:rsidR="001D5DA1" w:rsidRPr="005D5B68" w:rsidRDefault="001D5DA1" w:rsidP="00D82620">
            <w:pPr>
              <w:pStyle w:val="CasesLegislationAppealFrom"/>
              <w:spacing w:after="60"/>
            </w:pPr>
            <w:r w:rsidRPr="005D5B68">
              <w:rPr>
                <w:i/>
              </w:rPr>
              <w:t xml:space="preserve">Australian Competition and Consumer Commission v Coles Supermarkets Australia Pty Ltd </w:t>
            </w:r>
            <w:r w:rsidRPr="005D5B68">
              <w:t>(2015) 327 ALR 540</w:t>
            </w:r>
          </w:p>
          <w:p w14:paraId="140E68E4" w14:textId="21C7222F" w:rsidR="009F2744" w:rsidRPr="005D5B68" w:rsidRDefault="009F2744" w:rsidP="00D82620">
            <w:pPr>
              <w:pStyle w:val="CasesLegislationAppealFrom"/>
              <w:spacing w:after="60"/>
            </w:pPr>
            <w:r w:rsidRPr="005D5B68">
              <w:rPr>
                <w:i/>
                <w:iCs/>
              </w:rPr>
              <w:t xml:space="preserve">Australian Competition and Consumer Commission v </w:t>
            </w:r>
            <w:proofErr w:type="spellStart"/>
            <w:r w:rsidRPr="009069E0">
              <w:rPr>
                <w:bCs/>
                <w:i/>
                <w:iCs/>
              </w:rPr>
              <w:t>Dukemaster</w:t>
            </w:r>
            <w:proofErr w:type="spellEnd"/>
            <w:r w:rsidRPr="005D5B68">
              <w:rPr>
                <w:i/>
                <w:iCs/>
              </w:rPr>
              <w:t xml:space="preserve"> Pty Ltd</w:t>
            </w:r>
            <w:r w:rsidRPr="005D5B68">
              <w:t> [2009] FCA 682</w:t>
            </w:r>
          </w:p>
          <w:p w14:paraId="6F773000" w14:textId="0719A10F" w:rsidR="00992A7A" w:rsidRPr="00777919" w:rsidRDefault="00992A7A" w:rsidP="00D82620">
            <w:pPr>
              <w:pStyle w:val="CasesLegislationAppealFrom"/>
              <w:spacing w:after="60"/>
              <w:rPr>
                <w:iCs/>
              </w:rPr>
            </w:pPr>
            <w:r w:rsidRPr="00777919">
              <w:rPr>
                <w:i/>
                <w:iCs/>
              </w:rPr>
              <w:t xml:space="preserve">Australian Competition and Consumer Commission v HJ </w:t>
            </w:r>
            <w:r w:rsidRPr="00777919">
              <w:rPr>
                <w:i/>
                <w:iCs/>
              </w:rPr>
              <w:lastRenderedPageBreak/>
              <w:t xml:space="preserve">Heinz Co Australia </w:t>
            </w:r>
            <w:r w:rsidRPr="00777919">
              <w:rPr>
                <w:iCs/>
              </w:rPr>
              <w:t>Ltd (2018) 363 ALR 136</w:t>
            </w:r>
          </w:p>
          <w:p w14:paraId="7D446881" w14:textId="6E020D12" w:rsidR="00992A7A" w:rsidRPr="005D5B68" w:rsidRDefault="00992A7A" w:rsidP="00D82620">
            <w:pPr>
              <w:pStyle w:val="CasesLegislationAppealFrom"/>
              <w:spacing w:after="60"/>
              <w:rPr>
                <w:i/>
              </w:rPr>
            </w:pPr>
            <w:r w:rsidRPr="00777919">
              <w:rPr>
                <w:i/>
                <w:iCs/>
              </w:rPr>
              <w:t xml:space="preserve">Australian Competition and Consumer Commission v </w:t>
            </w:r>
            <w:r w:rsidRPr="009069E0">
              <w:rPr>
                <w:i/>
                <w:iCs/>
              </w:rPr>
              <w:t>GlaxoSmithKline</w:t>
            </w:r>
            <w:r w:rsidRPr="005D5B68">
              <w:rPr>
                <w:i/>
                <w:iCs/>
              </w:rPr>
              <w:t xml:space="preserve"> Consumer Healthcare Australia Pty Ltd </w:t>
            </w:r>
            <w:r w:rsidRPr="005D5B68">
              <w:rPr>
                <w:iCs/>
              </w:rPr>
              <w:t>(2019) 371 ALR 396</w:t>
            </w:r>
          </w:p>
          <w:p w14:paraId="1B3C54D5" w14:textId="0B20F641" w:rsidR="001D5DA1" w:rsidRPr="00777919" w:rsidRDefault="001D5DA1" w:rsidP="00D82620">
            <w:pPr>
              <w:pStyle w:val="CasesLegislationAppealFrom"/>
              <w:spacing w:after="60"/>
              <w:rPr>
                <w:i/>
              </w:rPr>
            </w:pPr>
            <w:r w:rsidRPr="00777919">
              <w:rPr>
                <w:i/>
              </w:rPr>
              <w:t xml:space="preserve">Australian Competition and Consumer Commission v TPG Internet Pty Ltd </w:t>
            </w:r>
            <w:r w:rsidRPr="00777919">
              <w:t>(2013) 250 CLR 640</w:t>
            </w:r>
          </w:p>
          <w:p w14:paraId="2BC8FF26" w14:textId="04D284C6" w:rsidR="001D5DA1" w:rsidRPr="009069E0" w:rsidRDefault="001D5DA1" w:rsidP="00D82620">
            <w:pPr>
              <w:pStyle w:val="CasesLegislationAppealFrom"/>
              <w:spacing w:after="60"/>
            </w:pPr>
            <w:r w:rsidRPr="00777919">
              <w:rPr>
                <w:i/>
              </w:rPr>
              <w:t xml:space="preserve">Australian Competition and Consumer Commission v </w:t>
            </w:r>
            <w:r w:rsidRPr="009069E0">
              <w:rPr>
                <w:i/>
              </w:rPr>
              <w:t>TPG Internet</w:t>
            </w:r>
            <w:r w:rsidRPr="005D5B68">
              <w:rPr>
                <w:i/>
              </w:rPr>
              <w:t xml:space="preserve"> Pty Ltd </w:t>
            </w:r>
            <w:r w:rsidRPr="005D5B68">
              <w:t>(2020) 381 ALR 507</w:t>
            </w:r>
          </w:p>
          <w:p w14:paraId="2F3C9F87" w14:textId="32FF6B60" w:rsidR="001D5DA1" w:rsidRPr="005D5B68" w:rsidRDefault="001D5DA1" w:rsidP="00D82620">
            <w:pPr>
              <w:pStyle w:val="CasesLegislationAppealFrom"/>
              <w:spacing w:after="60"/>
            </w:pPr>
            <w:r w:rsidRPr="005D5B68">
              <w:rPr>
                <w:i/>
              </w:rPr>
              <w:t xml:space="preserve">Aqua-Marine Marketing Pty Ltd v Pacific Reef Fisheries (Australia) Pty Ltd (No 5) </w:t>
            </w:r>
            <w:r w:rsidRPr="005D5B68">
              <w:t>[2012] FCA 908</w:t>
            </w:r>
          </w:p>
          <w:p w14:paraId="5F985920" w14:textId="38CAC949" w:rsidR="00D34902" w:rsidRPr="00D34902" w:rsidRDefault="00D34902" w:rsidP="00D82620">
            <w:pPr>
              <w:pStyle w:val="CasesLegislationAppealFrom"/>
              <w:spacing w:after="60"/>
              <w:rPr>
                <w:i/>
              </w:rPr>
            </w:pPr>
            <w:r>
              <w:rPr>
                <w:i/>
              </w:rPr>
              <w:t xml:space="preserve">Beckwith v The Queen </w:t>
            </w:r>
            <w:r>
              <w:t>(1976) 135 CLR 569</w:t>
            </w:r>
          </w:p>
          <w:p w14:paraId="0F7AA80D" w14:textId="4F5DE148" w:rsidR="009F2744" w:rsidRPr="009069E0" w:rsidRDefault="009F2744" w:rsidP="00D82620">
            <w:pPr>
              <w:pStyle w:val="CasesLegislationAppealFrom"/>
              <w:spacing w:after="60"/>
              <w:rPr>
                <w:i/>
              </w:rPr>
            </w:pPr>
            <w:proofErr w:type="spellStart"/>
            <w:r w:rsidRPr="009069E0">
              <w:rPr>
                <w:i/>
              </w:rPr>
              <w:t>Briginshaw</w:t>
            </w:r>
            <w:proofErr w:type="spellEnd"/>
            <w:r w:rsidRPr="005D5B68">
              <w:rPr>
                <w:i/>
              </w:rPr>
              <w:t xml:space="preserve"> v </w:t>
            </w:r>
            <w:proofErr w:type="spellStart"/>
            <w:r w:rsidRPr="005D5B68">
              <w:rPr>
                <w:i/>
              </w:rPr>
              <w:t>Briginshaw</w:t>
            </w:r>
            <w:proofErr w:type="spellEnd"/>
            <w:r w:rsidRPr="005D5B68">
              <w:t xml:space="preserve"> (1938) 60 CLR 336</w:t>
            </w:r>
          </w:p>
          <w:p w14:paraId="779060E0" w14:textId="0A30DC28" w:rsidR="001D5DA1" w:rsidRPr="009069E0" w:rsidRDefault="001D5DA1" w:rsidP="00D82620">
            <w:pPr>
              <w:pStyle w:val="CasesLegislationAppealFrom"/>
              <w:spacing w:after="60"/>
              <w:rPr>
                <w:i/>
                <w:iCs/>
              </w:rPr>
            </w:pPr>
            <w:r w:rsidRPr="009069E0">
              <w:rPr>
                <w:i/>
              </w:rPr>
              <w:t>Butcher</w:t>
            </w:r>
            <w:r w:rsidRPr="005D5B68">
              <w:rPr>
                <w:i/>
              </w:rPr>
              <w:t xml:space="preserve"> v Lachlan Elder Realty</w:t>
            </w:r>
            <w:r w:rsidRPr="005D5B68">
              <w:t xml:space="preserve"> </w:t>
            </w:r>
            <w:r w:rsidRPr="005D5B68">
              <w:rPr>
                <w:i/>
              </w:rPr>
              <w:t xml:space="preserve">Pty Limited </w:t>
            </w:r>
            <w:r w:rsidRPr="005D5B68">
              <w:t>(2004) 218 CLR 592</w:t>
            </w:r>
          </w:p>
          <w:p w14:paraId="17B477E3" w14:textId="6B063046" w:rsidR="001D5DA1" w:rsidRPr="00777919" w:rsidRDefault="001D5DA1" w:rsidP="00D82620">
            <w:pPr>
              <w:pStyle w:val="CasesLegislationAppealFrom"/>
              <w:spacing w:after="60"/>
            </w:pPr>
            <w:r w:rsidRPr="009069E0">
              <w:rPr>
                <w:i/>
                <w:iCs/>
              </w:rPr>
              <w:t>Campbell</w:t>
            </w:r>
            <w:r w:rsidRPr="005D5B68">
              <w:rPr>
                <w:i/>
                <w:iCs/>
              </w:rPr>
              <w:t xml:space="preserve"> v </w:t>
            </w:r>
            <w:proofErr w:type="spellStart"/>
            <w:r w:rsidRPr="005D5B68">
              <w:rPr>
                <w:i/>
                <w:iCs/>
              </w:rPr>
              <w:t>Backoffice</w:t>
            </w:r>
            <w:proofErr w:type="spellEnd"/>
            <w:r w:rsidRPr="005D5B68">
              <w:rPr>
                <w:i/>
                <w:iCs/>
              </w:rPr>
              <w:t xml:space="preserve"> Investments Pty Ltd</w:t>
            </w:r>
            <w:r w:rsidRPr="005D5B68">
              <w:t> (2009) 238 CLR 304</w:t>
            </w:r>
          </w:p>
          <w:p w14:paraId="6776CBD6" w14:textId="56D2A648" w:rsidR="001D5DA1" w:rsidRPr="005D5B68" w:rsidRDefault="001D5DA1" w:rsidP="00D82620">
            <w:pPr>
              <w:pStyle w:val="CasesLegislationAppealFrom"/>
              <w:spacing w:after="60"/>
            </w:pPr>
            <w:proofErr w:type="spellStart"/>
            <w:r w:rsidRPr="009069E0">
              <w:rPr>
                <w:i/>
              </w:rPr>
              <w:t>Campomar</w:t>
            </w:r>
            <w:proofErr w:type="spellEnd"/>
            <w:r w:rsidRPr="005D5B68">
              <w:rPr>
                <w:i/>
              </w:rPr>
              <w:t xml:space="preserve"> </w:t>
            </w:r>
            <w:proofErr w:type="spellStart"/>
            <w:r w:rsidRPr="005D5B68">
              <w:rPr>
                <w:i/>
              </w:rPr>
              <w:t>Sociedad</w:t>
            </w:r>
            <w:proofErr w:type="spellEnd"/>
            <w:r w:rsidRPr="005D5B68">
              <w:rPr>
                <w:i/>
              </w:rPr>
              <w:t xml:space="preserve">, </w:t>
            </w:r>
            <w:proofErr w:type="spellStart"/>
            <w:r w:rsidRPr="005D5B68">
              <w:rPr>
                <w:i/>
              </w:rPr>
              <w:t>Limitada</w:t>
            </w:r>
            <w:proofErr w:type="spellEnd"/>
            <w:r w:rsidRPr="005D5B68">
              <w:rPr>
                <w:i/>
              </w:rPr>
              <w:t xml:space="preserve"> v Nike International Limited</w:t>
            </w:r>
            <w:r w:rsidRPr="005D5B68">
              <w:t xml:space="preserve"> (2000) 202 CLR 45</w:t>
            </w:r>
          </w:p>
          <w:p w14:paraId="786FF149" w14:textId="5EEB257B" w:rsidR="001D5DA1" w:rsidRDefault="001D5DA1" w:rsidP="00D82620">
            <w:pPr>
              <w:pStyle w:val="CasesLegislationAppealFrom"/>
              <w:spacing w:after="60"/>
              <w:rPr>
                <w:iCs/>
              </w:rPr>
            </w:pPr>
            <w:proofErr w:type="spellStart"/>
            <w:r w:rsidRPr="009069E0">
              <w:rPr>
                <w:i/>
              </w:rPr>
              <w:t>Comité</w:t>
            </w:r>
            <w:proofErr w:type="spellEnd"/>
            <w:r w:rsidRPr="009069E0">
              <w:rPr>
                <w:i/>
              </w:rPr>
              <w:t xml:space="preserve"> </w:t>
            </w:r>
            <w:proofErr w:type="spellStart"/>
            <w:r w:rsidRPr="009069E0">
              <w:rPr>
                <w:i/>
              </w:rPr>
              <w:t>Interprofessionnel</w:t>
            </w:r>
            <w:proofErr w:type="spellEnd"/>
            <w:r w:rsidRPr="005D5B68">
              <w:rPr>
                <w:i/>
              </w:rPr>
              <w:t xml:space="preserve"> du Vin de Champagne v Powell</w:t>
            </w:r>
            <w:r w:rsidRPr="005D5B68">
              <w:t xml:space="preserve"> (2015) </w:t>
            </w:r>
            <w:r w:rsidRPr="005D5B68">
              <w:rPr>
                <w:iCs/>
              </w:rPr>
              <w:t>330 ALR 67</w:t>
            </w:r>
          </w:p>
          <w:p w14:paraId="7E09D039" w14:textId="04049EFE" w:rsidR="00D14FB3" w:rsidRPr="005D5B68" w:rsidRDefault="00D14FB3" w:rsidP="00D82620">
            <w:pPr>
              <w:pStyle w:val="CasesLegislationAppealFrom"/>
              <w:spacing w:after="60"/>
              <w:rPr>
                <w:iCs/>
              </w:rPr>
            </w:pPr>
            <w:r>
              <w:rPr>
                <w:i/>
              </w:rPr>
              <w:t xml:space="preserve">Commissioner of Taxation v Hart </w:t>
            </w:r>
            <w:r>
              <w:t>(2004) 217 CLR 216</w:t>
            </w:r>
          </w:p>
          <w:p w14:paraId="1EC25485" w14:textId="775FE48A" w:rsidR="001D5DA1" w:rsidRDefault="001D5DA1" w:rsidP="00D82620">
            <w:pPr>
              <w:pStyle w:val="CasesLegislationAppealFrom"/>
              <w:spacing w:after="60"/>
            </w:pPr>
            <w:r w:rsidRPr="009069E0">
              <w:rPr>
                <w:i/>
              </w:rPr>
              <w:t>Given v Pryor</w:t>
            </w:r>
            <w:r w:rsidRPr="005D5B68">
              <w:rPr>
                <w:i/>
              </w:rPr>
              <w:t xml:space="preserve"> </w:t>
            </w:r>
            <w:r w:rsidRPr="005D5B68">
              <w:t>(1979) 24 ALR 442</w:t>
            </w:r>
          </w:p>
          <w:p w14:paraId="34CF7EAA" w14:textId="4351A6F2" w:rsidR="00424EB9" w:rsidRPr="005D5B68" w:rsidRDefault="00424EB9" w:rsidP="00D82620">
            <w:pPr>
              <w:pStyle w:val="CasesLegislationAppealFrom"/>
              <w:spacing w:after="60"/>
            </w:pPr>
            <w:r>
              <w:rPr>
                <w:i/>
              </w:rPr>
              <w:t xml:space="preserve">Global Sportsman Pty Ltd v Mirror Newspapers Pty Ltd </w:t>
            </w:r>
            <w:r>
              <w:t>(1984) 2 FCR 82</w:t>
            </w:r>
          </w:p>
          <w:p w14:paraId="437D54DC" w14:textId="06E28C7A" w:rsidR="001D5DA1" w:rsidRPr="005D5B68" w:rsidRDefault="001D5DA1" w:rsidP="00D82620">
            <w:pPr>
              <w:pStyle w:val="CasesLegislationAppealFrom"/>
              <w:spacing w:after="60"/>
            </w:pPr>
            <w:r w:rsidRPr="009069E0">
              <w:rPr>
                <w:i/>
              </w:rPr>
              <w:t xml:space="preserve">Google </w:t>
            </w:r>
            <w:proofErr w:type="spellStart"/>
            <w:r w:rsidRPr="009069E0">
              <w:rPr>
                <w:i/>
              </w:rPr>
              <w:t>Inc</w:t>
            </w:r>
            <w:proofErr w:type="spellEnd"/>
            <w:r w:rsidRPr="005D5B68">
              <w:rPr>
                <w:i/>
              </w:rPr>
              <w:t xml:space="preserve"> v Australian Competition and Consumer Commission</w:t>
            </w:r>
            <w:r w:rsidRPr="005D5B68">
              <w:t xml:space="preserve"> (2013) 249 CLR 435</w:t>
            </w:r>
          </w:p>
          <w:p w14:paraId="3C33D7A6" w14:textId="32BCC86A" w:rsidR="001D5DA1" w:rsidRPr="00777919" w:rsidRDefault="001D5DA1" w:rsidP="00D82620">
            <w:pPr>
              <w:pStyle w:val="CasesLegislationAppealFrom"/>
              <w:spacing w:after="60"/>
            </w:pPr>
            <w:r w:rsidRPr="00777919">
              <w:rPr>
                <w:i/>
              </w:rPr>
              <w:t xml:space="preserve">Hornsby Building Information Centre Pty Ltd v Sydney Building Information Centre Ltd </w:t>
            </w:r>
            <w:r w:rsidRPr="00777919">
              <w:t>(1978) 140 CLR 216</w:t>
            </w:r>
          </w:p>
          <w:p w14:paraId="0F615EE1" w14:textId="32544E1C" w:rsidR="00A97BD6" w:rsidRDefault="00A97BD6" w:rsidP="00D82620">
            <w:pPr>
              <w:pStyle w:val="CasesLegislationAppealFrom"/>
              <w:spacing w:after="60"/>
            </w:pPr>
            <w:r w:rsidRPr="00777919">
              <w:rPr>
                <w:i/>
              </w:rPr>
              <w:t xml:space="preserve">Lee v Evans </w:t>
            </w:r>
            <w:r w:rsidRPr="00777919">
              <w:t>(1964) 112 CLR 276</w:t>
            </w:r>
          </w:p>
          <w:p w14:paraId="67456694" w14:textId="6A86AADB" w:rsidR="00D14FB3" w:rsidRPr="00777919" w:rsidRDefault="00D14FB3" w:rsidP="00D82620">
            <w:pPr>
              <w:pStyle w:val="CasesLegislationAppealFrom"/>
              <w:spacing w:after="60"/>
            </w:pPr>
            <w:r>
              <w:rPr>
                <w:i/>
              </w:rPr>
              <w:t xml:space="preserve">Monroe Topples &amp; Associates Pty Ltd v Institute of Chartered Accountants </w:t>
            </w:r>
            <w:r>
              <w:t>[2001] FCA 1056</w:t>
            </w:r>
          </w:p>
          <w:p w14:paraId="25C03317" w14:textId="4ECCD97C" w:rsidR="001D5DA1" w:rsidRDefault="001D5DA1" w:rsidP="00D82620">
            <w:pPr>
              <w:pStyle w:val="CasesLegislationAppealFrom"/>
              <w:spacing w:after="60"/>
            </w:pPr>
            <w:r w:rsidRPr="00777919">
              <w:rPr>
                <w:i/>
              </w:rPr>
              <w:t xml:space="preserve">National Exchange Pty Ltd v Australian Securities and Investments Commission </w:t>
            </w:r>
            <w:r w:rsidRPr="00777919">
              <w:t>(2004) 49 ACSR 369</w:t>
            </w:r>
          </w:p>
          <w:p w14:paraId="23C04ADB" w14:textId="734EDA81" w:rsidR="00C5603E" w:rsidRPr="00777919" w:rsidRDefault="00C5603E" w:rsidP="00D82620">
            <w:pPr>
              <w:pStyle w:val="CasesLegislationAppealFrom"/>
              <w:spacing w:after="60"/>
            </w:pPr>
            <w:r>
              <w:rPr>
                <w:i/>
              </w:rPr>
              <w:t xml:space="preserve">New South Wales Aboriginal Land Council v Minister Administering the Crown Lands Act </w:t>
            </w:r>
            <w:r>
              <w:t>(2016) 260 CLR 232</w:t>
            </w:r>
          </w:p>
          <w:p w14:paraId="6F92E888" w14:textId="529A66E7" w:rsidR="001D5DA1" w:rsidRPr="005D5B68" w:rsidRDefault="001D5DA1" w:rsidP="00D82620">
            <w:pPr>
              <w:pStyle w:val="CasesLegislationAppealFrom"/>
              <w:spacing w:after="60"/>
            </w:pPr>
            <w:r w:rsidRPr="00777919">
              <w:rPr>
                <w:i/>
              </w:rPr>
              <w:t xml:space="preserve">Parkdale Custom Built Furniture Pty Ltd v </w:t>
            </w:r>
            <w:proofErr w:type="spellStart"/>
            <w:r w:rsidRPr="009069E0">
              <w:rPr>
                <w:i/>
              </w:rPr>
              <w:t>Puxu</w:t>
            </w:r>
            <w:proofErr w:type="spellEnd"/>
            <w:r w:rsidRPr="005D5B68">
              <w:rPr>
                <w:i/>
              </w:rPr>
              <w:t xml:space="preserve"> Pty Ltd </w:t>
            </w:r>
            <w:r w:rsidRPr="005D5B68">
              <w:t>(1982) 149 CLR 191</w:t>
            </w:r>
          </w:p>
          <w:p w14:paraId="086A9904" w14:textId="764C4B5A" w:rsidR="009F2744" w:rsidRPr="00777919" w:rsidRDefault="009F2744" w:rsidP="00D82620">
            <w:pPr>
              <w:pStyle w:val="CasesLegislationAppealFrom"/>
              <w:spacing w:after="60"/>
            </w:pPr>
            <w:r w:rsidRPr="00777919">
              <w:rPr>
                <w:i/>
                <w:iCs/>
              </w:rPr>
              <w:t>Patrick Stevedores Holdings Pty Ltd v Construction, Forestry, Maritime, Mining and Energy Union</w:t>
            </w:r>
            <w:r w:rsidRPr="00777919">
              <w:t xml:space="preserve"> (2019) 286 IR 52</w:t>
            </w:r>
          </w:p>
          <w:p w14:paraId="2A6986CB" w14:textId="012489F7" w:rsidR="00927B6D" w:rsidRDefault="00927B6D" w:rsidP="00D82620">
            <w:pPr>
              <w:pStyle w:val="CasesLegislationAppealFrom"/>
              <w:spacing w:after="60"/>
              <w:rPr>
                <w:i/>
                <w:iCs/>
              </w:rPr>
            </w:pPr>
            <w:r w:rsidRPr="009069E0">
              <w:rPr>
                <w:i/>
              </w:rPr>
              <w:t>Rich</w:t>
            </w:r>
            <w:r>
              <w:rPr>
                <w:i/>
              </w:rPr>
              <w:t xml:space="preserve"> v Australian Securities and Investments Commission </w:t>
            </w:r>
            <w:r>
              <w:t>(2004) 220 CLR 129</w:t>
            </w:r>
          </w:p>
          <w:p w14:paraId="67F3B873" w14:textId="6B68B15F" w:rsidR="00A97BD6" w:rsidRPr="005D5B68" w:rsidRDefault="00A97BD6" w:rsidP="00D82620">
            <w:pPr>
              <w:pStyle w:val="CasesLegislationAppealFrom"/>
              <w:spacing w:after="60"/>
            </w:pPr>
            <w:proofErr w:type="spellStart"/>
            <w:r w:rsidRPr="009069E0">
              <w:rPr>
                <w:i/>
                <w:iCs/>
              </w:rPr>
              <w:t>Shahid</w:t>
            </w:r>
            <w:proofErr w:type="spellEnd"/>
            <w:r w:rsidRPr="005D5B68">
              <w:rPr>
                <w:i/>
                <w:iCs/>
              </w:rPr>
              <w:t xml:space="preserve"> v Australasian College of Dermatologists </w:t>
            </w:r>
            <w:r w:rsidRPr="005D5B68">
              <w:t>(2008) 168 FCR 46</w:t>
            </w:r>
          </w:p>
          <w:p w14:paraId="3DB332AA" w14:textId="6FAB14A7" w:rsidR="001D5DA1" w:rsidRPr="00777919" w:rsidRDefault="001D5DA1" w:rsidP="00D82620">
            <w:pPr>
              <w:pStyle w:val="CasesLegislationAppealFrom"/>
              <w:spacing w:after="60"/>
            </w:pPr>
            <w:r w:rsidRPr="00777919">
              <w:rPr>
                <w:i/>
              </w:rPr>
              <w:t>Slim v Daily Telegraph Ltd</w:t>
            </w:r>
            <w:r w:rsidRPr="00777919">
              <w:t xml:space="preserve"> [1968] 2 QB 157</w:t>
            </w:r>
          </w:p>
          <w:p w14:paraId="1144476D" w14:textId="083852C7" w:rsidR="00A97BD6" w:rsidRPr="00777919" w:rsidRDefault="00A97BD6" w:rsidP="00D82620">
            <w:pPr>
              <w:pStyle w:val="CasesLegislationAppealFrom"/>
              <w:spacing w:after="60"/>
            </w:pPr>
            <w:r w:rsidRPr="00777919">
              <w:rPr>
                <w:i/>
              </w:rPr>
              <w:lastRenderedPageBreak/>
              <w:t>Trade Practices Commission v J &amp; R Enterprises</w:t>
            </w:r>
            <w:r w:rsidRPr="00777919">
              <w:t xml:space="preserve"> (1991) 99 ALR 325</w:t>
            </w:r>
          </w:p>
          <w:p w14:paraId="06475BD2" w14:textId="36CF4B0A" w:rsidR="00F728B2" w:rsidRDefault="001D5DA1" w:rsidP="00D82620">
            <w:pPr>
              <w:pStyle w:val="CasesLegislationAppealFrom"/>
              <w:spacing w:after="60"/>
            </w:pPr>
            <w:proofErr w:type="spellStart"/>
            <w:r w:rsidRPr="00777919">
              <w:rPr>
                <w:i/>
              </w:rPr>
              <w:t>Trivago</w:t>
            </w:r>
            <w:proofErr w:type="spellEnd"/>
            <w:r w:rsidRPr="00777919">
              <w:rPr>
                <w:i/>
              </w:rPr>
              <w:t xml:space="preserve"> NV v Australian Competition and Consumer Commissioner</w:t>
            </w:r>
            <w:r w:rsidRPr="00777919">
              <w:t xml:space="preserve"> (2020) 384 ALR 496</w:t>
            </w:r>
            <w:r w:rsidR="00715751" w:rsidRPr="00777919">
              <w:t xml:space="preserve"> </w:t>
            </w:r>
          </w:p>
          <w:p w14:paraId="497E9759" w14:textId="77777777" w:rsidR="00F728B2" w:rsidRDefault="00F728B2" w:rsidP="00D82620">
            <w:pPr>
              <w:pStyle w:val="CasesLegislationAppealFrom"/>
              <w:spacing w:after="60"/>
            </w:pPr>
          </w:p>
          <w:p w14:paraId="0B52D0A0" w14:textId="77777777" w:rsidR="00F728B2" w:rsidRDefault="00F728B2" w:rsidP="00F728B2">
            <w:pPr>
              <w:pStyle w:val="CasesLegislationAppealFrom"/>
              <w:spacing w:after="60"/>
            </w:pPr>
            <w:r>
              <w:t xml:space="preserve">Miller RV, </w:t>
            </w:r>
            <w:r>
              <w:rPr>
                <w:i/>
              </w:rPr>
              <w:t xml:space="preserve">Miller’s Australian Competition and Consumer Law Annotated </w:t>
            </w:r>
            <w:r>
              <w:t>(43</w:t>
            </w:r>
            <w:r w:rsidRPr="00081972">
              <w:rPr>
                <w:vertAlign w:val="superscript"/>
              </w:rPr>
              <w:t>rd</w:t>
            </w:r>
            <w:r>
              <w:t xml:space="preserve"> </w:t>
            </w:r>
            <w:proofErr w:type="spellStart"/>
            <w:r>
              <w:t>ed</w:t>
            </w:r>
            <w:proofErr w:type="spellEnd"/>
            <w:r>
              <w:t>, Thomson Reuters, 2021)</w:t>
            </w:r>
          </w:p>
          <w:p w14:paraId="42AC0F5E" w14:textId="031A3609" w:rsidR="00395B24" w:rsidRPr="00777919" w:rsidRDefault="00F728B2" w:rsidP="00F728B2">
            <w:pPr>
              <w:pStyle w:val="CasesLegislationAppealFrom"/>
              <w:spacing w:after="60"/>
            </w:pPr>
            <w:r>
              <w:t xml:space="preserve">Trade Practices Act Review Committee, </w:t>
            </w:r>
            <w:r>
              <w:rPr>
                <w:i/>
              </w:rPr>
              <w:t xml:space="preserve">Report to the Minister for Business and Consumer Affairs </w:t>
            </w:r>
            <w:r>
              <w:t>(Australian Government Publishing Service, Canberra, 1976)</w:t>
            </w:r>
            <w:r w:rsidR="00715751" w:rsidRPr="00777919">
              <w:t xml:space="preserve"> </w:t>
            </w:r>
            <w:r w:rsidR="002C7385" w:rsidRPr="00777919">
              <w:t xml:space="preserve"> </w:t>
            </w:r>
            <w:bookmarkEnd w:id="4"/>
          </w:p>
        </w:tc>
      </w:tr>
      <w:tr w:rsidR="00AA4CF4" w14:paraId="2630EC1D" w14:textId="77777777" w:rsidTr="00DF0705">
        <w:tc>
          <w:tcPr>
            <w:tcW w:w="3083" w:type="dxa"/>
            <w:shd w:val="clear" w:color="auto" w:fill="auto"/>
          </w:tcPr>
          <w:p w14:paraId="69EEEA76" w14:textId="77777777" w:rsidR="00AA4CF4" w:rsidRDefault="00AA4CF4" w:rsidP="00A43D68">
            <w:pPr>
              <w:pStyle w:val="Normal1linespace"/>
              <w:widowControl w:val="0"/>
            </w:pPr>
          </w:p>
        </w:tc>
        <w:tc>
          <w:tcPr>
            <w:tcW w:w="5989" w:type="dxa"/>
            <w:shd w:val="clear" w:color="auto" w:fill="auto"/>
          </w:tcPr>
          <w:p w14:paraId="0DA5A17D" w14:textId="77777777" w:rsidR="00AA4CF4" w:rsidRDefault="00AA4CF4" w:rsidP="00A43D68">
            <w:pPr>
              <w:pStyle w:val="Normal1linespace"/>
              <w:widowControl w:val="0"/>
              <w:jc w:val="left"/>
            </w:pPr>
          </w:p>
        </w:tc>
      </w:tr>
      <w:tr w:rsidR="00AA4CF4" w14:paraId="67691FA4" w14:textId="77777777" w:rsidTr="00DF0705">
        <w:tc>
          <w:tcPr>
            <w:tcW w:w="3083" w:type="dxa"/>
            <w:shd w:val="clear" w:color="auto" w:fill="auto"/>
          </w:tcPr>
          <w:p w14:paraId="3DDED4C0" w14:textId="77777777" w:rsidR="00AA4CF4" w:rsidRDefault="00AA4CF4" w:rsidP="00501A12">
            <w:pPr>
              <w:pStyle w:val="Normal1linespace"/>
              <w:widowControl w:val="0"/>
            </w:pPr>
            <w:r>
              <w:t>Division:</w:t>
            </w:r>
          </w:p>
        </w:tc>
        <w:tc>
          <w:tcPr>
            <w:tcW w:w="5989" w:type="dxa"/>
            <w:shd w:val="clear" w:color="auto" w:fill="auto"/>
          </w:tcPr>
          <w:p w14:paraId="289496C7" w14:textId="6734A0DA" w:rsidR="00AA4CF4" w:rsidRPr="00F17599" w:rsidRDefault="00AA4CF4" w:rsidP="00501A12">
            <w:pPr>
              <w:pStyle w:val="Normal1linespace"/>
              <w:widowControl w:val="0"/>
              <w:jc w:val="left"/>
            </w:pPr>
            <w:r>
              <w:t>General Division</w:t>
            </w:r>
          </w:p>
        </w:tc>
      </w:tr>
      <w:tr w:rsidR="00AA4CF4" w14:paraId="086FC1E1" w14:textId="77777777" w:rsidTr="00DF0705">
        <w:tc>
          <w:tcPr>
            <w:tcW w:w="3083" w:type="dxa"/>
            <w:shd w:val="clear" w:color="auto" w:fill="auto"/>
          </w:tcPr>
          <w:p w14:paraId="46EFBE21" w14:textId="77777777" w:rsidR="00AA4CF4" w:rsidRDefault="00AA4CF4" w:rsidP="00501A12">
            <w:pPr>
              <w:pStyle w:val="Normal1linespace"/>
              <w:widowControl w:val="0"/>
            </w:pPr>
            <w:bookmarkStart w:id="5" w:name="Registry_rows" w:colFirst="0" w:colLast="1"/>
          </w:p>
        </w:tc>
        <w:tc>
          <w:tcPr>
            <w:tcW w:w="5989" w:type="dxa"/>
            <w:shd w:val="clear" w:color="auto" w:fill="auto"/>
          </w:tcPr>
          <w:p w14:paraId="765DD2E0" w14:textId="77777777" w:rsidR="00AA4CF4" w:rsidRDefault="00AA4CF4" w:rsidP="00501A12">
            <w:pPr>
              <w:pStyle w:val="Normal1linespace"/>
              <w:widowControl w:val="0"/>
              <w:jc w:val="left"/>
            </w:pPr>
          </w:p>
        </w:tc>
      </w:tr>
      <w:tr w:rsidR="00AA4CF4" w14:paraId="63A4AFF1" w14:textId="77777777" w:rsidTr="00DF0705">
        <w:tc>
          <w:tcPr>
            <w:tcW w:w="3083" w:type="dxa"/>
            <w:shd w:val="clear" w:color="auto" w:fill="auto"/>
          </w:tcPr>
          <w:p w14:paraId="426D9ACC" w14:textId="77777777" w:rsidR="00AA4CF4" w:rsidRDefault="00AA4CF4" w:rsidP="00501A12">
            <w:pPr>
              <w:pStyle w:val="Normal1linespace"/>
              <w:widowControl w:val="0"/>
            </w:pPr>
            <w:r>
              <w:t>Registry:</w:t>
            </w:r>
          </w:p>
        </w:tc>
        <w:tc>
          <w:tcPr>
            <w:tcW w:w="5989" w:type="dxa"/>
            <w:shd w:val="clear" w:color="auto" w:fill="auto"/>
          </w:tcPr>
          <w:p w14:paraId="01D85795" w14:textId="7EFDB97B" w:rsidR="00AA4CF4" w:rsidRPr="00F17599" w:rsidRDefault="00AA4CF4" w:rsidP="00501A12">
            <w:pPr>
              <w:pStyle w:val="Normal1linespace"/>
              <w:widowControl w:val="0"/>
              <w:jc w:val="left"/>
            </w:pPr>
            <w:r>
              <w:t>New South Wales</w:t>
            </w:r>
          </w:p>
        </w:tc>
      </w:tr>
      <w:tr w:rsidR="00AA4CF4" w14:paraId="358D0D78" w14:textId="77777777" w:rsidTr="00DF0705">
        <w:tc>
          <w:tcPr>
            <w:tcW w:w="3083" w:type="dxa"/>
            <w:shd w:val="clear" w:color="auto" w:fill="auto"/>
          </w:tcPr>
          <w:p w14:paraId="003F092A" w14:textId="77777777" w:rsidR="00AA4CF4" w:rsidRDefault="00AA4CF4" w:rsidP="00501A12">
            <w:pPr>
              <w:pStyle w:val="Normal1linespace"/>
              <w:widowControl w:val="0"/>
            </w:pPr>
            <w:bookmarkStart w:id="6" w:name="NPARow" w:colFirst="0" w:colLast="1"/>
            <w:bookmarkEnd w:id="5"/>
          </w:p>
        </w:tc>
        <w:tc>
          <w:tcPr>
            <w:tcW w:w="5989" w:type="dxa"/>
            <w:shd w:val="clear" w:color="auto" w:fill="auto"/>
          </w:tcPr>
          <w:p w14:paraId="0D4F4815" w14:textId="77777777" w:rsidR="00AA4CF4" w:rsidRPr="00F17599" w:rsidRDefault="00AA4CF4" w:rsidP="00501A12">
            <w:pPr>
              <w:pStyle w:val="Normal1linespace"/>
              <w:widowControl w:val="0"/>
              <w:jc w:val="left"/>
              <w:rPr>
                <w:b/>
              </w:rPr>
            </w:pPr>
          </w:p>
        </w:tc>
      </w:tr>
      <w:tr w:rsidR="00AA4CF4" w14:paraId="7F41948D" w14:textId="77777777" w:rsidTr="00DF0705">
        <w:tc>
          <w:tcPr>
            <w:tcW w:w="3083" w:type="dxa"/>
            <w:shd w:val="clear" w:color="auto" w:fill="auto"/>
          </w:tcPr>
          <w:p w14:paraId="7F4A9384" w14:textId="77777777" w:rsidR="00AA4CF4" w:rsidRDefault="00AA4CF4" w:rsidP="00501A12">
            <w:pPr>
              <w:pStyle w:val="Normal1linespace"/>
              <w:widowControl w:val="0"/>
            </w:pPr>
            <w:r>
              <w:t>National Practice Area:</w:t>
            </w:r>
          </w:p>
        </w:tc>
        <w:tc>
          <w:tcPr>
            <w:tcW w:w="5989" w:type="dxa"/>
            <w:shd w:val="clear" w:color="auto" w:fill="auto"/>
          </w:tcPr>
          <w:p w14:paraId="6B0A2530" w14:textId="2D6B70A1" w:rsidR="00AA4CF4" w:rsidRPr="00F17599" w:rsidRDefault="00AA4CF4" w:rsidP="00A43D68">
            <w:pPr>
              <w:pStyle w:val="Normal1linespace"/>
              <w:widowControl w:val="0"/>
              <w:jc w:val="left"/>
              <w:rPr>
                <w:b/>
              </w:rPr>
            </w:pPr>
            <w:r>
              <w:t>Commercial and Corporations</w:t>
            </w:r>
          </w:p>
        </w:tc>
      </w:tr>
      <w:tr w:rsidR="00AA4CF4" w14:paraId="58EFEC71" w14:textId="77777777" w:rsidTr="00DF0705">
        <w:tc>
          <w:tcPr>
            <w:tcW w:w="3083" w:type="dxa"/>
            <w:shd w:val="clear" w:color="auto" w:fill="auto"/>
          </w:tcPr>
          <w:p w14:paraId="11ECD7A4" w14:textId="77777777" w:rsidR="00AA4CF4" w:rsidRDefault="00AA4CF4" w:rsidP="00501A12">
            <w:pPr>
              <w:pStyle w:val="Normal1linespace"/>
              <w:widowControl w:val="0"/>
            </w:pPr>
            <w:bookmarkStart w:id="7" w:name="SubAreaRow" w:colFirst="0" w:colLast="1"/>
            <w:bookmarkEnd w:id="6"/>
          </w:p>
        </w:tc>
        <w:tc>
          <w:tcPr>
            <w:tcW w:w="5989" w:type="dxa"/>
            <w:shd w:val="clear" w:color="auto" w:fill="auto"/>
          </w:tcPr>
          <w:p w14:paraId="46197024" w14:textId="77777777" w:rsidR="00AA4CF4" w:rsidRDefault="00AA4CF4" w:rsidP="00A43D68">
            <w:pPr>
              <w:pStyle w:val="Normal1linespace"/>
              <w:widowControl w:val="0"/>
              <w:jc w:val="left"/>
            </w:pPr>
          </w:p>
        </w:tc>
      </w:tr>
      <w:tr w:rsidR="00AA4CF4" w14:paraId="085F2781" w14:textId="77777777" w:rsidTr="00DF0705">
        <w:tc>
          <w:tcPr>
            <w:tcW w:w="3083" w:type="dxa"/>
            <w:shd w:val="clear" w:color="auto" w:fill="auto"/>
          </w:tcPr>
          <w:p w14:paraId="074EA351" w14:textId="77777777" w:rsidR="00AA4CF4" w:rsidRDefault="00AA4CF4" w:rsidP="00501A12">
            <w:pPr>
              <w:pStyle w:val="Normal1linespace"/>
              <w:widowControl w:val="0"/>
            </w:pPr>
            <w:r>
              <w:t>Sub-area:</w:t>
            </w:r>
          </w:p>
        </w:tc>
        <w:tc>
          <w:tcPr>
            <w:tcW w:w="5989" w:type="dxa"/>
            <w:shd w:val="clear" w:color="auto" w:fill="auto"/>
          </w:tcPr>
          <w:p w14:paraId="6EDBFBFE" w14:textId="7F0B518E" w:rsidR="00AA4CF4" w:rsidRPr="00837288" w:rsidRDefault="00AA4CF4" w:rsidP="00A43D68">
            <w:pPr>
              <w:pStyle w:val="Normal1linespace"/>
              <w:widowControl w:val="0"/>
              <w:jc w:val="left"/>
            </w:pPr>
            <w:r w:rsidRPr="00AA4CF4">
              <w:rPr>
                <w:lang w:val="en-US"/>
              </w:rPr>
              <w:t xml:space="preserve">Economic Regulator, </w:t>
            </w:r>
            <w:r>
              <w:t>Competition and Access</w:t>
            </w:r>
          </w:p>
        </w:tc>
      </w:tr>
      <w:bookmarkEnd w:id="7"/>
      <w:tr w:rsidR="00AA4CF4" w14:paraId="60C572D1" w14:textId="77777777" w:rsidTr="00DF0705">
        <w:tc>
          <w:tcPr>
            <w:tcW w:w="3083" w:type="dxa"/>
            <w:shd w:val="clear" w:color="auto" w:fill="auto"/>
          </w:tcPr>
          <w:p w14:paraId="2541711E" w14:textId="77777777" w:rsidR="00AA4CF4" w:rsidRDefault="00AA4CF4" w:rsidP="00501A12">
            <w:pPr>
              <w:pStyle w:val="Normal1linespace"/>
              <w:widowControl w:val="0"/>
            </w:pPr>
          </w:p>
        </w:tc>
        <w:tc>
          <w:tcPr>
            <w:tcW w:w="5989" w:type="dxa"/>
            <w:shd w:val="clear" w:color="auto" w:fill="auto"/>
          </w:tcPr>
          <w:p w14:paraId="5A9D54A7" w14:textId="77777777" w:rsidR="00AA4CF4" w:rsidRDefault="00AA4CF4" w:rsidP="00501A12">
            <w:pPr>
              <w:pStyle w:val="Normal1linespace"/>
              <w:widowControl w:val="0"/>
              <w:jc w:val="left"/>
            </w:pPr>
          </w:p>
        </w:tc>
      </w:tr>
      <w:tr w:rsidR="00AA4CF4" w14:paraId="55A398DE" w14:textId="77777777" w:rsidTr="00DF0705">
        <w:tc>
          <w:tcPr>
            <w:tcW w:w="3083" w:type="dxa"/>
            <w:shd w:val="clear" w:color="auto" w:fill="auto"/>
          </w:tcPr>
          <w:p w14:paraId="11D2A833" w14:textId="77777777" w:rsidR="00AA4CF4" w:rsidRDefault="00AA4CF4" w:rsidP="00501A12">
            <w:pPr>
              <w:pStyle w:val="Normal1linespace"/>
              <w:widowControl w:val="0"/>
            </w:pPr>
            <w:r>
              <w:t>Number of paragraphs:</w:t>
            </w:r>
          </w:p>
        </w:tc>
        <w:tc>
          <w:tcPr>
            <w:tcW w:w="5989" w:type="dxa"/>
            <w:shd w:val="clear" w:color="auto" w:fill="auto"/>
          </w:tcPr>
          <w:p w14:paraId="598B720F" w14:textId="526495A3" w:rsidR="00AA4CF4" w:rsidRDefault="00DF0705" w:rsidP="00501A12">
            <w:pPr>
              <w:pStyle w:val="Normal1linespace"/>
              <w:widowControl w:val="0"/>
              <w:jc w:val="left"/>
            </w:pPr>
            <w:bookmarkStart w:id="8" w:name="PlaceCategoryParagraphs"/>
            <w:r>
              <w:t>341</w:t>
            </w:r>
            <w:bookmarkEnd w:id="8"/>
          </w:p>
        </w:tc>
      </w:tr>
      <w:tr w:rsidR="00AA4CF4" w14:paraId="5A847672" w14:textId="77777777" w:rsidTr="00DF0705">
        <w:tc>
          <w:tcPr>
            <w:tcW w:w="3083" w:type="dxa"/>
            <w:shd w:val="clear" w:color="auto" w:fill="auto"/>
          </w:tcPr>
          <w:p w14:paraId="45D981EE" w14:textId="77777777" w:rsidR="00AA4CF4" w:rsidRDefault="00AA4CF4" w:rsidP="00AA4CF4">
            <w:pPr>
              <w:pStyle w:val="Normal1linespace"/>
              <w:widowControl w:val="0"/>
              <w:jc w:val="left"/>
            </w:pPr>
          </w:p>
        </w:tc>
        <w:tc>
          <w:tcPr>
            <w:tcW w:w="5989" w:type="dxa"/>
            <w:shd w:val="clear" w:color="auto" w:fill="auto"/>
          </w:tcPr>
          <w:p w14:paraId="445A6293" w14:textId="77777777" w:rsidR="00AA4CF4" w:rsidRDefault="00AA4CF4" w:rsidP="00AA4CF4">
            <w:pPr>
              <w:pStyle w:val="Normal1linespace"/>
              <w:widowControl w:val="0"/>
              <w:jc w:val="left"/>
            </w:pPr>
          </w:p>
        </w:tc>
      </w:tr>
      <w:tr w:rsidR="00AA4CF4" w14:paraId="59A3301B" w14:textId="77777777" w:rsidTr="00DF0705">
        <w:tc>
          <w:tcPr>
            <w:tcW w:w="3083" w:type="dxa"/>
            <w:shd w:val="clear" w:color="auto" w:fill="auto"/>
          </w:tcPr>
          <w:p w14:paraId="71EB476A" w14:textId="77777777" w:rsidR="00AA4CF4" w:rsidRDefault="00AA4CF4" w:rsidP="00AA4CF4">
            <w:pPr>
              <w:pStyle w:val="Normal1linespace"/>
              <w:widowControl w:val="0"/>
              <w:jc w:val="left"/>
            </w:pPr>
            <w:bookmarkStart w:id="9" w:name="CounselDate" w:colFirst="0" w:colLast="2"/>
            <w:r w:rsidRPr="006A24E3">
              <w:t>Date of hearing:</w:t>
            </w:r>
          </w:p>
        </w:tc>
        <w:tc>
          <w:tcPr>
            <w:tcW w:w="5989" w:type="dxa"/>
            <w:shd w:val="clear" w:color="auto" w:fill="auto"/>
          </w:tcPr>
          <w:p w14:paraId="6A1F9BA6" w14:textId="4CB3F313" w:rsidR="00AA4CF4" w:rsidRDefault="00AA4CF4" w:rsidP="00B94C3E">
            <w:pPr>
              <w:pStyle w:val="Normal1linespace"/>
              <w:widowControl w:val="0"/>
              <w:jc w:val="left"/>
            </w:pPr>
            <w:r>
              <w:t xml:space="preserve">30 November </w:t>
            </w:r>
            <w:r w:rsidR="00F728B2">
              <w:t>to</w:t>
            </w:r>
            <w:r>
              <w:t xml:space="preserve"> 4 December 202</w:t>
            </w:r>
            <w:r w:rsidR="00B94C3E">
              <w:t>0</w:t>
            </w:r>
            <w:r>
              <w:t xml:space="preserve"> </w:t>
            </w:r>
          </w:p>
        </w:tc>
      </w:tr>
      <w:tr w:rsidR="00AA4CF4" w14:paraId="6E033AC2" w14:textId="77777777" w:rsidTr="00DF0705">
        <w:tc>
          <w:tcPr>
            <w:tcW w:w="3083" w:type="dxa"/>
            <w:shd w:val="clear" w:color="auto" w:fill="auto"/>
          </w:tcPr>
          <w:p w14:paraId="64795EDD" w14:textId="77777777" w:rsidR="00AA4CF4" w:rsidRDefault="00AA4CF4" w:rsidP="00AA4CF4">
            <w:pPr>
              <w:pStyle w:val="Normal1linespace"/>
              <w:widowControl w:val="0"/>
              <w:jc w:val="left"/>
            </w:pPr>
          </w:p>
        </w:tc>
        <w:tc>
          <w:tcPr>
            <w:tcW w:w="5989" w:type="dxa"/>
            <w:shd w:val="clear" w:color="auto" w:fill="auto"/>
          </w:tcPr>
          <w:p w14:paraId="1F392312" w14:textId="77777777" w:rsidR="00AA4CF4" w:rsidRDefault="00AA4CF4" w:rsidP="00AA4CF4">
            <w:pPr>
              <w:pStyle w:val="Normal1linespace"/>
              <w:widowControl w:val="0"/>
              <w:jc w:val="left"/>
            </w:pPr>
          </w:p>
        </w:tc>
      </w:tr>
      <w:tr w:rsidR="0073707D" w14:paraId="072761E1" w14:textId="77777777" w:rsidTr="00DF0705">
        <w:tc>
          <w:tcPr>
            <w:tcW w:w="3083" w:type="dxa"/>
            <w:shd w:val="clear" w:color="auto" w:fill="auto"/>
          </w:tcPr>
          <w:p w14:paraId="3D57971F" w14:textId="2BD5F319" w:rsidR="0073707D" w:rsidRDefault="0073707D" w:rsidP="009069E0">
            <w:pPr>
              <w:pStyle w:val="Normal1linespace"/>
              <w:widowControl w:val="0"/>
              <w:jc w:val="left"/>
            </w:pPr>
            <w:bookmarkStart w:id="10" w:name="Counsel" w:colFirst="0" w:colLast="2"/>
            <w:bookmarkStart w:id="11" w:name="CompletionTable"/>
            <w:bookmarkEnd w:id="9"/>
            <w:r>
              <w:t>Counsel for the Applicant:</w:t>
            </w:r>
          </w:p>
        </w:tc>
        <w:tc>
          <w:tcPr>
            <w:tcW w:w="5989" w:type="dxa"/>
            <w:shd w:val="clear" w:color="auto" w:fill="auto"/>
          </w:tcPr>
          <w:p w14:paraId="644D5E4B" w14:textId="58CAAD10" w:rsidR="0073707D" w:rsidRDefault="0073707D" w:rsidP="0073707D">
            <w:pPr>
              <w:pStyle w:val="Normal1linespace"/>
              <w:widowControl w:val="0"/>
              <w:jc w:val="left"/>
            </w:pPr>
            <w:bookmarkStart w:id="12" w:name="AppCounsel"/>
            <w:bookmarkEnd w:id="12"/>
            <w:r>
              <w:t xml:space="preserve">K Richardson SC with A </w:t>
            </w:r>
            <w:proofErr w:type="spellStart"/>
            <w:r>
              <w:t>d’Arville</w:t>
            </w:r>
            <w:proofErr w:type="spellEnd"/>
          </w:p>
        </w:tc>
      </w:tr>
      <w:tr w:rsidR="0073707D" w14:paraId="17B122FC" w14:textId="77777777" w:rsidTr="00DF0705">
        <w:tc>
          <w:tcPr>
            <w:tcW w:w="3083" w:type="dxa"/>
            <w:shd w:val="clear" w:color="auto" w:fill="auto"/>
          </w:tcPr>
          <w:p w14:paraId="6C277276" w14:textId="77777777" w:rsidR="0073707D" w:rsidRDefault="0073707D" w:rsidP="0073707D">
            <w:pPr>
              <w:pStyle w:val="Normal1linespace"/>
              <w:widowControl w:val="0"/>
              <w:jc w:val="left"/>
            </w:pPr>
          </w:p>
        </w:tc>
        <w:tc>
          <w:tcPr>
            <w:tcW w:w="5989" w:type="dxa"/>
            <w:shd w:val="clear" w:color="auto" w:fill="auto"/>
          </w:tcPr>
          <w:p w14:paraId="405F00DE" w14:textId="77777777" w:rsidR="0073707D" w:rsidRDefault="0073707D" w:rsidP="0073707D">
            <w:pPr>
              <w:pStyle w:val="Normal1linespace"/>
              <w:widowControl w:val="0"/>
              <w:jc w:val="left"/>
            </w:pPr>
          </w:p>
        </w:tc>
      </w:tr>
      <w:tr w:rsidR="0073707D" w14:paraId="187558EC" w14:textId="77777777" w:rsidTr="00DF0705">
        <w:tc>
          <w:tcPr>
            <w:tcW w:w="3083" w:type="dxa"/>
            <w:shd w:val="clear" w:color="auto" w:fill="auto"/>
          </w:tcPr>
          <w:p w14:paraId="47A8B712" w14:textId="71313A03" w:rsidR="0073707D" w:rsidRDefault="0073707D" w:rsidP="0073707D">
            <w:pPr>
              <w:pStyle w:val="Normal1linespace"/>
              <w:widowControl w:val="0"/>
              <w:jc w:val="left"/>
            </w:pPr>
            <w:r>
              <w:t>Solicitor for the Applicant:</w:t>
            </w:r>
          </w:p>
        </w:tc>
        <w:tc>
          <w:tcPr>
            <w:tcW w:w="5989" w:type="dxa"/>
            <w:shd w:val="clear" w:color="auto" w:fill="auto"/>
          </w:tcPr>
          <w:p w14:paraId="2E83FC5D" w14:textId="760A0C9E" w:rsidR="0073707D" w:rsidRDefault="0073707D" w:rsidP="0073707D">
            <w:pPr>
              <w:pStyle w:val="Normal1linespace"/>
              <w:widowControl w:val="0"/>
              <w:jc w:val="left"/>
            </w:pPr>
            <w:r>
              <w:t>Norton Rose Fulbright</w:t>
            </w:r>
            <w:r w:rsidR="00F728B2">
              <w:t xml:space="preserve"> Australia</w:t>
            </w:r>
          </w:p>
        </w:tc>
      </w:tr>
      <w:tr w:rsidR="0073707D" w14:paraId="1E3B8882" w14:textId="77777777" w:rsidTr="00DF0705">
        <w:tc>
          <w:tcPr>
            <w:tcW w:w="3083" w:type="dxa"/>
            <w:shd w:val="clear" w:color="auto" w:fill="auto"/>
          </w:tcPr>
          <w:p w14:paraId="49C4E91D" w14:textId="77777777" w:rsidR="0073707D" w:rsidRDefault="0073707D" w:rsidP="0073707D">
            <w:pPr>
              <w:pStyle w:val="Normal1linespace"/>
              <w:widowControl w:val="0"/>
              <w:jc w:val="left"/>
            </w:pPr>
          </w:p>
        </w:tc>
        <w:tc>
          <w:tcPr>
            <w:tcW w:w="5989" w:type="dxa"/>
            <w:shd w:val="clear" w:color="auto" w:fill="auto"/>
          </w:tcPr>
          <w:p w14:paraId="222FC8EA" w14:textId="77777777" w:rsidR="0073707D" w:rsidRDefault="0073707D" w:rsidP="0073707D">
            <w:pPr>
              <w:pStyle w:val="Normal1linespace"/>
              <w:widowControl w:val="0"/>
              <w:jc w:val="left"/>
            </w:pPr>
          </w:p>
        </w:tc>
      </w:tr>
      <w:tr w:rsidR="0073707D" w14:paraId="3A116755" w14:textId="77777777" w:rsidTr="00DF0705">
        <w:tc>
          <w:tcPr>
            <w:tcW w:w="3083" w:type="dxa"/>
            <w:shd w:val="clear" w:color="auto" w:fill="auto"/>
          </w:tcPr>
          <w:p w14:paraId="74D1D02F" w14:textId="5653A4BF" w:rsidR="0073707D" w:rsidRDefault="0073707D" w:rsidP="0073707D">
            <w:pPr>
              <w:pStyle w:val="Normal1linespace"/>
              <w:widowControl w:val="0"/>
              <w:jc w:val="left"/>
            </w:pPr>
            <w:r>
              <w:t>Counsel for the Respondents:</w:t>
            </w:r>
          </w:p>
        </w:tc>
        <w:tc>
          <w:tcPr>
            <w:tcW w:w="5989" w:type="dxa"/>
            <w:shd w:val="clear" w:color="auto" w:fill="auto"/>
          </w:tcPr>
          <w:p w14:paraId="302C99B4" w14:textId="542DF396" w:rsidR="0073707D" w:rsidRDefault="0073707D" w:rsidP="0073707D">
            <w:pPr>
              <w:pStyle w:val="Normal1linespace"/>
              <w:widowControl w:val="0"/>
              <w:jc w:val="left"/>
            </w:pPr>
            <w:r>
              <w:t xml:space="preserve">P Brereton SC with R </w:t>
            </w:r>
            <w:proofErr w:type="spellStart"/>
            <w:r>
              <w:t>Yezerski</w:t>
            </w:r>
            <w:proofErr w:type="spellEnd"/>
            <w:r>
              <w:t xml:space="preserve"> and S Hartford Davis</w:t>
            </w:r>
          </w:p>
        </w:tc>
      </w:tr>
      <w:tr w:rsidR="0073707D" w14:paraId="142E532A" w14:textId="77777777" w:rsidTr="00DF0705">
        <w:tc>
          <w:tcPr>
            <w:tcW w:w="3083" w:type="dxa"/>
            <w:shd w:val="clear" w:color="auto" w:fill="auto"/>
          </w:tcPr>
          <w:p w14:paraId="643F20E0" w14:textId="77777777" w:rsidR="0073707D" w:rsidRDefault="0073707D" w:rsidP="0073707D">
            <w:pPr>
              <w:pStyle w:val="Normal1linespace"/>
              <w:widowControl w:val="0"/>
              <w:jc w:val="left"/>
            </w:pPr>
          </w:p>
        </w:tc>
        <w:tc>
          <w:tcPr>
            <w:tcW w:w="5989" w:type="dxa"/>
            <w:shd w:val="clear" w:color="auto" w:fill="auto"/>
          </w:tcPr>
          <w:p w14:paraId="64DD2DAE" w14:textId="77777777" w:rsidR="0073707D" w:rsidRDefault="0073707D" w:rsidP="0073707D">
            <w:pPr>
              <w:pStyle w:val="Normal1linespace"/>
              <w:widowControl w:val="0"/>
              <w:jc w:val="left"/>
            </w:pPr>
          </w:p>
        </w:tc>
      </w:tr>
      <w:tr w:rsidR="0073707D" w14:paraId="60AC8ABD" w14:textId="77777777" w:rsidTr="00DF0705">
        <w:tc>
          <w:tcPr>
            <w:tcW w:w="3083" w:type="dxa"/>
            <w:shd w:val="clear" w:color="auto" w:fill="auto"/>
          </w:tcPr>
          <w:p w14:paraId="111DF8F3" w14:textId="299E7009" w:rsidR="0073707D" w:rsidRDefault="0073707D" w:rsidP="0073707D">
            <w:pPr>
              <w:pStyle w:val="Normal1linespace"/>
              <w:widowControl w:val="0"/>
              <w:jc w:val="left"/>
            </w:pPr>
            <w:r>
              <w:t>Solicitor for the Respondents:</w:t>
            </w:r>
          </w:p>
        </w:tc>
        <w:tc>
          <w:tcPr>
            <w:tcW w:w="5989" w:type="dxa"/>
            <w:shd w:val="clear" w:color="auto" w:fill="auto"/>
          </w:tcPr>
          <w:p w14:paraId="45E4415E" w14:textId="4670D76C" w:rsidR="0073707D" w:rsidRDefault="0073707D" w:rsidP="0073707D">
            <w:pPr>
              <w:pStyle w:val="Normal1linespace"/>
              <w:widowControl w:val="0"/>
              <w:jc w:val="left"/>
            </w:pPr>
            <w:r>
              <w:t>Corrs Chambers Westgarth</w:t>
            </w:r>
          </w:p>
        </w:tc>
      </w:tr>
      <w:bookmarkEnd w:id="10"/>
      <w:bookmarkEnd w:id="11"/>
    </w:tbl>
    <w:p w14:paraId="5C398A09" w14:textId="77777777" w:rsidR="007470BD" w:rsidRDefault="007470BD">
      <w:pPr>
        <w:pStyle w:val="Normal1linespace"/>
      </w:pPr>
    </w:p>
    <w:p w14:paraId="267159D5" w14:textId="77777777" w:rsidR="00E94CBF" w:rsidRDefault="00E94CBF">
      <w:pPr>
        <w:pStyle w:val="Normal1linespace"/>
      </w:pPr>
    </w:p>
    <w:p w14:paraId="658FFCB2" w14:textId="77777777"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14:paraId="5FDE1AF8"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53B261B6" w14:textId="77777777" w:rsidTr="00E81DA6">
        <w:tc>
          <w:tcPr>
            <w:tcW w:w="6912" w:type="dxa"/>
            <w:gridSpan w:val="2"/>
          </w:tcPr>
          <w:p w14:paraId="66BD81EB" w14:textId="77777777" w:rsidR="00A46CCC" w:rsidRPr="001765E0" w:rsidRDefault="00A46CCC" w:rsidP="00525A49">
            <w:pPr>
              <w:pStyle w:val="NormalHeadings"/>
            </w:pPr>
          </w:p>
        </w:tc>
        <w:tc>
          <w:tcPr>
            <w:tcW w:w="2330" w:type="dxa"/>
          </w:tcPr>
          <w:p w14:paraId="74FAC708" w14:textId="6DA96830" w:rsidR="00A46CCC" w:rsidRDefault="00AA4CF4" w:rsidP="00F92355">
            <w:pPr>
              <w:pStyle w:val="NormalHeadings"/>
              <w:jc w:val="right"/>
            </w:pPr>
            <w:bookmarkStart w:id="13" w:name="FileNo"/>
            <w:r>
              <w:t>NSD 1760 of 2019</w:t>
            </w:r>
            <w:bookmarkEnd w:id="13"/>
          </w:p>
        </w:tc>
      </w:tr>
      <w:tr w:rsidR="00A76C13" w14:paraId="34B9784C" w14:textId="77777777" w:rsidTr="00754811">
        <w:tc>
          <w:tcPr>
            <w:tcW w:w="9242" w:type="dxa"/>
            <w:gridSpan w:val="3"/>
          </w:tcPr>
          <w:p w14:paraId="7D5B5ADB" w14:textId="74430B0E" w:rsidR="00A76C13" w:rsidRPr="00A76C13" w:rsidRDefault="00AA4CF4" w:rsidP="00AA4CF4">
            <w:pPr>
              <w:pStyle w:val="NormalHeadings"/>
              <w:jc w:val="left"/>
            </w:pPr>
            <w:bookmarkStart w:id="14" w:name="InTheMatterOf"/>
            <w:r>
              <w:t xml:space="preserve"> </w:t>
            </w:r>
            <w:bookmarkEnd w:id="14"/>
          </w:p>
        </w:tc>
      </w:tr>
      <w:tr w:rsidR="00A46CCC" w14:paraId="6E670B2A" w14:textId="77777777" w:rsidTr="00754811">
        <w:trPr>
          <w:trHeight w:val="386"/>
        </w:trPr>
        <w:tc>
          <w:tcPr>
            <w:tcW w:w="2376" w:type="dxa"/>
          </w:tcPr>
          <w:p w14:paraId="4A48D573" w14:textId="77777777" w:rsidR="00A46CCC" w:rsidRDefault="00A46CCC" w:rsidP="00754811">
            <w:pPr>
              <w:pStyle w:val="NormalHeadings"/>
              <w:jc w:val="left"/>
              <w:rPr>
                <w:caps/>
                <w:szCs w:val="24"/>
              </w:rPr>
            </w:pPr>
            <w:bookmarkStart w:id="15" w:name="Parties"/>
            <w:r>
              <w:rPr>
                <w:caps/>
                <w:szCs w:val="24"/>
              </w:rPr>
              <w:t>BETWEEN:</w:t>
            </w:r>
          </w:p>
        </w:tc>
        <w:tc>
          <w:tcPr>
            <w:tcW w:w="6866" w:type="dxa"/>
            <w:gridSpan w:val="2"/>
          </w:tcPr>
          <w:p w14:paraId="7FCBB1CF" w14:textId="77777777" w:rsidR="00AA4CF4" w:rsidRDefault="00AA4CF4" w:rsidP="00AA4CF4">
            <w:pPr>
              <w:pStyle w:val="NormalHeadings"/>
              <w:jc w:val="left"/>
            </w:pPr>
            <w:bookmarkStart w:id="16" w:name="Applicant"/>
            <w:r>
              <w:t>AUSTRALIAN COMPETITION AND CONSUMER COMMISSION</w:t>
            </w:r>
          </w:p>
          <w:p w14:paraId="480906E5" w14:textId="77777777" w:rsidR="00AA4CF4" w:rsidRDefault="00AA4CF4" w:rsidP="00AA4CF4">
            <w:pPr>
              <w:pStyle w:val="PartyType"/>
            </w:pPr>
            <w:r>
              <w:t>Applicant</w:t>
            </w:r>
          </w:p>
          <w:bookmarkEnd w:id="16"/>
          <w:p w14:paraId="67316E72" w14:textId="4471424B" w:rsidR="00A46CCC" w:rsidRPr="006555B4" w:rsidRDefault="00A46CCC" w:rsidP="00754811">
            <w:pPr>
              <w:pStyle w:val="NormalHeadings"/>
              <w:jc w:val="left"/>
            </w:pPr>
          </w:p>
        </w:tc>
      </w:tr>
      <w:tr w:rsidR="00A46CCC" w14:paraId="66B40478" w14:textId="77777777" w:rsidTr="00754811">
        <w:trPr>
          <w:trHeight w:val="386"/>
        </w:trPr>
        <w:tc>
          <w:tcPr>
            <w:tcW w:w="2376" w:type="dxa"/>
          </w:tcPr>
          <w:p w14:paraId="02243EDA" w14:textId="77777777" w:rsidR="00A46CCC" w:rsidRDefault="00A46CCC" w:rsidP="00754811">
            <w:pPr>
              <w:pStyle w:val="NormalHeadings"/>
              <w:jc w:val="left"/>
              <w:rPr>
                <w:caps/>
                <w:szCs w:val="24"/>
              </w:rPr>
            </w:pPr>
            <w:r>
              <w:rPr>
                <w:caps/>
                <w:szCs w:val="24"/>
              </w:rPr>
              <w:t>AND:</w:t>
            </w:r>
          </w:p>
        </w:tc>
        <w:tc>
          <w:tcPr>
            <w:tcW w:w="6866" w:type="dxa"/>
            <w:gridSpan w:val="2"/>
          </w:tcPr>
          <w:p w14:paraId="5A3531C0" w14:textId="77777777" w:rsidR="00AA4CF4" w:rsidRDefault="00AA4CF4" w:rsidP="00AA4CF4">
            <w:pPr>
              <w:pStyle w:val="NormalHeadings"/>
              <w:jc w:val="left"/>
            </w:pPr>
            <w:bookmarkStart w:id="17" w:name="Respondent"/>
            <w:r>
              <w:t>GOOGLE LLC</w:t>
            </w:r>
          </w:p>
          <w:p w14:paraId="50117FEA" w14:textId="77777777" w:rsidR="00AA4CF4" w:rsidRDefault="00AA4CF4" w:rsidP="00AA4CF4">
            <w:pPr>
              <w:pStyle w:val="PartyType"/>
            </w:pPr>
            <w:r>
              <w:t>First Respondent</w:t>
            </w:r>
          </w:p>
          <w:p w14:paraId="20F3B977" w14:textId="77777777" w:rsidR="00AA4CF4" w:rsidRDefault="00AA4CF4" w:rsidP="00754811">
            <w:pPr>
              <w:pStyle w:val="NormalHeadings"/>
              <w:jc w:val="left"/>
              <w:rPr>
                <w:szCs w:val="24"/>
              </w:rPr>
            </w:pPr>
          </w:p>
          <w:p w14:paraId="54DEE939" w14:textId="77777777" w:rsidR="00AA4CF4" w:rsidRDefault="00AA4CF4" w:rsidP="00AA4CF4">
            <w:pPr>
              <w:pStyle w:val="NormalHeadings"/>
              <w:jc w:val="left"/>
            </w:pPr>
            <w:r>
              <w:t>GOOGLE AUSTRALIA PTY LTD</w:t>
            </w:r>
          </w:p>
          <w:p w14:paraId="2ED1031B" w14:textId="77777777" w:rsidR="00AA4CF4" w:rsidRDefault="00AA4CF4" w:rsidP="00AA4CF4">
            <w:pPr>
              <w:pStyle w:val="PartyType"/>
            </w:pPr>
            <w:r>
              <w:t>Second Respondent</w:t>
            </w:r>
          </w:p>
          <w:bookmarkEnd w:id="17"/>
          <w:p w14:paraId="438BD696" w14:textId="06A62473" w:rsidR="00A46CCC" w:rsidRPr="006555B4" w:rsidRDefault="00A46CCC" w:rsidP="00754811">
            <w:pPr>
              <w:pStyle w:val="NormalHeadings"/>
              <w:jc w:val="left"/>
            </w:pPr>
          </w:p>
        </w:tc>
      </w:tr>
    </w:tbl>
    <w:p w14:paraId="231C677B" w14:textId="77777777" w:rsidR="00395B24" w:rsidRDefault="00395B24">
      <w:pPr>
        <w:pStyle w:val="NormalHeadings"/>
      </w:pPr>
      <w:bookmarkStart w:id="18" w:name="CrossClaimPosition"/>
      <w:bookmarkEnd w:id="15"/>
      <w:bookmarkEnd w:id="18"/>
    </w:p>
    <w:tbl>
      <w:tblPr>
        <w:tblW w:w="0" w:type="auto"/>
        <w:tblLayout w:type="fixed"/>
        <w:tblLook w:val="0000" w:firstRow="0" w:lastRow="0" w:firstColumn="0" w:lastColumn="0" w:noHBand="0" w:noVBand="0"/>
        <w:tblCaption w:val="Judge"/>
        <w:tblDescription w:val="Judge"/>
      </w:tblPr>
      <w:tblGrid>
        <w:gridCol w:w="2376"/>
        <w:gridCol w:w="6866"/>
      </w:tblGrid>
      <w:tr w:rsidR="00395B24" w14:paraId="04200415" w14:textId="77777777">
        <w:tc>
          <w:tcPr>
            <w:tcW w:w="2376" w:type="dxa"/>
          </w:tcPr>
          <w:p w14:paraId="13BAA524" w14:textId="77777777" w:rsidR="00395B24" w:rsidRDefault="00974709">
            <w:pPr>
              <w:pStyle w:val="NormalHeadings"/>
              <w:spacing w:after="120"/>
              <w:jc w:val="left"/>
              <w:rPr>
                <w:caps/>
                <w:szCs w:val="24"/>
              </w:rPr>
            </w:pPr>
            <w:bookmarkStart w:id="19" w:name="JudgeText"/>
            <w:r>
              <w:rPr>
                <w:caps/>
                <w:szCs w:val="24"/>
              </w:rPr>
              <w:t>order made by</w:t>
            </w:r>
            <w:bookmarkEnd w:id="19"/>
            <w:r w:rsidR="002C7385">
              <w:rPr>
                <w:caps/>
                <w:szCs w:val="24"/>
              </w:rPr>
              <w:t>:</w:t>
            </w:r>
          </w:p>
        </w:tc>
        <w:tc>
          <w:tcPr>
            <w:tcW w:w="6866" w:type="dxa"/>
          </w:tcPr>
          <w:p w14:paraId="7A5E062E" w14:textId="13CA4323" w:rsidR="00395B24" w:rsidRDefault="00AA4CF4">
            <w:pPr>
              <w:pStyle w:val="NormalHeadings"/>
              <w:jc w:val="left"/>
              <w:rPr>
                <w:caps/>
                <w:szCs w:val="24"/>
              </w:rPr>
            </w:pPr>
            <w:bookmarkStart w:id="20" w:name="Judge"/>
            <w:r>
              <w:rPr>
                <w:caps/>
                <w:szCs w:val="24"/>
              </w:rPr>
              <w:t>THAWLEY J</w:t>
            </w:r>
            <w:bookmarkEnd w:id="20"/>
          </w:p>
        </w:tc>
      </w:tr>
      <w:tr w:rsidR="00395B24" w14:paraId="69B2CBE9" w14:textId="77777777">
        <w:tc>
          <w:tcPr>
            <w:tcW w:w="2376" w:type="dxa"/>
          </w:tcPr>
          <w:p w14:paraId="5B49465C" w14:textId="77777777" w:rsidR="00395B24" w:rsidRDefault="002C7385">
            <w:pPr>
              <w:pStyle w:val="NormalHeadings"/>
              <w:spacing w:after="120"/>
              <w:jc w:val="left"/>
              <w:rPr>
                <w:caps/>
                <w:szCs w:val="24"/>
              </w:rPr>
            </w:pPr>
            <w:r>
              <w:rPr>
                <w:caps/>
                <w:szCs w:val="24"/>
              </w:rPr>
              <w:t>DATE OF ORDER:</w:t>
            </w:r>
          </w:p>
        </w:tc>
        <w:tc>
          <w:tcPr>
            <w:tcW w:w="6866" w:type="dxa"/>
          </w:tcPr>
          <w:p w14:paraId="251D221F" w14:textId="16FA3E41" w:rsidR="00395B24" w:rsidRDefault="00AA4CF4">
            <w:pPr>
              <w:pStyle w:val="NormalHeadings"/>
              <w:jc w:val="left"/>
              <w:rPr>
                <w:caps/>
                <w:szCs w:val="24"/>
              </w:rPr>
            </w:pPr>
            <w:bookmarkStart w:id="21" w:name="Judgment_Dated"/>
            <w:r>
              <w:rPr>
                <w:caps/>
                <w:szCs w:val="24"/>
              </w:rPr>
              <w:t>16 APRIL 2021</w:t>
            </w:r>
            <w:bookmarkEnd w:id="21"/>
          </w:p>
        </w:tc>
      </w:tr>
    </w:tbl>
    <w:p w14:paraId="0B45A2E2" w14:textId="77777777" w:rsidR="00395B24" w:rsidRDefault="00395B24">
      <w:pPr>
        <w:pStyle w:val="NormalHeadings"/>
        <w:rPr>
          <w:b w:val="0"/>
        </w:rPr>
      </w:pPr>
    </w:p>
    <w:p w14:paraId="09866789" w14:textId="77777777" w:rsidR="008D1617" w:rsidRDefault="008D1617">
      <w:pPr>
        <w:pStyle w:val="NormalHeadings"/>
        <w:rPr>
          <w:b w:val="0"/>
        </w:rPr>
      </w:pPr>
    </w:p>
    <w:p w14:paraId="043EA56D" w14:textId="77777777" w:rsidR="00395B24" w:rsidRDefault="002C7385">
      <w:pPr>
        <w:pStyle w:val="NormalHeadings"/>
      </w:pPr>
      <w:r>
        <w:t>THE COURT ORDERS THAT:</w:t>
      </w:r>
    </w:p>
    <w:p w14:paraId="725CF1FA" w14:textId="77777777" w:rsidR="007F60DF" w:rsidRDefault="007F60DF" w:rsidP="00243E5E">
      <w:pPr>
        <w:pStyle w:val="NormalHeadings"/>
      </w:pPr>
    </w:p>
    <w:p w14:paraId="72BC0A8A" w14:textId="7848B96E" w:rsidR="001A6C52" w:rsidRDefault="00EF5BFD" w:rsidP="00EF5BFD">
      <w:pPr>
        <w:pStyle w:val="Order1"/>
        <w:numPr>
          <w:ilvl w:val="0"/>
          <w:numId w:val="0"/>
        </w:numPr>
        <w:tabs>
          <w:tab w:val="left" w:pos="720"/>
        </w:tabs>
        <w:ind w:left="720" w:hanging="720"/>
      </w:pPr>
      <w:r>
        <w:t>1.</w:t>
      </w:r>
      <w:r>
        <w:tab/>
      </w:r>
      <w:r w:rsidR="005D5B68">
        <w:t xml:space="preserve">The parties confer with a view to providing within 14 days agreed orders reflecting the conclusions reached by the Court and appropriate further steps. </w:t>
      </w:r>
    </w:p>
    <w:p w14:paraId="32ED40C0" w14:textId="5257BB56" w:rsidR="001A6C52" w:rsidRDefault="001A6C52" w:rsidP="001A6C52">
      <w:pPr>
        <w:pStyle w:val="BodyText"/>
      </w:pPr>
    </w:p>
    <w:p w14:paraId="5287A46E" w14:textId="3F1BD029" w:rsidR="008069F9" w:rsidRDefault="008069F9" w:rsidP="008069F9">
      <w:pPr>
        <w:pStyle w:val="NormalHeadings"/>
      </w:pPr>
      <w:r>
        <w:t>THE COURT NOTES THAT:</w:t>
      </w:r>
    </w:p>
    <w:p w14:paraId="290D94F4" w14:textId="0CADBA29" w:rsidR="008069F9" w:rsidRDefault="008069F9" w:rsidP="008069F9">
      <w:pPr>
        <w:pStyle w:val="NormalHeadings"/>
      </w:pPr>
    </w:p>
    <w:p w14:paraId="36148C48" w14:textId="495C62D7" w:rsidR="008069F9" w:rsidRPr="009069E0" w:rsidRDefault="00EF5BFD" w:rsidP="00EF5BFD">
      <w:pPr>
        <w:pStyle w:val="Order1"/>
        <w:numPr>
          <w:ilvl w:val="0"/>
          <w:numId w:val="0"/>
        </w:numPr>
        <w:tabs>
          <w:tab w:val="left" w:pos="720"/>
        </w:tabs>
        <w:ind w:left="720" w:hanging="720"/>
      </w:pPr>
      <w:r w:rsidRPr="009069E0">
        <w:t>1.</w:t>
      </w:r>
      <w:r w:rsidRPr="009069E0">
        <w:tab/>
      </w:r>
      <w:r w:rsidR="008069F9" w:rsidRPr="009069E0">
        <w:t>Limited parts of these reasons for judgment have been redacted to give effect to non-publication orders made on 4 and 10 December 2020</w:t>
      </w:r>
      <w:r w:rsidR="008069F9">
        <w:t>.</w:t>
      </w:r>
    </w:p>
    <w:p w14:paraId="7FCB6F50" w14:textId="77777777" w:rsidR="008069F9" w:rsidRPr="009069E0" w:rsidRDefault="008069F9" w:rsidP="008069F9">
      <w:pPr>
        <w:pStyle w:val="NormalHeadings"/>
        <w:rPr>
          <w:b w:val="0"/>
        </w:rPr>
      </w:pPr>
    </w:p>
    <w:p w14:paraId="0ABAB8F9" w14:textId="35B009F2" w:rsidR="008069F9" w:rsidRPr="009069E0" w:rsidRDefault="008069F9" w:rsidP="009069E0">
      <w:pPr>
        <w:pStyle w:val="NormalHeadings"/>
        <w:rPr>
          <w:b w:val="0"/>
        </w:rPr>
      </w:pPr>
    </w:p>
    <w:p w14:paraId="52D9DFE3" w14:textId="77777777" w:rsidR="00A431E6" w:rsidRDefault="00A431E6" w:rsidP="001A6C52">
      <w:pPr>
        <w:pStyle w:val="BodyText"/>
      </w:pPr>
    </w:p>
    <w:p w14:paraId="0B6EF503" w14:textId="041158E9" w:rsidR="0050309C" w:rsidRDefault="00AA4CF4" w:rsidP="004D53E5">
      <w:pPr>
        <w:pStyle w:val="SingleSpace"/>
      </w:pPr>
      <w:bookmarkStart w:id="22" w:name="OrdersStatement"/>
      <w:r>
        <w:t>Note:</w:t>
      </w:r>
      <w:r>
        <w:tab/>
        <w:t xml:space="preserve">Entry of orders is dealt with in Rule 39.32 of the </w:t>
      </w:r>
      <w:r>
        <w:rPr>
          <w:i/>
        </w:rPr>
        <w:t>Federal Court Rules 2011</w:t>
      </w:r>
      <w:r>
        <w:t>.</w:t>
      </w:r>
      <w:bookmarkEnd w:id="22"/>
    </w:p>
    <w:p w14:paraId="3ABA3CFF" w14:textId="77777777" w:rsidR="0092590B" w:rsidRDefault="0092590B" w:rsidP="002B0E91">
      <w:pPr>
        <w:pStyle w:val="BodyText"/>
      </w:pPr>
    </w:p>
    <w:p w14:paraId="15C2D25D" w14:textId="77777777" w:rsidR="00395B24" w:rsidRDefault="00395B24">
      <w:pPr>
        <w:pStyle w:val="NormalHeadings"/>
        <w:spacing w:before="240" w:after="120"/>
        <w:rPr>
          <w:b w:val="0"/>
        </w:rPr>
        <w:sectPr w:rsidR="00395B24"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14:paraId="6E0CF773" w14:textId="77777777" w:rsidR="00484F6D" w:rsidRPr="00045BB7" w:rsidRDefault="00484F6D" w:rsidP="00045BB7">
      <w:pPr>
        <w:pStyle w:val="NormalHeadings"/>
        <w:spacing w:line="480" w:lineRule="auto"/>
        <w:jc w:val="center"/>
        <w:rPr>
          <w:sz w:val="28"/>
          <w:szCs w:val="28"/>
        </w:rPr>
      </w:pPr>
      <w:bookmarkStart w:id="23" w:name="ReasonsPage"/>
      <w:bookmarkEnd w:id="23"/>
      <w:r w:rsidRPr="00045BB7">
        <w:rPr>
          <w:sz w:val="28"/>
          <w:szCs w:val="28"/>
        </w:rPr>
        <w:lastRenderedPageBreak/>
        <w:t>REASONS FOR JUDGMENT</w:t>
      </w:r>
    </w:p>
    <w:p w14:paraId="027DE36D" w14:textId="57D1AD44" w:rsidR="00694BEB" w:rsidRDefault="005A4C72" w:rsidP="005E0510">
      <w:pPr>
        <w:pStyle w:val="NormalHeadings"/>
        <w:spacing w:line="360" w:lineRule="auto"/>
        <w:jc w:val="left"/>
        <w:rPr>
          <w:sz w:val="26"/>
          <w:szCs w:val="26"/>
        </w:rPr>
      </w:pPr>
      <w:r>
        <w:rPr>
          <w:sz w:val="26"/>
          <w:szCs w:val="26"/>
        </w:rPr>
        <w:t>THAWLEY J</w:t>
      </w:r>
      <w:r w:rsidR="00431105">
        <w:rPr>
          <w:sz w:val="26"/>
          <w:szCs w:val="26"/>
        </w:rPr>
        <w:t>:</w:t>
      </w:r>
    </w:p>
    <w:tbl>
      <w:tblPr>
        <w:tblW w:w="9291" w:type="dxa"/>
        <w:tblLook w:val="01E0" w:firstRow="1" w:lastRow="1" w:firstColumn="1" w:lastColumn="1" w:noHBand="0" w:noVBand="0"/>
      </w:tblPr>
      <w:tblGrid>
        <w:gridCol w:w="8291"/>
        <w:gridCol w:w="1000"/>
      </w:tblGrid>
      <w:tr w:rsidR="00715199" w:rsidRPr="00D326DB" w14:paraId="64D5345B" w14:textId="77777777" w:rsidTr="00715199">
        <w:tc>
          <w:tcPr>
            <w:tcW w:w="8291" w:type="dxa"/>
            <w:shd w:val="clear" w:color="auto" w:fill="auto"/>
          </w:tcPr>
          <w:bookmarkStart w:id="24" w:name="PTOC"/>
          <w:bookmarkStart w:id="25" w:name="_Ref69453160"/>
          <w:p w14:paraId="3A23D544" w14:textId="0F18E1F6" w:rsidR="00715199" w:rsidRPr="00715199" w:rsidRDefault="00715199" w:rsidP="00715199">
            <w:pPr>
              <w:pStyle w:val="FTOC1"/>
              <w:tabs>
                <w:tab w:val="clear" w:pos="9072"/>
              </w:tabs>
              <w:rPr>
                <w:lang w:eastAsia="en-AU"/>
              </w:rPr>
            </w:pPr>
            <w:r>
              <w:rPr>
                <w:lang w:eastAsia="en-AU"/>
              </w:rPr>
              <w:fldChar w:fldCharType="begin"/>
            </w:r>
            <w:r>
              <w:rPr>
                <w:lang w:eastAsia="en-AU"/>
              </w:rPr>
              <w:instrText xml:space="preserve"> REF _Ref69453570 \h </w:instrText>
            </w:r>
            <w:r>
              <w:rPr>
                <w:lang w:eastAsia="en-AU"/>
              </w:rPr>
            </w:r>
            <w:r>
              <w:rPr>
                <w:lang w:eastAsia="en-AU"/>
              </w:rPr>
              <w:fldChar w:fldCharType="separate"/>
            </w:r>
            <w:r w:rsidR="00EF5BFD">
              <w:rPr>
                <w:caps w:val="0"/>
              </w:rPr>
              <w:t>OVERVIEW</w:t>
            </w:r>
            <w:r>
              <w:rPr>
                <w:lang w:eastAsia="en-AU"/>
              </w:rPr>
              <w:fldChar w:fldCharType="end"/>
            </w:r>
          </w:p>
        </w:tc>
        <w:tc>
          <w:tcPr>
            <w:tcW w:w="1000" w:type="dxa"/>
            <w:shd w:val="clear" w:color="auto" w:fill="auto"/>
            <w:vAlign w:val="bottom"/>
          </w:tcPr>
          <w:p w14:paraId="0BB97549" w14:textId="5FE039A7" w:rsidR="00715199" w:rsidRDefault="00715199" w:rsidP="00640103">
            <w:pPr>
              <w:spacing w:before="120" w:after="60" w:line="240" w:lineRule="auto"/>
              <w:jc w:val="right"/>
              <w:rPr>
                <w:szCs w:val="24"/>
              </w:rPr>
            </w:pPr>
            <w:r>
              <w:rPr>
                <w:szCs w:val="24"/>
              </w:rPr>
              <w:t>[1]</w:t>
            </w:r>
          </w:p>
        </w:tc>
      </w:tr>
      <w:tr w:rsidR="00715199" w:rsidRPr="00D326DB" w14:paraId="4219AB2E" w14:textId="77777777" w:rsidTr="00715199">
        <w:tc>
          <w:tcPr>
            <w:tcW w:w="8291" w:type="dxa"/>
            <w:shd w:val="clear" w:color="auto" w:fill="auto"/>
          </w:tcPr>
          <w:p w14:paraId="1D064B5B" w14:textId="6ED196D9" w:rsidR="00715199" w:rsidRPr="00715199" w:rsidRDefault="00715199" w:rsidP="00715199">
            <w:pPr>
              <w:pStyle w:val="FTOC1"/>
              <w:tabs>
                <w:tab w:val="clear" w:pos="9072"/>
              </w:tabs>
              <w:rPr>
                <w:lang w:eastAsia="en-AU"/>
              </w:rPr>
            </w:pPr>
            <w:r>
              <w:rPr>
                <w:lang w:eastAsia="en-AU"/>
              </w:rPr>
              <w:fldChar w:fldCharType="begin"/>
            </w:r>
            <w:r>
              <w:rPr>
                <w:lang w:eastAsia="en-AU"/>
              </w:rPr>
              <w:instrText xml:space="preserve"> REF _Ref69453161 \h </w:instrText>
            </w:r>
            <w:r>
              <w:rPr>
                <w:lang w:eastAsia="en-AU"/>
              </w:rPr>
            </w:r>
            <w:r>
              <w:rPr>
                <w:lang w:eastAsia="en-AU"/>
              </w:rPr>
              <w:fldChar w:fldCharType="separate"/>
            </w:r>
            <w:r w:rsidR="00EF5BFD">
              <w:rPr>
                <w:caps w:val="0"/>
              </w:rPr>
              <w:t>FACTS</w:t>
            </w:r>
            <w:r>
              <w:rPr>
                <w:lang w:eastAsia="en-AU"/>
              </w:rPr>
              <w:fldChar w:fldCharType="end"/>
            </w:r>
          </w:p>
        </w:tc>
        <w:tc>
          <w:tcPr>
            <w:tcW w:w="1000" w:type="dxa"/>
            <w:shd w:val="clear" w:color="auto" w:fill="auto"/>
            <w:vAlign w:val="bottom"/>
          </w:tcPr>
          <w:p w14:paraId="15859E61" w14:textId="6EBAD4BE" w:rsidR="00715199" w:rsidRDefault="00715199" w:rsidP="00640103">
            <w:pPr>
              <w:spacing w:before="120" w:after="60" w:line="240" w:lineRule="auto"/>
              <w:jc w:val="right"/>
              <w:rPr>
                <w:szCs w:val="24"/>
              </w:rPr>
            </w:pPr>
            <w:r>
              <w:rPr>
                <w:szCs w:val="24"/>
              </w:rPr>
              <w:t>[19]</w:t>
            </w:r>
          </w:p>
        </w:tc>
      </w:tr>
      <w:tr w:rsidR="00715199" w:rsidRPr="00D326DB" w14:paraId="1D23EFCE" w14:textId="77777777" w:rsidTr="00715199">
        <w:tc>
          <w:tcPr>
            <w:tcW w:w="8291" w:type="dxa"/>
            <w:shd w:val="clear" w:color="auto" w:fill="auto"/>
          </w:tcPr>
          <w:p w14:paraId="789F124B" w14:textId="507D6973"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_Ref69453162 \h </w:instrText>
            </w:r>
            <w:r>
              <w:rPr>
                <w:lang w:eastAsia="en-AU"/>
              </w:rPr>
            </w:r>
            <w:r>
              <w:rPr>
                <w:lang w:eastAsia="en-AU"/>
              </w:rPr>
              <w:fldChar w:fldCharType="separate"/>
            </w:r>
            <w:r w:rsidR="00931BF3">
              <w:t>Overview of Google’s services in Australia</w:t>
            </w:r>
            <w:r>
              <w:rPr>
                <w:lang w:eastAsia="en-AU"/>
              </w:rPr>
              <w:fldChar w:fldCharType="end"/>
            </w:r>
          </w:p>
        </w:tc>
        <w:tc>
          <w:tcPr>
            <w:tcW w:w="1000" w:type="dxa"/>
            <w:shd w:val="clear" w:color="auto" w:fill="auto"/>
            <w:vAlign w:val="bottom"/>
          </w:tcPr>
          <w:p w14:paraId="098DB9F7" w14:textId="344AFDB2" w:rsidR="00715199" w:rsidRDefault="00715199" w:rsidP="00640103">
            <w:pPr>
              <w:spacing w:before="120" w:after="60" w:line="240" w:lineRule="auto"/>
              <w:jc w:val="right"/>
              <w:rPr>
                <w:szCs w:val="24"/>
              </w:rPr>
            </w:pPr>
            <w:r>
              <w:rPr>
                <w:szCs w:val="24"/>
              </w:rPr>
              <w:t>[20]</w:t>
            </w:r>
          </w:p>
        </w:tc>
      </w:tr>
      <w:tr w:rsidR="00715199" w:rsidRPr="00D326DB" w14:paraId="2625D133" w14:textId="77777777" w:rsidTr="00715199">
        <w:tc>
          <w:tcPr>
            <w:tcW w:w="8291" w:type="dxa"/>
            <w:shd w:val="clear" w:color="auto" w:fill="auto"/>
          </w:tcPr>
          <w:p w14:paraId="3F9A7CA9" w14:textId="35CE4CF7"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_Ref69453163 \h </w:instrText>
            </w:r>
            <w:r>
              <w:rPr>
                <w:lang w:eastAsia="en-AU"/>
              </w:rPr>
            </w:r>
            <w:r>
              <w:rPr>
                <w:lang w:eastAsia="en-AU"/>
              </w:rPr>
              <w:fldChar w:fldCharType="separate"/>
            </w:r>
            <w:r w:rsidR="00931BF3" w:rsidRPr="00613D78">
              <w:t>Google Account settings</w:t>
            </w:r>
            <w:r>
              <w:rPr>
                <w:lang w:eastAsia="en-AU"/>
              </w:rPr>
              <w:fldChar w:fldCharType="end"/>
            </w:r>
          </w:p>
        </w:tc>
        <w:tc>
          <w:tcPr>
            <w:tcW w:w="1000" w:type="dxa"/>
            <w:shd w:val="clear" w:color="auto" w:fill="auto"/>
            <w:vAlign w:val="bottom"/>
          </w:tcPr>
          <w:p w14:paraId="24AD4466" w14:textId="42801123" w:rsidR="00715199" w:rsidRDefault="00715199" w:rsidP="00640103">
            <w:pPr>
              <w:spacing w:before="120" w:after="60" w:line="240" w:lineRule="auto"/>
              <w:jc w:val="right"/>
              <w:rPr>
                <w:szCs w:val="24"/>
              </w:rPr>
            </w:pPr>
            <w:r>
              <w:rPr>
                <w:szCs w:val="24"/>
              </w:rPr>
              <w:t>[28]</w:t>
            </w:r>
          </w:p>
        </w:tc>
      </w:tr>
      <w:tr w:rsidR="00715199" w:rsidRPr="00D326DB" w14:paraId="1F0D3288" w14:textId="77777777" w:rsidTr="00715199">
        <w:tc>
          <w:tcPr>
            <w:tcW w:w="8291" w:type="dxa"/>
            <w:shd w:val="clear" w:color="auto" w:fill="auto"/>
          </w:tcPr>
          <w:p w14:paraId="36FFDF3B" w14:textId="6859EF6E"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_Ref69453164 \h </w:instrText>
            </w:r>
            <w:r>
              <w:rPr>
                <w:lang w:eastAsia="en-AU"/>
              </w:rPr>
            </w:r>
            <w:r>
              <w:rPr>
                <w:lang w:eastAsia="en-AU"/>
              </w:rPr>
              <w:fldChar w:fldCharType="separate"/>
            </w:r>
            <w:r w:rsidR="00931BF3" w:rsidRPr="00613D78">
              <w:t xml:space="preserve">Collection, storage and use of </w:t>
            </w:r>
            <w:r w:rsidR="00931BF3">
              <w:t>p</w:t>
            </w:r>
            <w:r w:rsidR="00931BF3" w:rsidRPr="00613D78">
              <w:t xml:space="preserve">ersonal </w:t>
            </w:r>
            <w:r w:rsidR="00931BF3">
              <w:t>d</w:t>
            </w:r>
            <w:r w:rsidR="00931BF3" w:rsidRPr="00613D78">
              <w:t xml:space="preserve">ata about a </w:t>
            </w:r>
            <w:r w:rsidR="00931BF3">
              <w:t>u</w:t>
            </w:r>
            <w:r w:rsidR="00931BF3" w:rsidRPr="00613D78">
              <w:t>ser’s location</w:t>
            </w:r>
            <w:r>
              <w:rPr>
                <w:lang w:eastAsia="en-AU"/>
              </w:rPr>
              <w:fldChar w:fldCharType="end"/>
            </w:r>
          </w:p>
        </w:tc>
        <w:tc>
          <w:tcPr>
            <w:tcW w:w="1000" w:type="dxa"/>
            <w:shd w:val="clear" w:color="auto" w:fill="auto"/>
            <w:vAlign w:val="bottom"/>
          </w:tcPr>
          <w:p w14:paraId="1123A211" w14:textId="536FD292" w:rsidR="00715199" w:rsidRDefault="00715199" w:rsidP="00640103">
            <w:pPr>
              <w:spacing w:before="120" w:after="60" w:line="240" w:lineRule="auto"/>
              <w:jc w:val="right"/>
              <w:rPr>
                <w:szCs w:val="24"/>
              </w:rPr>
            </w:pPr>
            <w:r>
              <w:rPr>
                <w:szCs w:val="24"/>
              </w:rPr>
              <w:t>[33]</w:t>
            </w:r>
          </w:p>
        </w:tc>
      </w:tr>
      <w:tr w:rsidR="00715199" w:rsidRPr="00D326DB" w14:paraId="37F48ABA" w14:textId="77777777" w:rsidTr="00715199">
        <w:tc>
          <w:tcPr>
            <w:tcW w:w="8291" w:type="dxa"/>
            <w:shd w:val="clear" w:color="auto" w:fill="auto"/>
          </w:tcPr>
          <w:p w14:paraId="7973984E" w14:textId="2C254338"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_Ref69453165 \h </w:instrText>
            </w:r>
            <w:r>
              <w:rPr>
                <w:lang w:eastAsia="en-AU"/>
              </w:rPr>
            </w:r>
            <w:r>
              <w:rPr>
                <w:lang w:eastAsia="en-AU"/>
              </w:rPr>
              <w:fldChar w:fldCharType="separate"/>
            </w:r>
            <w:r w:rsidR="00931BF3" w:rsidRPr="00613D78">
              <w:t>Device-level Location Setting</w:t>
            </w:r>
            <w:r>
              <w:rPr>
                <w:lang w:eastAsia="en-AU"/>
              </w:rPr>
              <w:fldChar w:fldCharType="end"/>
            </w:r>
          </w:p>
        </w:tc>
        <w:tc>
          <w:tcPr>
            <w:tcW w:w="1000" w:type="dxa"/>
            <w:shd w:val="clear" w:color="auto" w:fill="auto"/>
            <w:vAlign w:val="bottom"/>
          </w:tcPr>
          <w:p w14:paraId="62A6E6E3" w14:textId="0A93E0D5" w:rsidR="00715199" w:rsidRDefault="00715199" w:rsidP="00640103">
            <w:pPr>
              <w:spacing w:before="120" w:after="60" w:line="240" w:lineRule="auto"/>
              <w:jc w:val="right"/>
              <w:rPr>
                <w:szCs w:val="24"/>
              </w:rPr>
            </w:pPr>
            <w:r>
              <w:rPr>
                <w:szCs w:val="24"/>
              </w:rPr>
              <w:t>[39]</w:t>
            </w:r>
          </w:p>
        </w:tc>
      </w:tr>
      <w:tr w:rsidR="00715199" w:rsidRPr="00D326DB" w14:paraId="347F6F18" w14:textId="77777777" w:rsidTr="00715199">
        <w:tc>
          <w:tcPr>
            <w:tcW w:w="8291" w:type="dxa"/>
            <w:shd w:val="clear" w:color="auto" w:fill="auto"/>
          </w:tcPr>
          <w:p w14:paraId="7B1C7CFB" w14:textId="4964ECE9"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_Ref69453166 \h </w:instrText>
            </w:r>
            <w:r>
              <w:rPr>
                <w:lang w:eastAsia="en-AU"/>
              </w:rPr>
            </w:r>
            <w:r>
              <w:rPr>
                <w:lang w:eastAsia="en-AU"/>
              </w:rPr>
              <w:fldChar w:fldCharType="separate"/>
            </w:r>
            <w:r w:rsidR="00931BF3" w:rsidRPr="00613D78">
              <w:t>Screenshot Bundle</w:t>
            </w:r>
            <w:r>
              <w:rPr>
                <w:lang w:eastAsia="en-AU"/>
              </w:rPr>
              <w:fldChar w:fldCharType="end"/>
            </w:r>
          </w:p>
        </w:tc>
        <w:tc>
          <w:tcPr>
            <w:tcW w:w="1000" w:type="dxa"/>
            <w:shd w:val="clear" w:color="auto" w:fill="auto"/>
            <w:vAlign w:val="bottom"/>
          </w:tcPr>
          <w:p w14:paraId="0EF3A7F7" w14:textId="641FFC36" w:rsidR="00715199" w:rsidRDefault="00715199" w:rsidP="00640103">
            <w:pPr>
              <w:spacing w:before="120" w:after="60" w:line="240" w:lineRule="auto"/>
              <w:jc w:val="right"/>
              <w:rPr>
                <w:szCs w:val="24"/>
              </w:rPr>
            </w:pPr>
            <w:r>
              <w:rPr>
                <w:szCs w:val="24"/>
              </w:rPr>
              <w:t>[45]</w:t>
            </w:r>
          </w:p>
        </w:tc>
      </w:tr>
      <w:tr w:rsidR="00715199" w:rsidRPr="00D326DB" w14:paraId="3741EFD7" w14:textId="77777777" w:rsidTr="00715199">
        <w:tc>
          <w:tcPr>
            <w:tcW w:w="8291" w:type="dxa"/>
            <w:shd w:val="clear" w:color="auto" w:fill="auto"/>
          </w:tcPr>
          <w:p w14:paraId="464CFC51" w14:textId="607334B1"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_Ref69453167 \h </w:instrText>
            </w:r>
            <w:r>
              <w:rPr>
                <w:lang w:eastAsia="en-AU"/>
              </w:rPr>
            </w:r>
            <w:r>
              <w:rPr>
                <w:lang w:eastAsia="en-AU"/>
              </w:rPr>
              <w:fldChar w:fldCharType="separate"/>
            </w:r>
            <w:r w:rsidR="00931BF3" w:rsidRPr="00613D78">
              <w:t>Set</w:t>
            </w:r>
            <w:r w:rsidR="00931BF3">
              <w:t>-</w:t>
            </w:r>
            <w:r w:rsidR="00931BF3" w:rsidRPr="00613D78">
              <w:t xml:space="preserve">up </w:t>
            </w:r>
            <w:r w:rsidR="00931BF3">
              <w:t>p</w:t>
            </w:r>
            <w:r w:rsidR="00931BF3" w:rsidRPr="00613D78">
              <w:t>rocess on Android OS</w:t>
            </w:r>
            <w:r>
              <w:rPr>
                <w:lang w:eastAsia="en-AU"/>
              </w:rPr>
              <w:fldChar w:fldCharType="end"/>
            </w:r>
          </w:p>
        </w:tc>
        <w:tc>
          <w:tcPr>
            <w:tcW w:w="1000" w:type="dxa"/>
            <w:shd w:val="clear" w:color="auto" w:fill="auto"/>
            <w:vAlign w:val="bottom"/>
          </w:tcPr>
          <w:p w14:paraId="127896E8" w14:textId="0A1F7DC9" w:rsidR="00715199" w:rsidRDefault="00715199" w:rsidP="00640103">
            <w:pPr>
              <w:spacing w:before="120" w:after="60" w:line="240" w:lineRule="auto"/>
              <w:jc w:val="right"/>
              <w:rPr>
                <w:szCs w:val="24"/>
              </w:rPr>
            </w:pPr>
            <w:r>
              <w:rPr>
                <w:szCs w:val="24"/>
              </w:rPr>
              <w:t>[46]</w:t>
            </w:r>
          </w:p>
        </w:tc>
      </w:tr>
      <w:tr w:rsidR="00715199" w:rsidRPr="00D326DB" w14:paraId="667D5889" w14:textId="77777777" w:rsidTr="00715199">
        <w:tc>
          <w:tcPr>
            <w:tcW w:w="8291" w:type="dxa"/>
            <w:shd w:val="clear" w:color="auto" w:fill="auto"/>
          </w:tcPr>
          <w:p w14:paraId="76248852" w14:textId="04C9314A" w:rsidR="00715199" w:rsidRPr="00715199" w:rsidRDefault="00715199" w:rsidP="00715199">
            <w:pPr>
              <w:pStyle w:val="FTOC1"/>
              <w:tabs>
                <w:tab w:val="clear" w:pos="9072"/>
              </w:tabs>
              <w:rPr>
                <w:lang w:eastAsia="en-AU"/>
              </w:rPr>
            </w:pPr>
            <w:r>
              <w:rPr>
                <w:lang w:eastAsia="en-AU"/>
              </w:rPr>
              <w:fldChar w:fldCharType="begin"/>
            </w:r>
            <w:r>
              <w:rPr>
                <w:lang w:eastAsia="en-AU"/>
              </w:rPr>
              <w:instrText xml:space="preserve"> REF _Ref69453168 \h </w:instrText>
            </w:r>
            <w:r>
              <w:rPr>
                <w:lang w:eastAsia="en-AU"/>
              </w:rPr>
            </w:r>
            <w:r>
              <w:rPr>
                <w:lang w:eastAsia="en-AU"/>
              </w:rPr>
              <w:fldChar w:fldCharType="separate"/>
            </w:r>
            <w:r w:rsidR="00EF5BFD">
              <w:rPr>
                <w:caps w:val="0"/>
              </w:rPr>
              <w:t>THE EVIDENCE</w:t>
            </w:r>
            <w:r>
              <w:rPr>
                <w:lang w:eastAsia="en-AU"/>
              </w:rPr>
              <w:fldChar w:fldCharType="end"/>
            </w:r>
          </w:p>
        </w:tc>
        <w:tc>
          <w:tcPr>
            <w:tcW w:w="1000" w:type="dxa"/>
            <w:shd w:val="clear" w:color="auto" w:fill="auto"/>
            <w:vAlign w:val="bottom"/>
          </w:tcPr>
          <w:p w14:paraId="728EAC85" w14:textId="34671E40" w:rsidR="00715199" w:rsidRDefault="00715199" w:rsidP="00640103">
            <w:pPr>
              <w:spacing w:before="120" w:after="60" w:line="240" w:lineRule="auto"/>
              <w:jc w:val="right"/>
              <w:rPr>
                <w:szCs w:val="24"/>
              </w:rPr>
            </w:pPr>
            <w:r>
              <w:rPr>
                <w:szCs w:val="24"/>
              </w:rPr>
              <w:t>[50]</w:t>
            </w:r>
          </w:p>
        </w:tc>
      </w:tr>
      <w:tr w:rsidR="00715199" w:rsidRPr="00D326DB" w14:paraId="78B03F3A" w14:textId="77777777" w:rsidTr="00715199">
        <w:tc>
          <w:tcPr>
            <w:tcW w:w="8291" w:type="dxa"/>
            <w:shd w:val="clear" w:color="auto" w:fill="auto"/>
          </w:tcPr>
          <w:p w14:paraId="3D3A615D" w14:textId="041B1687"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_Ref69453169 \h </w:instrText>
            </w:r>
            <w:r>
              <w:rPr>
                <w:lang w:eastAsia="en-AU"/>
              </w:rPr>
            </w:r>
            <w:r>
              <w:rPr>
                <w:lang w:eastAsia="en-AU"/>
              </w:rPr>
              <w:fldChar w:fldCharType="separate"/>
            </w:r>
            <w:r w:rsidR="00931BF3">
              <w:t>The expert evidence</w:t>
            </w:r>
            <w:r>
              <w:rPr>
                <w:lang w:eastAsia="en-AU"/>
              </w:rPr>
              <w:fldChar w:fldCharType="end"/>
            </w:r>
          </w:p>
        </w:tc>
        <w:tc>
          <w:tcPr>
            <w:tcW w:w="1000" w:type="dxa"/>
            <w:shd w:val="clear" w:color="auto" w:fill="auto"/>
            <w:vAlign w:val="bottom"/>
          </w:tcPr>
          <w:p w14:paraId="03B6037B" w14:textId="50B76AEA" w:rsidR="00715199" w:rsidRDefault="00715199" w:rsidP="00640103">
            <w:pPr>
              <w:spacing w:before="120" w:after="60" w:line="240" w:lineRule="auto"/>
              <w:jc w:val="right"/>
              <w:rPr>
                <w:szCs w:val="24"/>
              </w:rPr>
            </w:pPr>
            <w:r>
              <w:rPr>
                <w:szCs w:val="24"/>
              </w:rPr>
              <w:t>[50]</w:t>
            </w:r>
          </w:p>
        </w:tc>
      </w:tr>
      <w:tr w:rsidR="00715199" w:rsidRPr="00D326DB" w14:paraId="79E0B69D" w14:textId="77777777" w:rsidTr="00715199">
        <w:tc>
          <w:tcPr>
            <w:tcW w:w="8291" w:type="dxa"/>
            <w:shd w:val="clear" w:color="auto" w:fill="auto"/>
          </w:tcPr>
          <w:p w14:paraId="18782AF0" w14:textId="11E7DC3B"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_Ref69453170 \h </w:instrText>
            </w:r>
            <w:r>
              <w:rPr>
                <w:lang w:eastAsia="en-AU"/>
              </w:rPr>
            </w:r>
            <w:r>
              <w:rPr>
                <w:lang w:eastAsia="en-AU"/>
              </w:rPr>
              <w:fldChar w:fldCharType="separate"/>
            </w:r>
            <w:r w:rsidR="00931BF3">
              <w:t>The lay evidence</w:t>
            </w:r>
            <w:r>
              <w:rPr>
                <w:lang w:eastAsia="en-AU"/>
              </w:rPr>
              <w:fldChar w:fldCharType="end"/>
            </w:r>
          </w:p>
        </w:tc>
        <w:tc>
          <w:tcPr>
            <w:tcW w:w="1000" w:type="dxa"/>
            <w:shd w:val="clear" w:color="auto" w:fill="auto"/>
            <w:vAlign w:val="bottom"/>
          </w:tcPr>
          <w:p w14:paraId="5513F667" w14:textId="1A76684B" w:rsidR="00715199" w:rsidRDefault="00715199" w:rsidP="00640103">
            <w:pPr>
              <w:spacing w:before="120" w:after="60" w:line="240" w:lineRule="auto"/>
              <w:jc w:val="right"/>
              <w:rPr>
                <w:szCs w:val="24"/>
              </w:rPr>
            </w:pPr>
            <w:r>
              <w:rPr>
                <w:szCs w:val="24"/>
              </w:rPr>
              <w:t>[65]</w:t>
            </w:r>
          </w:p>
        </w:tc>
      </w:tr>
      <w:tr w:rsidR="00715199" w:rsidRPr="00D326DB" w14:paraId="1F6B1549" w14:textId="77777777" w:rsidTr="00715199">
        <w:tc>
          <w:tcPr>
            <w:tcW w:w="8291" w:type="dxa"/>
            <w:shd w:val="clear" w:color="auto" w:fill="auto"/>
          </w:tcPr>
          <w:p w14:paraId="5BAE2C80" w14:textId="0747A096" w:rsidR="00715199" w:rsidRPr="00715199" w:rsidRDefault="00715199" w:rsidP="00715199">
            <w:pPr>
              <w:pStyle w:val="FTOC1"/>
              <w:tabs>
                <w:tab w:val="clear" w:pos="9072"/>
              </w:tabs>
              <w:rPr>
                <w:lang w:eastAsia="en-AU"/>
              </w:rPr>
            </w:pPr>
            <w:r>
              <w:rPr>
                <w:lang w:eastAsia="en-AU"/>
              </w:rPr>
              <w:fldChar w:fldCharType="begin"/>
            </w:r>
            <w:r>
              <w:rPr>
                <w:lang w:eastAsia="en-AU"/>
              </w:rPr>
              <w:instrText xml:space="preserve"> REF _Ref69453171 \h </w:instrText>
            </w:r>
            <w:r>
              <w:rPr>
                <w:lang w:eastAsia="en-AU"/>
              </w:rPr>
            </w:r>
            <w:r>
              <w:rPr>
                <w:lang w:eastAsia="en-AU"/>
              </w:rPr>
              <w:fldChar w:fldCharType="separate"/>
            </w:r>
            <w:r w:rsidR="00EF5BFD">
              <w:rPr>
                <w:caps w:val="0"/>
              </w:rPr>
              <w:t>LEGAL PRINCIPLES</w:t>
            </w:r>
            <w:r>
              <w:rPr>
                <w:lang w:eastAsia="en-AU"/>
              </w:rPr>
              <w:fldChar w:fldCharType="end"/>
            </w:r>
          </w:p>
        </w:tc>
        <w:tc>
          <w:tcPr>
            <w:tcW w:w="1000" w:type="dxa"/>
            <w:shd w:val="clear" w:color="auto" w:fill="auto"/>
            <w:vAlign w:val="bottom"/>
          </w:tcPr>
          <w:p w14:paraId="43EE1366" w14:textId="331A8D33" w:rsidR="00715199" w:rsidRDefault="00715199" w:rsidP="00640103">
            <w:pPr>
              <w:spacing w:before="120" w:after="60" w:line="240" w:lineRule="auto"/>
              <w:jc w:val="right"/>
              <w:rPr>
                <w:szCs w:val="24"/>
              </w:rPr>
            </w:pPr>
            <w:r>
              <w:rPr>
                <w:szCs w:val="24"/>
              </w:rPr>
              <w:t>[77]</w:t>
            </w:r>
          </w:p>
        </w:tc>
      </w:tr>
      <w:tr w:rsidR="00715199" w:rsidRPr="00D326DB" w14:paraId="05241B4C" w14:textId="77777777" w:rsidTr="00715199">
        <w:tc>
          <w:tcPr>
            <w:tcW w:w="8291" w:type="dxa"/>
            <w:shd w:val="clear" w:color="auto" w:fill="auto"/>
          </w:tcPr>
          <w:p w14:paraId="02A66D82" w14:textId="0B891FFC"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_Ref69453172 \h </w:instrText>
            </w:r>
            <w:r>
              <w:rPr>
                <w:lang w:eastAsia="en-AU"/>
              </w:rPr>
            </w:r>
            <w:r>
              <w:rPr>
                <w:lang w:eastAsia="en-AU"/>
              </w:rPr>
              <w:fldChar w:fldCharType="separate"/>
            </w:r>
            <w:r w:rsidR="00931BF3">
              <w:t>Section 18 of the ACL</w:t>
            </w:r>
            <w:r>
              <w:rPr>
                <w:lang w:eastAsia="en-AU"/>
              </w:rPr>
              <w:fldChar w:fldCharType="end"/>
            </w:r>
          </w:p>
        </w:tc>
        <w:tc>
          <w:tcPr>
            <w:tcW w:w="1000" w:type="dxa"/>
            <w:shd w:val="clear" w:color="auto" w:fill="auto"/>
            <w:vAlign w:val="bottom"/>
          </w:tcPr>
          <w:p w14:paraId="45C3D736" w14:textId="7DB89E38" w:rsidR="00715199" w:rsidRDefault="00715199" w:rsidP="00640103">
            <w:pPr>
              <w:spacing w:before="120" w:after="60" w:line="240" w:lineRule="auto"/>
              <w:jc w:val="right"/>
              <w:rPr>
                <w:szCs w:val="24"/>
              </w:rPr>
            </w:pPr>
            <w:r>
              <w:rPr>
                <w:szCs w:val="24"/>
              </w:rPr>
              <w:t>[77]</w:t>
            </w:r>
          </w:p>
        </w:tc>
      </w:tr>
      <w:tr w:rsidR="00715199" w:rsidRPr="00D326DB" w14:paraId="14D6D701" w14:textId="77777777" w:rsidTr="00715199">
        <w:tc>
          <w:tcPr>
            <w:tcW w:w="8291" w:type="dxa"/>
            <w:shd w:val="clear" w:color="auto" w:fill="auto"/>
          </w:tcPr>
          <w:p w14:paraId="1070FFD0" w14:textId="675A797F"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_Ref69453173 \h </w:instrText>
            </w:r>
            <w:r>
              <w:rPr>
                <w:lang w:eastAsia="en-AU"/>
              </w:rPr>
            </w:r>
            <w:r>
              <w:rPr>
                <w:lang w:eastAsia="en-AU"/>
              </w:rPr>
              <w:fldChar w:fldCharType="separate"/>
            </w:r>
            <w:r w:rsidR="00931BF3">
              <w:t>General principles</w:t>
            </w:r>
            <w:r>
              <w:rPr>
                <w:lang w:eastAsia="en-AU"/>
              </w:rPr>
              <w:fldChar w:fldCharType="end"/>
            </w:r>
          </w:p>
        </w:tc>
        <w:tc>
          <w:tcPr>
            <w:tcW w:w="1000" w:type="dxa"/>
            <w:shd w:val="clear" w:color="auto" w:fill="auto"/>
            <w:vAlign w:val="bottom"/>
          </w:tcPr>
          <w:p w14:paraId="5A128DCD" w14:textId="6BD1D266" w:rsidR="00715199" w:rsidRDefault="00715199" w:rsidP="00640103">
            <w:pPr>
              <w:spacing w:before="120" w:after="60" w:line="240" w:lineRule="auto"/>
              <w:jc w:val="right"/>
              <w:rPr>
                <w:szCs w:val="24"/>
              </w:rPr>
            </w:pPr>
            <w:r>
              <w:rPr>
                <w:szCs w:val="24"/>
              </w:rPr>
              <w:t>[78]</w:t>
            </w:r>
          </w:p>
        </w:tc>
      </w:tr>
      <w:tr w:rsidR="00715199" w:rsidRPr="00D326DB" w14:paraId="519AA446" w14:textId="77777777" w:rsidTr="00715199">
        <w:tc>
          <w:tcPr>
            <w:tcW w:w="8291" w:type="dxa"/>
            <w:shd w:val="clear" w:color="auto" w:fill="auto"/>
          </w:tcPr>
          <w:p w14:paraId="3F717E6A" w14:textId="0696D45E"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_Ref69453174 \h </w:instrText>
            </w:r>
            <w:r>
              <w:rPr>
                <w:lang w:eastAsia="en-AU"/>
              </w:rPr>
            </w:r>
            <w:r>
              <w:rPr>
                <w:lang w:eastAsia="en-AU"/>
              </w:rPr>
              <w:fldChar w:fldCharType="separate"/>
            </w:r>
            <w:r w:rsidR="00931BF3">
              <w:t>Principles where conduct directed to a class of persons</w:t>
            </w:r>
            <w:r>
              <w:rPr>
                <w:lang w:eastAsia="en-AU"/>
              </w:rPr>
              <w:fldChar w:fldCharType="end"/>
            </w:r>
          </w:p>
        </w:tc>
        <w:tc>
          <w:tcPr>
            <w:tcW w:w="1000" w:type="dxa"/>
            <w:shd w:val="clear" w:color="auto" w:fill="auto"/>
            <w:vAlign w:val="bottom"/>
          </w:tcPr>
          <w:p w14:paraId="000B6E7F" w14:textId="482836CF" w:rsidR="00715199" w:rsidRDefault="00715199" w:rsidP="00640103">
            <w:pPr>
              <w:spacing w:before="120" w:after="60" w:line="240" w:lineRule="auto"/>
              <w:jc w:val="right"/>
              <w:rPr>
                <w:szCs w:val="24"/>
              </w:rPr>
            </w:pPr>
            <w:r>
              <w:rPr>
                <w:szCs w:val="24"/>
              </w:rPr>
              <w:t>[87]</w:t>
            </w:r>
          </w:p>
        </w:tc>
      </w:tr>
      <w:tr w:rsidR="00715199" w:rsidRPr="00D326DB" w14:paraId="1AC1628D" w14:textId="77777777" w:rsidTr="00715199">
        <w:tc>
          <w:tcPr>
            <w:tcW w:w="8291" w:type="dxa"/>
            <w:shd w:val="clear" w:color="auto" w:fill="auto"/>
          </w:tcPr>
          <w:p w14:paraId="0E9BF832" w14:textId="590E8CAF"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_Ref69453175 \h </w:instrText>
            </w:r>
            <w:r>
              <w:rPr>
                <w:lang w:eastAsia="en-AU"/>
              </w:rPr>
            </w:r>
            <w:r>
              <w:rPr>
                <w:lang w:eastAsia="en-AU"/>
              </w:rPr>
              <w:fldChar w:fldCharType="separate"/>
            </w:r>
            <w:r w:rsidR="00931BF3" w:rsidRPr="00295BF2">
              <w:t>Section 29(1)(g) of the ACL</w:t>
            </w:r>
            <w:r>
              <w:rPr>
                <w:lang w:eastAsia="en-AU"/>
              </w:rPr>
              <w:fldChar w:fldCharType="end"/>
            </w:r>
          </w:p>
        </w:tc>
        <w:tc>
          <w:tcPr>
            <w:tcW w:w="1000" w:type="dxa"/>
            <w:shd w:val="clear" w:color="auto" w:fill="auto"/>
            <w:vAlign w:val="bottom"/>
          </w:tcPr>
          <w:p w14:paraId="108D60A5" w14:textId="083C543B" w:rsidR="00715199" w:rsidRDefault="00715199" w:rsidP="00640103">
            <w:pPr>
              <w:spacing w:before="120" w:after="60" w:line="240" w:lineRule="auto"/>
              <w:jc w:val="right"/>
              <w:rPr>
                <w:szCs w:val="24"/>
              </w:rPr>
            </w:pPr>
            <w:r>
              <w:rPr>
                <w:szCs w:val="24"/>
              </w:rPr>
              <w:t>[99]</w:t>
            </w:r>
          </w:p>
        </w:tc>
      </w:tr>
      <w:tr w:rsidR="00715199" w:rsidRPr="00D326DB" w14:paraId="4A4117CA" w14:textId="77777777" w:rsidTr="00715199">
        <w:tc>
          <w:tcPr>
            <w:tcW w:w="8291" w:type="dxa"/>
            <w:shd w:val="clear" w:color="auto" w:fill="auto"/>
          </w:tcPr>
          <w:p w14:paraId="1ACB6B98" w14:textId="7D2B49AE"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_Ref69453176 \h </w:instrText>
            </w:r>
            <w:r>
              <w:rPr>
                <w:lang w:eastAsia="en-AU"/>
              </w:rPr>
            </w:r>
            <w:r>
              <w:rPr>
                <w:lang w:eastAsia="en-AU"/>
              </w:rPr>
              <w:fldChar w:fldCharType="separate"/>
            </w:r>
            <w:r w:rsidR="00931BF3" w:rsidRPr="00295BF2">
              <w:t>Sections 33 and 34 of the ACL</w:t>
            </w:r>
            <w:r>
              <w:rPr>
                <w:lang w:eastAsia="en-AU"/>
              </w:rPr>
              <w:fldChar w:fldCharType="end"/>
            </w:r>
          </w:p>
        </w:tc>
        <w:tc>
          <w:tcPr>
            <w:tcW w:w="1000" w:type="dxa"/>
            <w:shd w:val="clear" w:color="auto" w:fill="auto"/>
            <w:vAlign w:val="bottom"/>
          </w:tcPr>
          <w:p w14:paraId="08EB69A8" w14:textId="59A7431C" w:rsidR="00715199" w:rsidRDefault="00715199" w:rsidP="00640103">
            <w:pPr>
              <w:spacing w:before="120" w:after="60" w:line="240" w:lineRule="auto"/>
              <w:jc w:val="right"/>
              <w:rPr>
                <w:szCs w:val="24"/>
              </w:rPr>
            </w:pPr>
            <w:r>
              <w:rPr>
                <w:szCs w:val="24"/>
              </w:rPr>
              <w:t>[121]</w:t>
            </w:r>
          </w:p>
        </w:tc>
      </w:tr>
      <w:tr w:rsidR="00715199" w:rsidRPr="00D326DB" w14:paraId="2A363B57" w14:textId="77777777" w:rsidTr="00715199">
        <w:tc>
          <w:tcPr>
            <w:tcW w:w="8291" w:type="dxa"/>
            <w:shd w:val="clear" w:color="auto" w:fill="auto"/>
          </w:tcPr>
          <w:p w14:paraId="15973EC7" w14:textId="00E9FF37" w:rsidR="00715199" w:rsidRPr="00715199" w:rsidRDefault="00715199" w:rsidP="00715199">
            <w:pPr>
              <w:pStyle w:val="FTOC1"/>
              <w:tabs>
                <w:tab w:val="clear" w:pos="9072"/>
              </w:tabs>
              <w:rPr>
                <w:lang w:eastAsia="en-AU"/>
              </w:rPr>
            </w:pPr>
            <w:r>
              <w:rPr>
                <w:lang w:eastAsia="en-AU"/>
              </w:rPr>
              <w:fldChar w:fldCharType="begin"/>
            </w:r>
            <w:r>
              <w:rPr>
                <w:lang w:eastAsia="en-AU"/>
              </w:rPr>
              <w:instrText xml:space="preserve"> REF _Ref69453177 \h </w:instrText>
            </w:r>
            <w:r>
              <w:rPr>
                <w:lang w:eastAsia="en-AU"/>
              </w:rPr>
            </w:r>
            <w:r>
              <w:rPr>
                <w:lang w:eastAsia="en-AU"/>
              </w:rPr>
              <w:fldChar w:fldCharType="separate"/>
            </w:r>
            <w:r w:rsidR="00EF5BFD">
              <w:rPr>
                <w:caps w:val="0"/>
              </w:rPr>
              <w:t>THE CLASS OF USERS IDENTIFIED BY THE ACCC</w:t>
            </w:r>
            <w:r>
              <w:rPr>
                <w:lang w:eastAsia="en-AU"/>
              </w:rPr>
              <w:fldChar w:fldCharType="end"/>
            </w:r>
          </w:p>
        </w:tc>
        <w:tc>
          <w:tcPr>
            <w:tcW w:w="1000" w:type="dxa"/>
            <w:shd w:val="clear" w:color="auto" w:fill="auto"/>
            <w:vAlign w:val="bottom"/>
          </w:tcPr>
          <w:p w14:paraId="66501B5A" w14:textId="1E9C9FB5" w:rsidR="00715199" w:rsidRDefault="00715199" w:rsidP="00640103">
            <w:pPr>
              <w:spacing w:before="120" w:after="60" w:line="240" w:lineRule="auto"/>
              <w:jc w:val="right"/>
              <w:rPr>
                <w:szCs w:val="24"/>
              </w:rPr>
            </w:pPr>
            <w:r>
              <w:rPr>
                <w:szCs w:val="24"/>
              </w:rPr>
              <w:t>[136]</w:t>
            </w:r>
          </w:p>
        </w:tc>
      </w:tr>
      <w:tr w:rsidR="00715199" w:rsidRPr="00D326DB" w14:paraId="0F3A3296" w14:textId="77777777" w:rsidTr="00715199">
        <w:tc>
          <w:tcPr>
            <w:tcW w:w="8291" w:type="dxa"/>
            <w:shd w:val="clear" w:color="auto" w:fill="auto"/>
          </w:tcPr>
          <w:p w14:paraId="6CCC98ED" w14:textId="603CBC61" w:rsidR="00715199" w:rsidRPr="00715199" w:rsidRDefault="00715199" w:rsidP="00715199">
            <w:pPr>
              <w:pStyle w:val="FTOC1"/>
              <w:tabs>
                <w:tab w:val="clear" w:pos="9072"/>
              </w:tabs>
              <w:rPr>
                <w:lang w:eastAsia="en-AU"/>
              </w:rPr>
            </w:pPr>
            <w:r>
              <w:rPr>
                <w:lang w:eastAsia="en-AU"/>
              </w:rPr>
              <w:fldChar w:fldCharType="begin"/>
            </w:r>
            <w:r>
              <w:rPr>
                <w:lang w:eastAsia="en-AU"/>
              </w:rPr>
              <w:instrText xml:space="preserve"> REF _Ref69453178 \h </w:instrText>
            </w:r>
            <w:r>
              <w:rPr>
                <w:lang w:eastAsia="en-AU"/>
              </w:rPr>
            </w:r>
            <w:r>
              <w:rPr>
                <w:lang w:eastAsia="en-AU"/>
              </w:rPr>
              <w:fldChar w:fldCharType="separate"/>
            </w:r>
            <w:r w:rsidR="00EF5BFD">
              <w:rPr>
                <w:caps w:val="0"/>
              </w:rPr>
              <w:t>SCENARIO 1: THE SET-UP CASE</w:t>
            </w:r>
            <w:r>
              <w:rPr>
                <w:lang w:eastAsia="en-AU"/>
              </w:rPr>
              <w:fldChar w:fldCharType="end"/>
            </w:r>
          </w:p>
        </w:tc>
        <w:tc>
          <w:tcPr>
            <w:tcW w:w="1000" w:type="dxa"/>
            <w:shd w:val="clear" w:color="auto" w:fill="auto"/>
            <w:vAlign w:val="bottom"/>
          </w:tcPr>
          <w:p w14:paraId="0013B603" w14:textId="774D8551" w:rsidR="00715199" w:rsidRDefault="00715199" w:rsidP="00640103">
            <w:pPr>
              <w:spacing w:before="120" w:after="60" w:line="240" w:lineRule="auto"/>
              <w:jc w:val="right"/>
              <w:rPr>
                <w:szCs w:val="24"/>
              </w:rPr>
            </w:pPr>
            <w:r>
              <w:rPr>
                <w:szCs w:val="24"/>
              </w:rPr>
              <w:t>[141]</w:t>
            </w:r>
          </w:p>
        </w:tc>
      </w:tr>
      <w:tr w:rsidR="00715199" w:rsidRPr="00D326DB" w14:paraId="153708AA" w14:textId="77777777" w:rsidTr="00715199">
        <w:tc>
          <w:tcPr>
            <w:tcW w:w="8291" w:type="dxa"/>
            <w:shd w:val="clear" w:color="auto" w:fill="auto"/>
          </w:tcPr>
          <w:p w14:paraId="3CCC4C6E" w14:textId="6445DAC6"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_Ref69453179 \h </w:instrText>
            </w:r>
            <w:r>
              <w:rPr>
                <w:lang w:eastAsia="en-AU"/>
              </w:rPr>
            </w:r>
            <w:r>
              <w:rPr>
                <w:lang w:eastAsia="en-AU"/>
              </w:rPr>
              <w:fldChar w:fldCharType="separate"/>
            </w:r>
            <w:r w:rsidR="00931BF3">
              <w:t>The class of users</w:t>
            </w:r>
            <w:r>
              <w:rPr>
                <w:lang w:eastAsia="en-AU"/>
              </w:rPr>
              <w:fldChar w:fldCharType="end"/>
            </w:r>
          </w:p>
        </w:tc>
        <w:tc>
          <w:tcPr>
            <w:tcW w:w="1000" w:type="dxa"/>
            <w:shd w:val="clear" w:color="auto" w:fill="auto"/>
            <w:vAlign w:val="bottom"/>
          </w:tcPr>
          <w:p w14:paraId="049CFA32" w14:textId="03569BF2" w:rsidR="00715199" w:rsidRDefault="00715199" w:rsidP="00640103">
            <w:pPr>
              <w:spacing w:before="120" w:after="60" w:line="240" w:lineRule="auto"/>
              <w:jc w:val="right"/>
              <w:rPr>
                <w:szCs w:val="24"/>
              </w:rPr>
            </w:pPr>
            <w:r>
              <w:rPr>
                <w:szCs w:val="24"/>
              </w:rPr>
              <w:t>[142]</w:t>
            </w:r>
          </w:p>
        </w:tc>
      </w:tr>
      <w:tr w:rsidR="00715199" w:rsidRPr="00D326DB" w14:paraId="071EA324" w14:textId="77777777" w:rsidTr="00715199">
        <w:tc>
          <w:tcPr>
            <w:tcW w:w="8291" w:type="dxa"/>
            <w:shd w:val="clear" w:color="auto" w:fill="auto"/>
          </w:tcPr>
          <w:p w14:paraId="0B104CEB" w14:textId="62B5EBDE"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_Ref69453180 \h </w:instrText>
            </w:r>
            <w:r>
              <w:rPr>
                <w:lang w:eastAsia="en-AU"/>
              </w:rPr>
            </w:r>
            <w:r>
              <w:rPr>
                <w:lang w:eastAsia="en-AU"/>
              </w:rPr>
              <w:fldChar w:fldCharType="separate"/>
            </w:r>
            <w:r w:rsidR="00931BF3">
              <w:t>The first step</w:t>
            </w:r>
            <w:r>
              <w:rPr>
                <w:lang w:eastAsia="en-AU"/>
              </w:rPr>
              <w:fldChar w:fldCharType="end"/>
            </w:r>
          </w:p>
        </w:tc>
        <w:tc>
          <w:tcPr>
            <w:tcW w:w="1000" w:type="dxa"/>
            <w:shd w:val="clear" w:color="auto" w:fill="auto"/>
            <w:vAlign w:val="bottom"/>
          </w:tcPr>
          <w:p w14:paraId="0B639A2F" w14:textId="2E910311" w:rsidR="00715199" w:rsidRDefault="00715199" w:rsidP="00640103">
            <w:pPr>
              <w:spacing w:before="120" w:after="60" w:line="240" w:lineRule="auto"/>
              <w:jc w:val="right"/>
              <w:rPr>
                <w:szCs w:val="24"/>
              </w:rPr>
            </w:pPr>
            <w:r>
              <w:rPr>
                <w:szCs w:val="24"/>
              </w:rPr>
              <w:t>[151]</w:t>
            </w:r>
          </w:p>
        </w:tc>
      </w:tr>
      <w:tr w:rsidR="00715199" w:rsidRPr="00D326DB" w14:paraId="725C32AB" w14:textId="77777777" w:rsidTr="00715199">
        <w:tc>
          <w:tcPr>
            <w:tcW w:w="8291" w:type="dxa"/>
            <w:shd w:val="clear" w:color="auto" w:fill="auto"/>
          </w:tcPr>
          <w:p w14:paraId="5A4A3FC3" w14:textId="7DD2D60B"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_Ref69453181 \h </w:instrText>
            </w:r>
            <w:r>
              <w:rPr>
                <w:lang w:eastAsia="en-AU"/>
              </w:rPr>
            </w:r>
            <w:r>
              <w:rPr>
                <w:lang w:eastAsia="en-AU"/>
              </w:rPr>
              <w:fldChar w:fldCharType="separate"/>
            </w:r>
            <w:r w:rsidR="00931BF3">
              <w:t>The second step</w:t>
            </w:r>
            <w:r>
              <w:rPr>
                <w:lang w:eastAsia="en-AU"/>
              </w:rPr>
              <w:fldChar w:fldCharType="end"/>
            </w:r>
          </w:p>
        </w:tc>
        <w:tc>
          <w:tcPr>
            <w:tcW w:w="1000" w:type="dxa"/>
            <w:shd w:val="clear" w:color="auto" w:fill="auto"/>
            <w:vAlign w:val="bottom"/>
          </w:tcPr>
          <w:p w14:paraId="6D7D1359" w14:textId="42A5EA22" w:rsidR="00715199" w:rsidRDefault="00715199" w:rsidP="00640103">
            <w:pPr>
              <w:spacing w:before="120" w:after="60" w:line="240" w:lineRule="auto"/>
              <w:jc w:val="right"/>
              <w:rPr>
                <w:szCs w:val="24"/>
              </w:rPr>
            </w:pPr>
            <w:r>
              <w:rPr>
                <w:szCs w:val="24"/>
              </w:rPr>
              <w:t>[153]</w:t>
            </w:r>
          </w:p>
        </w:tc>
      </w:tr>
      <w:tr w:rsidR="00715199" w:rsidRPr="00D326DB" w14:paraId="75D0AC80" w14:textId="77777777" w:rsidTr="00715199">
        <w:tc>
          <w:tcPr>
            <w:tcW w:w="8291" w:type="dxa"/>
            <w:shd w:val="clear" w:color="auto" w:fill="auto"/>
          </w:tcPr>
          <w:p w14:paraId="49E65F8C" w14:textId="36136F3E"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_Ref69453182 \h </w:instrText>
            </w:r>
            <w:r>
              <w:rPr>
                <w:lang w:eastAsia="en-AU"/>
              </w:rPr>
            </w:r>
            <w:r>
              <w:rPr>
                <w:lang w:eastAsia="en-AU"/>
              </w:rPr>
              <w:fldChar w:fldCharType="separate"/>
            </w:r>
            <w:r w:rsidR="00931BF3">
              <w:t>The third step</w:t>
            </w:r>
            <w:r>
              <w:rPr>
                <w:lang w:eastAsia="en-AU"/>
              </w:rPr>
              <w:fldChar w:fldCharType="end"/>
            </w:r>
          </w:p>
        </w:tc>
        <w:tc>
          <w:tcPr>
            <w:tcW w:w="1000" w:type="dxa"/>
            <w:shd w:val="clear" w:color="auto" w:fill="auto"/>
            <w:vAlign w:val="bottom"/>
          </w:tcPr>
          <w:p w14:paraId="25EC5048" w14:textId="22C430A5" w:rsidR="00715199" w:rsidRDefault="00715199" w:rsidP="00640103">
            <w:pPr>
              <w:spacing w:before="120" w:after="60" w:line="240" w:lineRule="auto"/>
              <w:jc w:val="right"/>
              <w:rPr>
                <w:szCs w:val="24"/>
              </w:rPr>
            </w:pPr>
            <w:r>
              <w:rPr>
                <w:szCs w:val="24"/>
              </w:rPr>
              <w:t>[158]</w:t>
            </w:r>
          </w:p>
        </w:tc>
      </w:tr>
      <w:tr w:rsidR="00715199" w:rsidRPr="00D326DB" w14:paraId="26A51444" w14:textId="77777777" w:rsidTr="00715199">
        <w:tc>
          <w:tcPr>
            <w:tcW w:w="8291" w:type="dxa"/>
            <w:shd w:val="clear" w:color="auto" w:fill="auto"/>
          </w:tcPr>
          <w:p w14:paraId="4024E53C" w14:textId="123013FA"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_Ref69453183 \h </w:instrText>
            </w:r>
            <w:r>
              <w:rPr>
                <w:lang w:eastAsia="en-AU"/>
              </w:rPr>
            </w:r>
            <w:r>
              <w:rPr>
                <w:lang w:eastAsia="en-AU"/>
              </w:rPr>
              <w:fldChar w:fldCharType="separate"/>
            </w:r>
            <w:r w:rsidR="00931BF3">
              <w:t>The “Learn more” links</w:t>
            </w:r>
            <w:r>
              <w:rPr>
                <w:lang w:eastAsia="en-AU"/>
              </w:rPr>
              <w:fldChar w:fldCharType="end"/>
            </w:r>
          </w:p>
        </w:tc>
        <w:tc>
          <w:tcPr>
            <w:tcW w:w="1000" w:type="dxa"/>
            <w:shd w:val="clear" w:color="auto" w:fill="auto"/>
            <w:vAlign w:val="bottom"/>
          </w:tcPr>
          <w:p w14:paraId="627B136C" w14:textId="29B1454E" w:rsidR="00715199" w:rsidRDefault="00715199" w:rsidP="00640103">
            <w:pPr>
              <w:spacing w:before="120" w:after="60" w:line="240" w:lineRule="auto"/>
              <w:jc w:val="right"/>
              <w:rPr>
                <w:szCs w:val="24"/>
              </w:rPr>
            </w:pPr>
            <w:r>
              <w:rPr>
                <w:szCs w:val="24"/>
              </w:rPr>
              <w:t>[159]</w:t>
            </w:r>
          </w:p>
        </w:tc>
      </w:tr>
      <w:tr w:rsidR="00715199" w:rsidRPr="00D326DB" w14:paraId="153E7739" w14:textId="77777777" w:rsidTr="00715199">
        <w:tc>
          <w:tcPr>
            <w:tcW w:w="8291" w:type="dxa"/>
            <w:shd w:val="clear" w:color="auto" w:fill="auto"/>
          </w:tcPr>
          <w:p w14:paraId="744FD423" w14:textId="30D82BA7"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_Ref69453184 \h </w:instrText>
            </w:r>
            <w:r>
              <w:rPr>
                <w:lang w:eastAsia="en-AU"/>
              </w:rPr>
            </w:r>
            <w:r>
              <w:rPr>
                <w:lang w:eastAsia="en-AU"/>
              </w:rPr>
              <w:fldChar w:fldCharType="separate"/>
            </w:r>
            <w:r w:rsidR="00931BF3">
              <w:t>T</w:t>
            </w:r>
            <w:r w:rsidR="00931BF3" w:rsidDel="00B41E20">
              <w:t xml:space="preserve">he ACCC’s </w:t>
            </w:r>
            <w:r w:rsidR="00931BF3">
              <w:t>case</w:t>
            </w:r>
            <w:r>
              <w:rPr>
                <w:lang w:eastAsia="en-AU"/>
              </w:rPr>
              <w:fldChar w:fldCharType="end"/>
            </w:r>
          </w:p>
        </w:tc>
        <w:tc>
          <w:tcPr>
            <w:tcW w:w="1000" w:type="dxa"/>
            <w:shd w:val="clear" w:color="auto" w:fill="auto"/>
            <w:vAlign w:val="bottom"/>
          </w:tcPr>
          <w:p w14:paraId="358A49D0" w14:textId="585355A4" w:rsidR="00715199" w:rsidRDefault="00715199" w:rsidP="00640103">
            <w:pPr>
              <w:spacing w:before="120" w:after="60" w:line="240" w:lineRule="auto"/>
              <w:jc w:val="right"/>
              <w:rPr>
                <w:szCs w:val="24"/>
              </w:rPr>
            </w:pPr>
            <w:r>
              <w:rPr>
                <w:szCs w:val="24"/>
              </w:rPr>
              <w:t>[164]</w:t>
            </w:r>
          </w:p>
        </w:tc>
      </w:tr>
      <w:tr w:rsidR="00715199" w:rsidRPr="00D326DB" w14:paraId="5616F5FD" w14:textId="77777777" w:rsidTr="00715199">
        <w:tc>
          <w:tcPr>
            <w:tcW w:w="8291" w:type="dxa"/>
            <w:shd w:val="clear" w:color="auto" w:fill="auto"/>
          </w:tcPr>
          <w:p w14:paraId="47E6C7D1" w14:textId="18EF65C0"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_Ref69453185 \h </w:instrText>
            </w:r>
            <w:r>
              <w:rPr>
                <w:lang w:eastAsia="en-AU"/>
              </w:rPr>
            </w:r>
            <w:r>
              <w:rPr>
                <w:lang w:eastAsia="en-AU"/>
              </w:rPr>
              <w:fldChar w:fldCharType="separate"/>
            </w:r>
            <w:r w:rsidR="00931BF3">
              <w:t>Google’s submissions</w:t>
            </w:r>
            <w:r>
              <w:rPr>
                <w:lang w:eastAsia="en-AU"/>
              </w:rPr>
              <w:fldChar w:fldCharType="end"/>
            </w:r>
          </w:p>
        </w:tc>
        <w:tc>
          <w:tcPr>
            <w:tcW w:w="1000" w:type="dxa"/>
            <w:shd w:val="clear" w:color="auto" w:fill="auto"/>
            <w:vAlign w:val="bottom"/>
          </w:tcPr>
          <w:p w14:paraId="7B8C72A4" w14:textId="14AA0C16" w:rsidR="00715199" w:rsidRDefault="00715199" w:rsidP="00640103">
            <w:pPr>
              <w:spacing w:before="120" w:after="60" w:line="240" w:lineRule="auto"/>
              <w:jc w:val="right"/>
              <w:rPr>
                <w:szCs w:val="24"/>
              </w:rPr>
            </w:pPr>
            <w:r>
              <w:rPr>
                <w:szCs w:val="24"/>
              </w:rPr>
              <w:t>[166]</w:t>
            </w:r>
          </w:p>
        </w:tc>
      </w:tr>
      <w:tr w:rsidR="00715199" w:rsidRPr="00D326DB" w14:paraId="1015F921" w14:textId="77777777" w:rsidTr="00715199">
        <w:tc>
          <w:tcPr>
            <w:tcW w:w="8291" w:type="dxa"/>
            <w:shd w:val="clear" w:color="auto" w:fill="auto"/>
          </w:tcPr>
          <w:p w14:paraId="1A360AD6" w14:textId="1294D4B8"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_Ref69453186 \h </w:instrText>
            </w:r>
            <w:r>
              <w:rPr>
                <w:lang w:eastAsia="en-AU"/>
              </w:rPr>
            </w:r>
            <w:r>
              <w:rPr>
                <w:lang w:eastAsia="en-AU"/>
              </w:rPr>
              <w:fldChar w:fldCharType="separate"/>
            </w:r>
            <w:r w:rsidR="00931BF3">
              <w:t>Scenario 1: Conclusions</w:t>
            </w:r>
            <w:r>
              <w:rPr>
                <w:lang w:eastAsia="en-AU"/>
              </w:rPr>
              <w:fldChar w:fldCharType="end"/>
            </w:r>
          </w:p>
        </w:tc>
        <w:tc>
          <w:tcPr>
            <w:tcW w:w="1000" w:type="dxa"/>
            <w:shd w:val="clear" w:color="auto" w:fill="auto"/>
            <w:vAlign w:val="bottom"/>
          </w:tcPr>
          <w:p w14:paraId="264A6BCA" w14:textId="74FACA78" w:rsidR="00715199" w:rsidRDefault="00715199" w:rsidP="00640103">
            <w:pPr>
              <w:spacing w:before="120" w:after="60" w:line="240" w:lineRule="auto"/>
              <w:jc w:val="right"/>
              <w:rPr>
                <w:szCs w:val="24"/>
              </w:rPr>
            </w:pPr>
            <w:r>
              <w:rPr>
                <w:szCs w:val="24"/>
              </w:rPr>
              <w:t>[213]</w:t>
            </w:r>
          </w:p>
        </w:tc>
      </w:tr>
      <w:tr w:rsidR="00715199" w:rsidRPr="00D326DB" w14:paraId="4C6E194D" w14:textId="77777777" w:rsidTr="00715199">
        <w:tc>
          <w:tcPr>
            <w:tcW w:w="8291" w:type="dxa"/>
            <w:shd w:val="clear" w:color="auto" w:fill="auto"/>
          </w:tcPr>
          <w:p w14:paraId="41C35DA5" w14:textId="723D601D" w:rsidR="00715199" w:rsidRPr="00715199" w:rsidRDefault="00715199" w:rsidP="00715199">
            <w:pPr>
              <w:pStyle w:val="FTOC1"/>
              <w:tabs>
                <w:tab w:val="clear" w:pos="9072"/>
              </w:tabs>
              <w:rPr>
                <w:lang w:eastAsia="en-AU"/>
              </w:rPr>
            </w:pPr>
            <w:r>
              <w:rPr>
                <w:lang w:eastAsia="en-AU"/>
              </w:rPr>
              <w:lastRenderedPageBreak/>
              <w:fldChar w:fldCharType="begin"/>
            </w:r>
            <w:r>
              <w:rPr>
                <w:lang w:eastAsia="en-AU"/>
              </w:rPr>
              <w:instrText xml:space="preserve"> REF _Ref69453187 \h </w:instrText>
            </w:r>
            <w:r>
              <w:rPr>
                <w:lang w:eastAsia="en-AU"/>
              </w:rPr>
            </w:r>
            <w:r>
              <w:rPr>
                <w:lang w:eastAsia="en-AU"/>
              </w:rPr>
              <w:fldChar w:fldCharType="separate"/>
            </w:r>
            <w:r w:rsidR="00EF5BFD">
              <w:rPr>
                <w:caps w:val="0"/>
              </w:rPr>
              <w:t>SCENARIO 2: USERS WANTING TO TURN LOCATION HISTORY “OFF”</w:t>
            </w:r>
            <w:r>
              <w:rPr>
                <w:lang w:eastAsia="en-AU"/>
              </w:rPr>
              <w:fldChar w:fldCharType="end"/>
            </w:r>
          </w:p>
        </w:tc>
        <w:tc>
          <w:tcPr>
            <w:tcW w:w="1000" w:type="dxa"/>
            <w:shd w:val="clear" w:color="auto" w:fill="auto"/>
            <w:vAlign w:val="bottom"/>
          </w:tcPr>
          <w:p w14:paraId="7EEC5B0E" w14:textId="3944EBE8" w:rsidR="00715199" w:rsidRDefault="00715199" w:rsidP="00640103">
            <w:pPr>
              <w:spacing w:before="120" w:after="60" w:line="240" w:lineRule="auto"/>
              <w:jc w:val="right"/>
              <w:rPr>
                <w:szCs w:val="24"/>
              </w:rPr>
            </w:pPr>
            <w:r>
              <w:rPr>
                <w:szCs w:val="24"/>
              </w:rPr>
              <w:t>[229]</w:t>
            </w:r>
          </w:p>
        </w:tc>
      </w:tr>
      <w:tr w:rsidR="00715199" w:rsidRPr="00D326DB" w14:paraId="0B240131" w14:textId="77777777" w:rsidTr="00715199">
        <w:tc>
          <w:tcPr>
            <w:tcW w:w="8291" w:type="dxa"/>
            <w:shd w:val="clear" w:color="auto" w:fill="auto"/>
          </w:tcPr>
          <w:p w14:paraId="4474B4DF" w14:textId="38D62194"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_Ref69453179 \h </w:instrText>
            </w:r>
            <w:r>
              <w:rPr>
                <w:lang w:eastAsia="en-AU"/>
              </w:rPr>
            </w:r>
            <w:r>
              <w:rPr>
                <w:lang w:eastAsia="en-AU"/>
              </w:rPr>
              <w:fldChar w:fldCharType="separate"/>
            </w:r>
            <w:r w:rsidR="00931BF3">
              <w:t>The class of users</w:t>
            </w:r>
            <w:r>
              <w:rPr>
                <w:lang w:eastAsia="en-AU"/>
              </w:rPr>
              <w:fldChar w:fldCharType="end"/>
            </w:r>
          </w:p>
        </w:tc>
        <w:tc>
          <w:tcPr>
            <w:tcW w:w="1000" w:type="dxa"/>
            <w:shd w:val="clear" w:color="auto" w:fill="auto"/>
            <w:vAlign w:val="bottom"/>
          </w:tcPr>
          <w:p w14:paraId="4C4B9871" w14:textId="789DB5AC" w:rsidR="00715199" w:rsidRDefault="00715199" w:rsidP="00640103">
            <w:pPr>
              <w:spacing w:before="120" w:after="60" w:line="240" w:lineRule="auto"/>
              <w:jc w:val="right"/>
              <w:rPr>
                <w:szCs w:val="24"/>
              </w:rPr>
            </w:pPr>
            <w:r>
              <w:rPr>
                <w:szCs w:val="24"/>
              </w:rPr>
              <w:t>[230]</w:t>
            </w:r>
          </w:p>
        </w:tc>
      </w:tr>
      <w:tr w:rsidR="00715199" w:rsidRPr="00D326DB" w14:paraId="29210696" w14:textId="77777777" w:rsidTr="00715199">
        <w:tc>
          <w:tcPr>
            <w:tcW w:w="8291" w:type="dxa"/>
            <w:shd w:val="clear" w:color="auto" w:fill="auto"/>
          </w:tcPr>
          <w:p w14:paraId="2DC7D1F2" w14:textId="2309E685"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_Ref69453188 \h </w:instrText>
            </w:r>
            <w:r>
              <w:rPr>
                <w:lang w:eastAsia="en-AU"/>
              </w:rPr>
            </w:r>
            <w:r>
              <w:rPr>
                <w:lang w:eastAsia="en-AU"/>
              </w:rPr>
              <w:fldChar w:fldCharType="separate"/>
            </w:r>
            <w:r w:rsidR="00931BF3">
              <w:t>Steps in turning Location History “off”</w:t>
            </w:r>
            <w:r>
              <w:rPr>
                <w:lang w:eastAsia="en-AU"/>
              </w:rPr>
              <w:fldChar w:fldCharType="end"/>
            </w:r>
          </w:p>
        </w:tc>
        <w:tc>
          <w:tcPr>
            <w:tcW w:w="1000" w:type="dxa"/>
            <w:shd w:val="clear" w:color="auto" w:fill="auto"/>
            <w:vAlign w:val="bottom"/>
          </w:tcPr>
          <w:p w14:paraId="65CDF446" w14:textId="543A116A" w:rsidR="00715199" w:rsidRDefault="00715199" w:rsidP="00640103">
            <w:pPr>
              <w:spacing w:before="120" w:after="60" w:line="240" w:lineRule="auto"/>
              <w:jc w:val="right"/>
              <w:rPr>
                <w:szCs w:val="24"/>
              </w:rPr>
            </w:pPr>
            <w:r>
              <w:rPr>
                <w:szCs w:val="24"/>
              </w:rPr>
              <w:t>[239]</w:t>
            </w:r>
          </w:p>
        </w:tc>
      </w:tr>
      <w:tr w:rsidR="00715199" w:rsidRPr="00D326DB" w14:paraId="5822864D" w14:textId="77777777" w:rsidTr="00715199">
        <w:tc>
          <w:tcPr>
            <w:tcW w:w="8291" w:type="dxa"/>
            <w:shd w:val="clear" w:color="auto" w:fill="auto"/>
          </w:tcPr>
          <w:p w14:paraId="2BA2E0D9" w14:textId="0C6EC9E3"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_Ref69453189 \h </w:instrText>
            </w:r>
            <w:r>
              <w:rPr>
                <w:lang w:eastAsia="en-AU"/>
              </w:rPr>
            </w:r>
            <w:r>
              <w:rPr>
                <w:lang w:eastAsia="en-AU"/>
              </w:rPr>
              <w:fldChar w:fldCharType="separate"/>
            </w:r>
            <w:r w:rsidR="00931BF3" w:rsidRPr="00295BF2">
              <w:t>Type A Location History Statements</w:t>
            </w:r>
            <w:r>
              <w:rPr>
                <w:lang w:eastAsia="en-AU"/>
              </w:rPr>
              <w:fldChar w:fldCharType="end"/>
            </w:r>
          </w:p>
        </w:tc>
        <w:tc>
          <w:tcPr>
            <w:tcW w:w="1000" w:type="dxa"/>
            <w:shd w:val="clear" w:color="auto" w:fill="auto"/>
            <w:vAlign w:val="bottom"/>
          </w:tcPr>
          <w:p w14:paraId="2298B9F4" w14:textId="0878F7D1" w:rsidR="00715199" w:rsidRDefault="00715199" w:rsidP="00640103">
            <w:pPr>
              <w:spacing w:before="120" w:after="60" w:line="240" w:lineRule="auto"/>
              <w:jc w:val="right"/>
              <w:rPr>
                <w:szCs w:val="24"/>
              </w:rPr>
            </w:pPr>
            <w:r>
              <w:rPr>
                <w:szCs w:val="24"/>
              </w:rPr>
              <w:t>[241]</w:t>
            </w:r>
          </w:p>
        </w:tc>
      </w:tr>
      <w:tr w:rsidR="00715199" w:rsidRPr="00D326DB" w14:paraId="19E697A2" w14:textId="77777777" w:rsidTr="00715199">
        <w:tc>
          <w:tcPr>
            <w:tcW w:w="8291" w:type="dxa"/>
            <w:shd w:val="clear" w:color="auto" w:fill="auto"/>
          </w:tcPr>
          <w:p w14:paraId="5142E241" w14:textId="22ABBC7F"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_Ref69453190 \h </w:instrText>
            </w:r>
            <w:r>
              <w:rPr>
                <w:lang w:eastAsia="en-AU"/>
              </w:rPr>
            </w:r>
            <w:r>
              <w:rPr>
                <w:lang w:eastAsia="en-AU"/>
              </w:rPr>
              <w:fldChar w:fldCharType="separate"/>
            </w:r>
            <w:r w:rsidR="00931BF3">
              <w:t>Type A Landing Page</w:t>
            </w:r>
            <w:r>
              <w:rPr>
                <w:lang w:eastAsia="en-AU"/>
              </w:rPr>
              <w:fldChar w:fldCharType="end"/>
            </w:r>
          </w:p>
        </w:tc>
        <w:tc>
          <w:tcPr>
            <w:tcW w:w="1000" w:type="dxa"/>
            <w:shd w:val="clear" w:color="auto" w:fill="auto"/>
            <w:vAlign w:val="bottom"/>
          </w:tcPr>
          <w:p w14:paraId="0DEEB6C7" w14:textId="5D37F696" w:rsidR="00715199" w:rsidRDefault="00715199" w:rsidP="00640103">
            <w:pPr>
              <w:spacing w:before="120" w:after="60" w:line="240" w:lineRule="auto"/>
              <w:jc w:val="right"/>
              <w:rPr>
                <w:szCs w:val="24"/>
              </w:rPr>
            </w:pPr>
            <w:r>
              <w:rPr>
                <w:szCs w:val="24"/>
              </w:rPr>
              <w:t>[244]</w:t>
            </w:r>
          </w:p>
        </w:tc>
      </w:tr>
      <w:tr w:rsidR="00715199" w:rsidRPr="00D326DB" w14:paraId="4E55C643" w14:textId="77777777" w:rsidTr="00715199">
        <w:tc>
          <w:tcPr>
            <w:tcW w:w="8291" w:type="dxa"/>
            <w:shd w:val="clear" w:color="auto" w:fill="auto"/>
          </w:tcPr>
          <w:p w14:paraId="5496F567" w14:textId="7E60E89D" w:rsidR="00715199" w:rsidRPr="00715199" w:rsidRDefault="00715199" w:rsidP="00715199">
            <w:pPr>
              <w:pStyle w:val="FTOC4"/>
              <w:tabs>
                <w:tab w:val="clear" w:pos="9072"/>
              </w:tabs>
              <w:rPr>
                <w:i w:val="0"/>
                <w:lang w:eastAsia="en-AU"/>
              </w:rPr>
            </w:pPr>
            <w:r>
              <w:rPr>
                <w:lang w:eastAsia="en-AU"/>
              </w:rPr>
              <w:fldChar w:fldCharType="begin"/>
            </w:r>
            <w:r>
              <w:rPr>
                <w:lang w:eastAsia="en-AU"/>
              </w:rPr>
              <w:instrText xml:space="preserve"> REF _Ref69453191 \h </w:instrText>
            </w:r>
            <w:r>
              <w:rPr>
                <w:lang w:eastAsia="en-AU"/>
              </w:rPr>
            </w:r>
            <w:r>
              <w:rPr>
                <w:lang w:eastAsia="en-AU"/>
              </w:rPr>
              <w:fldChar w:fldCharType="separate"/>
            </w:r>
            <w:r w:rsidR="00931BF3">
              <w:t>Variants 1 and 2</w:t>
            </w:r>
            <w:r>
              <w:rPr>
                <w:lang w:eastAsia="en-AU"/>
              </w:rPr>
              <w:fldChar w:fldCharType="end"/>
            </w:r>
          </w:p>
        </w:tc>
        <w:tc>
          <w:tcPr>
            <w:tcW w:w="1000" w:type="dxa"/>
            <w:shd w:val="clear" w:color="auto" w:fill="auto"/>
            <w:vAlign w:val="bottom"/>
          </w:tcPr>
          <w:p w14:paraId="3E5141CA" w14:textId="245680A3" w:rsidR="00715199" w:rsidRDefault="00715199" w:rsidP="00640103">
            <w:pPr>
              <w:spacing w:before="120" w:after="60" w:line="240" w:lineRule="auto"/>
              <w:jc w:val="right"/>
              <w:rPr>
                <w:szCs w:val="24"/>
              </w:rPr>
            </w:pPr>
            <w:r>
              <w:rPr>
                <w:szCs w:val="24"/>
              </w:rPr>
              <w:t>[245]</w:t>
            </w:r>
          </w:p>
        </w:tc>
      </w:tr>
      <w:tr w:rsidR="00715199" w:rsidRPr="00D326DB" w14:paraId="4016A7BE" w14:textId="77777777" w:rsidTr="00715199">
        <w:tc>
          <w:tcPr>
            <w:tcW w:w="8291" w:type="dxa"/>
            <w:shd w:val="clear" w:color="auto" w:fill="auto"/>
          </w:tcPr>
          <w:p w14:paraId="2272740F" w14:textId="33D81231" w:rsidR="00715199" w:rsidRPr="00715199" w:rsidRDefault="00715199" w:rsidP="00715199">
            <w:pPr>
              <w:pStyle w:val="FTOC4"/>
              <w:tabs>
                <w:tab w:val="clear" w:pos="9072"/>
              </w:tabs>
              <w:rPr>
                <w:i w:val="0"/>
                <w:lang w:eastAsia="en-AU"/>
              </w:rPr>
            </w:pPr>
            <w:r>
              <w:rPr>
                <w:lang w:eastAsia="en-AU"/>
              </w:rPr>
              <w:fldChar w:fldCharType="begin"/>
            </w:r>
            <w:r>
              <w:rPr>
                <w:lang w:eastAsia="en-AU"/>
              </w:rPr>
              <w:instrText xml:space="preserve"> REF _Ref69453192 \h </w:instrText>
            </w:r>
            <w:r>
              <w:rPr>
                <w:lang w:eastAsia="en-AU"/>
              </w:rPr>
            </w:r>
            <w:r>
              <w:rPr>
                <w:lang w:eastAsia="en-AU"/>
              </w:rPr>
              <w:fldChar w:fldCharType="separate"/>
            </w:r>
            <w:r w:rsidR="00931BF3">
              <w:t>Variants 3 to 5</w:t>
            </w:r>
            <w:r>
              <w:rPr>
                <w:lang w:eastAsia="en-AU"/>
              </w:rPr>
              <w:fldChar w:fldCharType="end"/>
            </w:r>
          </w:p>
        </w:tc>
        <w:tc>
          <w:tcPr>
            <w:tcW w:w="1000" w:type="dxa"/>
            <w:shd w:val="clear" w:color="auto" w:fill="auto"/>
            <w:vAlign w:val="bottom"/>
          </w:tcPr>
          <w:p w14:paraId="1BDB1DE5" w14:textId="16377692" w:rsidR="00715199" w:rsidRDefault="00715199" w:rsidP="00640103">
            <w:pPr>
              <w:spacing w:before="120" w:after="60" w:line="240" w:lineRule="auto"/>
              <w:jc w:val="right"/>
              <w:rPr>
                <w:szCs w:val="24"/>
              </w:rPr>
            </w:pPr>
            <w:r>
              <w:rPr>
                <w:szCs w:val="24"/>
              </w:rPr>
              <w:t>[251]</w:t>
            </w:r>
          </w:p>
        </w:tc>
      </w:tr>
      <w:tr w:rsidR="00715199" w:rsidRPr="00D326DB" w14:paraId="3B90206B" w14:textId="77777777" w:rsidTr="00715199">
        <w:tc>
          <w:tcPr>
            <w:tcW w:w="8291" w:type="dxa"/>
            <w:shd w:val="clear" w:color="auto" w:fill="auto"/>
          </w:tcPr>
          <w:p w14:paraId="2F812F77" w14:textId="6045971C"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_Ref69453193 \h </w:instrText>
            </w:r>
            <w:r>
              <w:rPr>
                <w:lang w:eastAsia="en-AU"/>
              </w:rPr>
            </w:r>
            <w:r>
              <w:rPr>
                <w:lang w:eastAsia="en-AU"/>
              </w:rPr>
              <w:fldChar w:fldCharType="separate"/>
            </w:r>
            <w:r w:rsidR="00931BF3">
              <w:t>Type A Pop Up</w:t>
            </w:r>
            <w:r>
              <w:rPr>
                <w:lang w:eastAsia="en-AU"/>
              </w:rPr>
              <w:fldChar w:fldCharType="end"/>
            </w:r>
          </w:p>
        </w:tc>
        <w:tc>
          <w:tcPr>
            <w:tcW w:w="1000" w:type="dxa"/>
            <w:shd w:val="clear" w:color="auto" w:fill="auto"/>
            <w:vAlign w:val="bottom"/>
          </w:tcPr>
          <w:p w14:paraId="0A06A261" w14:textId="0493EBCA" w:rsidR="00715199" w:rsidRDefault="00715199" w:rsidP="00640103">
            <w:pPr>
              <w:spacing w:before="120" w:after="60" w:line="240" w:lineRule="auto"/>
              <w:jc w:val="right"/>
              <w:rPr>
                <w:szCs w:val="24"/>
              </w:rPr>
            </w:pPr>
            <w:r>
              <w:rPr>
                <w:szCs w:val="24"/>
              </w:rPr>
              <w:t>[256]</w:t>
            </w:r>
          </w:p>
        </w:tc>
      </w:tr>
      <w:tr w:rsidR="00715199" w:rsidRPr="00D326DB" w14:paraId="2DB01E61" w14:textId="77777777" w:rsidTr="00715199">
        <w:tc>
          <w:tcPr>
            <w:tcW w:w="8291" w:type="dxa"/>
            <w:shd w:val="clear" w:color="auto" w:fill="auto"/>
          </w:tcPr>
          <w:p w14:paraId="4DBDC6F3" w14:textId="23522D5F"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_Ref69453194 \h </w:instrText>
            </w:r>
            <w:r>
              <w:rPr>
                <w:lang w:eastAsia="en-AU"/>
              </w:rPr>
            </w:r>
            <w:r>
              <w:rPr>
                <w:lang w:eastAsia="en-AU"/>
              </w:rPr>
              <w:fldChar w:fldCharType="separate"/>
            </w:r>
            <w:r w:rsidR="00931BF3">
              <w:t>Type A Exit Page</w:t>
            </w:r>
            <w:r>
              <w:rPr>
                <w:lang w:eastAsia="en-AU"/>
              </w:rPr>
              <w:fldChar w:fldCharType="end"/>
            </w:r>
          </w:p>
        </w:tc>
        <w:tc>
          <w:tcPr>
            <w:tcW w:w="1000" w:type="dxa"/>
            <w:shd w:val="clear" w:color="auto" w:fill="auto"/>
            <w:vAlign w:val="bottom"/>
          </w:tcPr>
          <w:p w14:paraId="04864274" w14:textId="0D4F6526" w:rsidR="00715199" w:rsidRDefault="00715199" w:rsidP="00640103">
            <w:pPr>
              <w:spacing w:before="120" w:after="60" w:line="240" w:lineRule="auto"/>
              <w:jc w:val="right"/>
              <w:rPr>
                <w:szCs w:val="24"/>
              </w:rPr>
            </w:pPr>
            <w:r>
              <w:rPr>
                <w:szCs w:val="24"/>
              </w:rPr>
              <w:t>[265]</w:t>
            </w:r>
          </w:p>
        </w:tc>
      </w:tr>
      <w:tr w:rsidR="00715199" w:rsidRPr="00D326DB" w14:paraId="074AA209" w14:textId="77777777" w:rsidTr="00715199">
        <w:tc>
          <w:tcPr>
            <w:tcW w:w="8291" w:type="dxa"/>
            <w:shd w:val="clear" w:color="auto" w:fill="auto"/>
          </w:tcPr>
          <w:p w14:paraId="1F60B6D9" w14:textId="6A92B51D"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_Ref69453195 \h </w:instrText>
            </w:r>
            <w:r>
              <w:rPr>
                <w:lang w:eastAsia="en-AU"/>
              </w:rPr>
            </w:r>
            <w:r>
              <w:rPr>
                <w:lang w:eastAsia="en-AU"/>
              </w:rPr>
              <w:fldChar w:fldCharType="separate"/>
            </w:r>
            <w:r w:rsidR="00931BF3">
              <w:t>Type A: Conclusion</w:t>
            </w:r>
            <w:r>
              <w:rPr>
                <w:lang w:eastAsia="en-AU"/>
              </w:rPr>
              <w:fldChar w:fldCharType="end"/>
            </w:r>
          </w:p>
        </w:tc>
        <w:tc>
          <w:tcPr>
            <w:tcW w:w="1000" w:type="dxa"/>
            <w:shd w:val="clear" w:color="auto" w:fill="auto"/>
            <w:vAlign w:val="bottom"/>
          </w:tcPr>
          <w:p w14:paraId="5C536B5C" w14:textId="1868DE8D" w:rsidR="00715199" w:rsidRDefault="00715199" w:rsidP="00640103">
            <w:pPr>
              <w:spacing w:before="120" w:after="60" w:line="240" w:lineRule="auto"/>
              <w:jc w:val="right"/>
              <w:rPr>
                <w:szCs w:val="24"/>
              </w:rPr>
            </w:pPr>
            <w:r>
              <w:rPr>
                <w:szCs w:val="24"/>
              </w:rPr>
              <w:t>[275]</w:t>
            </w:r>
          </w:p>
        </w:tc>
      </w:tr>
      <w:tr w:rsidR="00715199" w:rsidRPr="00D326DB" w14:paraId="529F2B62" w14:textId="77777777" w:rsidTr="00715199">
        <w:tc>
          <w:tcPr>
            <w:tcW w:w="8291" w:type="dxa"/>
            <w:shd w:val="clear" w:color="auto" w:fill="auto"/>
          </w:tcPr>
          <w:p w14:paraId="3CA6DDEB" w14:textId="6601AAAF"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_Ref69453196 \h </w:instrText>
            </w:r>
            <w:r>
              <w:rPr>
                <w:lang w:eastAsia="en-AU"/>
              </w:rPr>
            </w:r>
            <w:r>
              <w:rPr>
                <w:lang w:eastAsia="en-AU"/>
              </w:rPr>
              <w:fldChar w:fldCharType="separate"/>
            </w:r>
            <w:r w:rsidR="00931BF3" w:rsidRPr="00295BF2">
              <w:t>Type B Location History Statements</w:t>
            </w:r>
            <w:r>
              <w:rPr>
                <w:lang w:eastAsia="en-AU"/>
              </w:rPr>
              <w:fldChar w:fldCharType="end"/>
            </w:r>
          </w:p>
        </w:tc>
        <w:tc>
          <w:tcPr>
            <w:tcW w:w="1000" w:type="dxa"/>
            <w:shd w:val="clear" w:color="auto" w:fill="auto"/>
            <w:vAlign w:val="bottom"/>
          </w:tcPr>
          <w:p w14:paraId="689C636D" w14:textId="58B7886C" w:rsidR="00715199" w:rsidRDefault="00715199" w:rsidP="00640103">
            <w:pPr>
              <w:spacing w:before="120" w:after="60" w:line="240" w:lineRule="auto"/>
              <w:jc w:val="right"/>
              <w:rPr>
                <w:szCs w:val="24"/>
              </w:rPr>
            </w:pPr>
            <w:r>
              <w:rPr>
                <w:szCs w:val="24"/>
              </w:rPr>
              <w:t>[278]</w:t>
            </w:r>
          </w:p>
        </w:tc>
      </w:tr>
      <w:tr w:rsidR="00715199" w:rsidRPr="00D326DB" w14:paraId="2DD2DC38" w14:textId="77777777" w:rsidTr="00715199">
        <w:tc>
          <w:tcPr>
            <w:tcW w:w="8291" w:type="dxa"/>
            <w:shd w:val="clear" w:color="auto" w:fill="auto"/>
          </w:tcPr>
          <w:p w14:paraId="1148BBF8" w14:textId="5D0069F9"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_Ref69453197 \h </w:instrText>
            </w:r>
            <w:r>
              <w:rPr>
                <w:lang w:eastAsia="en-AU"/>
              </w:rPr>
            </w:r>
            <w:r>
              <w:rPr>
                <w:lang w:eastAsia="en-AU"/>
              </w:rPr>
              <w:fldChar w:fldCharType="separate"/>
            </w:r>
            <w:r w:rsidR="00931BF3">
              <w:t>Type B Landing Page</w:t>
            </w:r>
            <w:r>
              <w:rPr>
                <w:lang w:eastAsia="en-AU"/>
              </w:rPr>
              <w:fldChar w:fldCharType="end"/>
            </w:r>
          </w:p>
        </w:tc>
        <w:tc>
          <w:tcPr>
            <w:tcW w:w="1000" w:type="dxa"/>
            <w:shd w:val="clear" w:color="auto" w:fill="auto"/>
            <w:vAlign w:val="bottom"/>
          </w:tcPr>
          <w:p w14:paraId="2E5FD749" w14:textId="3AAB1FB1" w:rsidR="00715199" w:rsidRDefault="00715199" w:rsidP="00640103">
            <w:pPr>
              <w:spacing w:before="120" w:after="60" w:line="240" w:lineRule="auto"/>
              <w:jc w:val="right"/>
              <w:rPr>
                <w:szCs w:val="24"/>
              </w:rPr>
            </w:pPr>
            <w:r>
              <w:rPr>
                <w:szCs w:val="24"/>
              </w:rPr>
              <w:t>[279]</w:t>
            </w:r>
          </w:p>
        </w:tc>
      </w:tr>
      <w:tr w:rsidR="00715199" w:rsidRPr="00D326DB" w14:paraId="6159F6DC" w14:textId="77777777" w:rsidTr="00715199">
        <w:tc>
          <w:tcPr>
            <w:tcW w:w="8291" w:type="dxa"/>
            <w:shd w:val="clear" w:color="auto" w:fill="auto"/>
          </w:tcPr>
          <w:p w14:paraId="6B6913C6" w14:textId="68D4431B"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_Ref69453198 \h </w:instrText>
            </w:r>
            <w:r>
              <w:rPr>
                <w:lang w:eastAsia="en-AU"/>
              </w:rPr>
            </w:r>
            <w:r>
              <w:rPr>
                <w:lang w:eastAsia="en-AU"/>
              </w:rPr>
              <w:fldChar w:fldCharType="separate"/>
            </w:r>
            <w:r w:rsidR="00931BF3">
              <w:t>Type B Pop Up</w:t>
            </w:r>
            <w:r>
              <w:rPr>
                <w:lang w:eastAsia="en-AU"/>
              </w:rPr>
              <w:fldChar w:fldCharType="end"/>
            </w:r>
          </w:p>
        </w:tc>
        <w:tc>
          <w:tcPr>
            <w:tcW w:w="1000" w:type="dxa"/>
            <w:shd w:val="clear" w:color="auto" w:fill="auto"/>
            <w:vAlign w:val="bottom"/>
          </w:tcPr>
          <w:p w14:paraId="39287D41" w14:textId="695D9347" w:rsidR="00715199" w:rsidRDefault="00715199" w:rsidP="00640103">
            <w:pPr>
              <w:spacing w:before="120" w:after="60" w:line="240" w:lineRule="auto"/>
              <w:jc w:val="right"/>
              <w:rPr>
                <w:szCs w:val="24"/>
              </w:rPr>
            </w:pPr>
            <w:r>
              <w:rPr>
                <w:szCs w:val="24"/>
              </w:rPr>
              <w:t>[282]</w:t>
            </w:r>
          </w:p>
        </w:tc>
      </w:tr>
      <w:tr w:rsidR="00715199" w:rsidRPr="00D326DB" w14:paraId="4EB3192A" w14:textId="77777777" w:rsidTr="00715199">
        <w:tc>
          <w:tcPr>
            <w:tcW w:w="8291" w:type="dxa"/>
            <w:shd w:val="clear" w:color="auto" w:fill="auto"/>
          </w:tcPr>
          <w:p w14:paraId="4F6B2BC4" w14:textId="21B98C65"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_Ref69453199 \h </w:instrText>
            </w:r>
            <w:r>
              <w:rPr>
                <w:lang w:eastAsia="en-AU"/>
              </w:rPr>
            </w:r>
            <w:r>
              <w:rPr>
                <w:lang w:eastAsia="en-AU"/>
              </w:rPr>
              <w:fldChar w:fldCharType="separate"/>
            </w:r>
            <w:r w:rsidR="00931BF3">
              <w:t xml:space="preserve">Were the </w:t>
            </w:r>
            <w:r w:rsidR="00931BF3" w:rsidRPr="00770E03">
              <w:t>Type B Location History statements misleading</w:t>
            </w:r>
            <w:r w:rsidR="00931BF3">
              <w:t>?</w:t>
            </w:r>
            <w:r>
              <w:rPr>
                <w:lang w:eastAsia="en-AU"/>
              </w:rPr>
              <w:fldChar w:fldCharType="end"/>
            </w:r>
          </w:p>
        </w:tc>
        <w:tc>
          <w:tcPr>
            <w:tcW w:w="1000" w:type="dxa"/>
            <w:shd w:val="clear" w:color="auto" w:fill="auto"/>
            <w:vAlign w:val="bottom"/>
          </w:tcPr>
          <w:p w14:paraId="5D7AE514" w14:textId="2DB6C42D" w:rsidR="00715199" w:rsidRDefault="00715199" w:rsidP="00640103">
            <w:pPr>
              <w:spacing w:before="120" w:after="60" w:line="240" w:lineRule="auto"/>
              <w:jc w:val="right"/>
              <w:rPr>
                <w:szCs w:val="24"/>
              </w:rPr>
            </w:pPr>
            <w:r>
              <w:rPr>
                <w:szCs w:val="24"/>
              </w:rPr>
              <w:t>[289]</w:t>
            </w:r>
          </w:p>
        </w:tc>
      </w:tr>
      <w:tr w:rsidR="00715199" w:rsidRPr="00D326DB" w14:paraId="0A189FBF" w14:textId="77777777" w:rsidTr="00715199">
        <w:tc>
          <w:tcPr>
            <w:tcW w:w="8291" w:type="dxa"/>
            <w:shd w:val="clear" w:color="auto" w:fill="auto"/>
          </w:tcPr>
          <w:p w14:paraId="629C880A" w14:textId="14C909A2" w:rsidR="00715199" w:rsidRPr="00715199" w:rsidRDefault="00715199" w:rsidP="00715199">
            <w:pPr>
              <w:pStyle w:val="FTOC4"/>
              <w:tabs>
                <w:tab w:val="clear" w:pos="9072"/>
              </w:tabs>
              <w:rPr>
                <w:i w:val="0"/>
                <w:lang w:eastAsia="en-AU"/>
              </w:rPr>
            </w:pPr>
            <w:r>
              <w:rPr>
                <w:lang w:eastAsia="en-AU"/>
              </w:rPr>
              <w:fldChar w:fldCharType="begin"/>
            </w:r>
            <w:r>
              <w:rPr>
                <w:lang w:eastAsia="en-AU"/>
              </w:rPr>
              <w:instrText xml:space="preserve"> REF _Ref69453200 \h </w:instrText>
            </w:r>
            <w:r>
              <w:rPr>
                <w:lang w:eastAsia="en-AU"/>
              </w:rPr>
            </w:r>
            <w:r>
              <w:rPr>
                <w:lang w:eastAsia="en-AU"/>
              </w:rPr>
              <w:fldChar w:fldCharType="separate"/>
            </w:r>
            <w:r w:rsidR="00931BF3">
              <w:t>First issue</w:t>
            </w:r>
            <w:r>
              <w:rPr>
                <w:lang w:eastAsia="en-AU"/>
              </w:rPr>
              <w:fldChar w:fldCharType="end"/>
            </w:r>
          </w:p>
        </w:tc>
        <w:tc>
          <w:tcPr>
            <w:tcW w:w="1000" w:type="dxa"/>
            <w:shd w:val="clear" w:color="auto" w:fill="auto"/>
            <w:vAlign w:val="bottom"/>
          </w:tcPr>
          <w:p w14:paraId="2A1BDDCC" w14:textId="38468FEA" w:rsidR="00715199" w:rsidRDefault="00715199" w:rsidP="00640103">
            <w:pPr>
              <w:spacing w:before="120" w:after="60" w:line="240" w:lineRule="auto"/>
              <w:jc w:val="right"/>
              <w:rPr>
                <w:szCs w:val="24"/>
              </w:rPr>
            </w:pPr>
            <w:r>
              <w:rPr>
                <w:szCs w:val="24"/>
              </w:rPr>
              <w:t>[290]</w:t>
            </w:r>
          </w:p>
        </w:tc>
      </w:tr>
      <w:tr w:rsidR="00715199" w:rsidRPr="00D326DB" w14:paraId="783C96F4" w14:textId="77777777" w:rsidTr="00715199">
        <w:tc>
          <w:tcPr>
            <w:tcW w:w="8291" w:type="dxa"/>
            <w:shd w:val="clear" w:color="auto" w:fill="auto"/>
          </w:tcPr>
          <w:p w14:paraId="6F8C4891" w14:textId="06AED06E" w:rsidR="00715199" w:rsidRPr="00715199" w:rsidRDefault="00715199" w:rsidP="00715199">
            <w:pPr>
              <w:pStyle w:val="FTOC4"/>
              <w:tabs>
                <w:tab w:val="clear" w:pos="9072"/>
              </w:tabs>
              <w:rPr>
                <w:i w:val="0"/>
                <w:lang w:eastAsia="en-AU"/>
              </w:rPr>
            </w:pPr>
            <w:r>
              <w:rPr>
                <w:lang w:eastAsia="en-AU"/>
              </w:rPr>
              <w:fldChar w:fldCharType="begin"/>
            </w:r>
            <w:r>
              <w:rPr>
                <w:lang w:eastAsia="en-AU"/>
              </w:rPr>
              <w:instrText xml:space="preserve"> REF _Ref69453201 \h </w:instrText>
            </w:r>
            <w:r>
              <w:rPr>
                <w:lang w:eastAsia="en-AU"/>
              </w:rPr>
            </w:r>
            <w:r>
              <w:rPr>
                <w:lang w:eastAsia="en-AU"/>
              </w:rPr>
              <w:fldChar w:fldCharType="separate"/>
            </w:r>
            <w:r w:rsidR="00931BF3">
              <w:t>Second issue</w:t>
            </w:r>
            <w:r>
              <w:rPr>
                <w:lang w:eastAsia="en-AU"/>
              </w:rPr>
              <w:fldChar w:fldCharType="end"/>
            </w:r>
          </w:p>
        </w:tc>
        <w:tc>
          <w:tcPr>
            <w:tcW w:w="1000" w:type="dxa"/>
            <w:shd w:val="clear" w:color="auto" w:fill="auto"/>
            <w:vAlign w:val="bottom"/>
          </w:tcPr>
          <w:p w14:paraId="73C8C50E" w14:textId="050B0046" w:rsidR="00715199" w:rsidRDefault="00715199" w:rsidP="00640103">
            <w:pPr>
              <w:spacing w:before="120" w:after="60" w:line="240" w:lineRule="auto"/>
              <w:jc w:val="right"/>
              <w:rPr>
                <w:szCs w:val="24"/>
              </w:rPr>
            </w:pPr>
            <w:r>
              <w:rPr>
                <w:szCs w:val="24"/>
              </w:rPr>
              <w:t>[293]</w:t>
            </w:r>
          </w:p>
        </w:tc>
      </w:tr>
      <w:tr w:rsidR="00715199" w:rsidRPr="00D326DB" w14:paraId="3B5B82BF" w14:textId="77777777" w:rsidTr="00715199">
        <w:tc>
          <w:tcPr>
            <w:tcW w:w="8291" w:type="dxa"/>
            <w:shd w:val="clear" w:color="auto" w:fill="auto"/>
          </w:tcPr>
          <w:p w14:paraId="3E2866E6" w14:textId="3C28400D"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_Ref69453202 \h </w:instrText>
            </w:r>
            <w:r>
              <w:rPr>
                <w:lang w:eastAsia="en-AU"/>
              </w:rPr>
            </w:r>
            <w:r>
              <w:rPr>
                <w:lang w:eastAsia="en-AU"/>
              </w:rPr>
              <w:fldChar w:fldCharType="separate"/>
            </w:r>
            <w:r w:rsidR="00931BF3">
              <w:t>Type B: Conclusion</w:t>
            </w:r>
            <w:r>
              <w:rPr>
                <w:lang w:eastAsia="en-AU"/>
              </w:rPr>
              <w:fldChar w:fldCharType="end"/>
            </w:r>
          </w:p>
        </w:tc>
        <w:tc>
          <w:tcPr>
            <w:tcW w:w="1000" w:type="dxa"/>
            <w:shd w:val="clear" w:color="auto" w:fill="auto"/>
            <w:vAlign w:val="bottom"/>
          </w:tcPr>
          <w:p w14:paraId="2F0058CD" w14:textId="5B2B462F" w:rsidR="00715199" w:rsidRDefault="00715199" w:rsidP="00640103">
            <w:pPr>
              <w:spacing w:before="120" w:after="60" w:line="240" w:lineRule="auto"/>
              <w:jc w:val="right"/>
              <w:rPr>
                <w:szCs w:val="24"/>
              </w:rPr>
            </w:pPr>
            <w:r>
              <w:rPr>
                <w:szCs w:val="24"/>
              </w:rPr>
              <w:t>[298]</w:t>
            </w:r>
          </w:p>
        </w:tc>
      </w:tr>
      <w:tr w:rsidR="00715199" w:rsidRPr="00D326DB" w14:paraId="130163F2" w14:textId="77777777" w:rsidTr="00715199">
        <w:tc>
          <w:tcPr>
            <w:tcW w:w="8291" w:type="dxa"/>
            <w:shd w:val="clear" w:color="auto" w:fill="auto"/>
          </w:tcPr>
          <w:p w14:paraId="64838463" w14:textId="7AF108F9"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_Ref69453203 \h </w:instrText>
            </w:r>
            <w:r>
              <w:rPr>
                <w:lang w:eastAsia="en-AU"/>
              </w:rPr>
            </w:r>
            <w:r>
              <w:rPr>
                <w:lang w:eastAsia="en-AU"/>
              </w:rPr>
              <w:fldChar w:fldCharType="separate"/>
            </w:r>
            <w:r w:rsidR="00931BF3" w:rsidRPr="00295BF2">
              <w:t>Type C Location History Statements</w:t>
            </w:r>
            <w:r>
              <w:rPr>
                <w:lang w:eastAsia="en-AU"/>
              </w:rPr>
              <w:fldChar w:fldCharType="end"/>
            </w:r>
          </w:p>
        </w:tc>
        <w:tc>
          <w:tcPr>
            <w:tcW w:w="1000" w:type="dxa"/>
            <w:shd w:val="clear" w:color="auto" w:fill="auto"/>
            <w:vAlign w:val="bottom"/>
          </w:tcPr>
          <w:p w14:paraId="247AB869" w14:textId="4A5A70C3" w:rsidR="00715199" w:rsidRDefault="00715199" w:rsidP="00640103">
            <w:pPr>
              <w:spacing w:before="120" w:after="60" w:line="240" w:lineRule="auto"/>
              <w:jc w:val="right"/>
              <w:rPr>
                <w:szCs w:val="24"/>
              </w:rPr>
            </w:pPr>
            <w:r>
              <w:rPr>
                <w:szCs w:val="24"/>
              </w:rPr>
              <w:t>[299]</w:t>
            </w:r>
          </w:p>
        </w:tc>
      </w:tr>
      <w:tr w:rsidR="00715199" w:rsidRPr="00D326DB" w14:paraId="1A577D63" w14:textId="77777777" w:rsidTr="00715199">
        <w:tc>
          <w:tcPr>
            <w:tcW w:w="8291" w:type="dxa"/>
            <w:shd w:val="clear" w:color="auto" w:fill="auto"/>
          </w:tcPr>
          <w:p w14:paraId="3E5D692C" w14:textId="3D99F7B9"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_Ref69453204 \h </w:instrText>
            </w:r>
            <w:r>
              <w:rPr>
                <w:lang w:eastAsia="en-AU"/>
              </w:rPr>
            </w:r>
            <w:r>
              <w:rPr>
                <w:lang w:eastAsia="en-AU"/>
              </w:rPr>
              <w:fldChar w:fldCharType="separate"/>
            </w:r>
            <w:r w:rsidR="00931BF3">
              <w:t>Type C: Conclusion</w:t>
            </w:r>
            <w:r>
              <w:rPr>
                <w:lang w:eastAsia="en-AU"/>
              </w:rPr>
              <w:fldChar w:fldCharType="end"/>
            </w:r>
          </w:p>
        </w:tc>
        <w:tc>
          <w:tcPr>
            <w:tcW w:w="1000" w:type="dxa"/>
            <w:shd w:val="clear" w:color="auto" w:fill="auto"/>
            <w:vAlign w:val="bottom"/>
          </w:tcPr>
          <w:p w14:paraId="2098A0A4" w14:textId="5A8642A6" w:rsidR="00715199" w:rsidRDefault="00715199" w:rsidP="00640103">
            <w:pPr>
              <w:spacing w:before="120" w:after="60" w:line="240" w:lineRule="auto"/>
              <w:jc w:val="right"/>
              <w:rPr>
                <w:szCs w:val="24"/>
              </w:rPr>
            </w:pPr>
            <w:r>
              <w:rPr>
                <w:szCs w:val="24"/>
              </w:rPr>
              <w:t>[301]</w:t>
            </w:r>
          </w:p>
        </w:tc>
      </w:tr>
      <w:tr w:rsidR="00715199" w:rsidRPr="00D326DB" w14:paraId="0F83B748" w14:textId="77777777" w:rsidTr="00715199">
        <w:tc>
          <w:tcPr>
            <w:tcW w:w="8291" w:type="dxa"/>
            <w:shd w:val="clear" w:color="auto" w:fill="auto"/>
          </w:tcPr>
          <w:p w14:paraId="5D656E13" w14:textId="000E4309"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_Ref69453205 \h </w:instrText>
            </w:r>
            <w:r>
              <w:rPr>
                <w:lang w:eastAsia="en-AU"/>
              </w:rPr>
            </w:r>
            <w:r>
              <w:rPr>
                <w:lang w:eastAsia="en-AU"/>
              </w:rPr>
              <w:fldChar w:fldCharType="separate"/>
            </w:r>
            <w:r w:rsidR="00931BF3">
              <w:t xml:space="preserve">Scenario 2: </w:t>
            </w:r>
            <w:r w:rsidR="00931BF3" w:rsidRPr="00295BF2">
              <w:t>Conclusion</w:t>
            </w:r>
            <w:r w:rsidR="00931BF3">
              <w:t>s</w:t>
            </w:r>
            <w:r>
              <w:rPr>
                <w:lang w:eastAsia="en-AU"/>
              </w:rPr>
              <w:fldChar w:fldCharType="end"/>
            </w:r>
          </w:p>
        </w:tc>
        <w:tc>
          <w:tcPr>
            <w:tcW w:w="1000" w:type="dxa"/>
            <w:shd w:val="clear" w:color="auto" w:fill="auto"/>
            <w:vAlign w:val="bottom"/>
          </w:tcPr>
          <w:p w14:paraId="173CB8A1" w14:textId="5B9524DD" w:rsidR="00715199" w:rsidRDefault="00715199" w:rsidP="00640103">
            <w:pPr>
              <w:spacing w:before="120" w:after="60" w:line="240" w:lineRule="auto"/>
              <w:jc w:val="right"/>
              <w:rPr>
                <w:szCs w:val="24"/>
              </w:rPr>
            </w:pPr>
            <w:r>
              <w:rPr>
                <w:szCs w:val="24"/>
              </w:rPr>
              <w:t>[302]</w:t>
            </w:r>
          </w:p>
        </w:tc>
      </w:tr>
      <w:tr w:rsidR="00715199" w:rsidRPr="00D326DB" w14:paraId="639E44D2" w14:textId="77777777" w:rsidTr="00715199">
        <w:tc>
          <w:tcPr>
            <w:tcW w:w="8291" w:type="dxa"/>
            <w:shd w:val="clear" w:color="auto" w:fill="auto"/>
          </w:tcPr>
          <w:p w14:paraId="2AB6EA6B" w14:textId="54F1D973" w:rsidR="00715199" w:rsidRPr="00715199" w:rsidRDefault="00715199" w:rsidP="00715199">
            <w:pPr>
              <w:pStyle w:val="FTOC1"/>
              <w:tabs>
                <w:tab w:val="clear" w:pos="9072"/>
              </w:tabs>
              <w:rPr>
                <w:lang w:eastAsia="en-AU"/>
              </w:rPr>
            </w:pPr>
            <w:r>
              <w:rPr>
                <w:lang w:eastAsia="en-AU"/>
              </w:rPr>
              <w:fldChar w:fldCharType="begin"/>
            </w:r>
            <w:r>
              <w:rPr>
                <w:lang w:eastAsia="en-AU"/>
              </w:rPr>
              <w:instrText xml:space="preserve"> REF _Ref69453206 \h </w:instrText>
            </w:r>
            <w:r>
              <w:rPr>
                <w:lang w:eastAsia="en-AU"/>
              </w:rPr>
            </w:r>
            <w:r>
              <w:rPr>
                <w:lang w:eastAsia="en-AU"/>
              </w:rPr>
              <w:fldChar w:fldCharType="separate"/>
            </w:r>
            <w:r w:rsidR="00EF5BFD">
              <w:rPr>
                <w:caps w:val="0"/>
              </w:rPr>
              <w:t>SCENARIO 3: USERS CONSIDERING WHETHER TO TURN WEB &amp; APP ACTIVITY “OFF”</w:t>
            </w:r>
            <w:r>
              <w:rPr>
                <w:lang w:eastAsia="en-AU"/>
              </w:rPr>
              <w:fldChar w:fldCharType="end"/>
            </w:r>
          </w:p>
        </w:tc>
        <w:tc>
          <w:tcPr>
            <w:tcW w:w="1000" w:type="dxa"/>
            <w:shd w:val="clear" w:color="auto" w:fill="auto"/>
            <w:vAlign w:val="bottom"/>
          </w:tcPr>
          <w:p w14:paraId="464BC3AB" w14:textId="643C0102" w:rsidR="00715199" w:rsidRDefault="00715199" w:rsidP="00640103">
            <w:pPr>
              <w:spacing w:before="120" w:after="60" w:line="240" w:lineRule="auto"/>
              <w:jc w:val="right"/>
              <w:rPr>
                <w:szCs w:val="24"/>
              </w:rPr>
            </w:pPr>
            <w:r>
              <w:rPr>
                <w:szCs w:val="24"/>
              </w:rPr>
              <w:t>[303]</w:t>
            </w:r>
          </w:p>
        </w:tc>
      </w:tr>
      <w:tr w:rsidR="00715199" w:rsidRPr="00D326DB" w14:paraId="420D0EAA" w14:textId="77777777" w:rsidTr="00715199">
        <w:tc>
          <w:tcPr>
            <w:tcW w:w="8291" w:type="dxa"/>
            <w:shd w:val="clear" w:color="auto" w:fill="auto"/>
          </w:tcPr>
          <w:p w14:paraId="6333EAE3" w14:textId="5732600C"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_Ref69453179 \h </w:instrText>
            </w:r>
            <w:r>
              <w:rPr>
                <w:lang w:eastAsia="en-AU"/>
              </w:rPr>
            </w:r>
            <w:r>
              <w:rPr>
                <w:lang w:eastAsia="en-AU"/>
              </w:rPr>
              <w:fldChar w:fldCharType="separate"/>
            </w:r>
            <w:r w:rsidR="00931BF3">
              <w:t>The class of users</w:t>
            </w:r>
            <w:r>
              <w:rPr>
                <w:lang w:eastAsia="en-AU"/>
              </w:rPr>
              <w:fldChar w:fldCharType="end"/>
            </w:r>
          </w:p>
        </w:tc>
        <w:tc>
          <w:tcPr>
            <w:tcW w:w="1000" w:type="dxa"/>
            <w:shd w:val="clear" w:color="auto" w:fill="auto"/>
            <w:vAlign w:val="bottom"/>
          </w:tcPr>
          <w:p w14:paraId="59C6FE0D" w14:textId="6703F16F" w:rsidR="00715199" w:rsidRDefault="00715199" w:rsidP="00640103">
            <w:pPr>
              <w:spacing w:before="120" w:after="60" w:line="240" w:lineRule="auto"/>
              <w:jc w:val="right"/>
              <w:rPr>
                <w:szCs w:val="24"/>
              </w:rPr>
            </w:pPr>
            <w:r>
              <w:rPr>
                <w:szCs w:val="24"/>
              </w:rPr>
              <w:t>[304]</w:t>
            </w:r>
          </w:p>
        </w:tc>
      </w:tr>
      <w:tr w:rsidR="00715199" w:rsidRPr="00D326DB" w14:paraId="6DB6DD62" w14:textId="77777777" w:rsidTr="00715199">
        <w:tc>
          <w:tcPr>
            <w:tcW w:w="8291" w:type="dxa"/>
            <w:shd w:val="clear" w:color="auto" w:fill="auto"/>
          </w:tcPr>
          <w:p w14:paraId="571AE4A6" w14:textId="0FAD997A"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_Ref69453207 \h </w:instrText>
            </w:r>
            <w:r>
              <w:rPr>
                <w:lang w:eastAsia="en-AU"/>
              </w:rPr>
            </w:r>
            <w:r>
              <w:rPr>
                <w:lang w:eastAsia="en-AU"/>
              </w:rPr>
              <w:fldChar w:fldCharType="separate"/>
            </w:r>
            <w:r w:rsidR="00931BF3">
              <w:t>The content of the Web &amp; App Activity Landing Pages</w:t>
            </w:r>
            <w:r>
              <w:rPr>
                <w:lang w:eastAsia="en-AU"/>
              </w:rPr>
              <w:fldChar w:fldCharType="end"/>
            </w:r>
          </w:p>
        </w:tc>
        <w:tc>
          <w:tcPr>
            <w:tcW w:w="1000" w:type="dxa"/>
            <w:shd w:val="clear" w:color="auto" w:fill="auto"/>
            <w:vAlign w:val="bottom"/>
          </w:tcPr>
          <w:p w14:paraId="3DC29ABB" w14:textId="52479738" w:rsidR="00715199" w:rsidRDefault="00715199" w:rsidP="00640103">
            <w:pPr>
              <w:spacing w:before="120" w:after="60" w:line="240" w:lineRule="auto"/>
              <w:jc w:val="right"/>
              <w:rPr>
                <w:szCs w:val="24"/>
              </w:rPr>
            </w:pPr>
            <w:r>
              <w:rPr>
                <w:szCs w:val="24"/>
              </w:rPr>
              <w:t>[309]</w:t>
            </w:r>
          </w:p>
        </w:tc>
      </w:tr>
      <w:tr w:rsidR="00715199" w:rsidRPr="00D326DB" w14:paraId="2BAC0AE4" w14:textId="77777777" w:rsidTr="00715199">
        <w:tc>
          <w:tcPr>
            <w:tcW w:w="8291" w:type="dxa"/>
            <w:shd w:val="clear" w:color="auto" w:fill="auto"/>
          </w:tcPr>
          <w:p w14:paraId="1B8B5D83" w14:textId="61DA870C"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_Ref69453208 \h </w:instrText>
            </w:r>
            <w:r>
              <w:rPr>
                <w:lang w:eastAsia="en-AU"/>
              </w:rPr>
            </w:r>
            <w:r>
              <w:rPr>
                <w:lang w:eastAsia="en-AU"/>
              </w:rPr>
              <w:fldChar w:fldCharType="separate"/>
            </w:r>
            <w:r w:rsidR="00931BF3">
              <w:t>What representations were conveyed?</w:t>
            </w:r>
            <w:r>
              <w:rPr>
                <w:lang w:eastAsia="en-AU"/>
              </w:rPr>
              <w:fldChar w:fldCharType="end"/>
            </w:r>
          </w:p>
        </w:tc>
        <w:tc>
          <w:tcPr>
            <w:tcW w:w="1000" w:type="dxa"/>
            <w:shd w:val="clear" w:color="auto" w:fill="auto"/>
            <w:vAlign w:val="bottom"/>
          </w:tcPr>
          <w:p w14:paraId="4C8F2C87" w14:textId="031AFFD9" w:rsidR="00715199" w:rsidRDefault="00715199" w:rsidP="00640103">
            <w:pPr>
              <w:spacing w:before="120" w:after="60" w:line="240" w:lineRule="auto"/>
              <w:jc w:val="right"/>
              <w:rPr>
                <w:szCs w:val="24"/>
              </w:rPr>
            </w:pPr>
            <w:r>
              <w:rPr>
                <w:szCs w:val="24"/>
              </w:rPr>
              <w:t>[317]</w:t>
            </w:r>
          </w:p>
        </w:tc>
      </w:tr>
      <w:tr w:rsidR="00715199" w:rsidRPr="00D326DB" w14:paraId="165B847A" w14:textId="77777777" w:rsidTr="00715199">
        <w:tc>
          <w:tcPr>
            <w:tcW w:w="8291" w:type="dxa"/>
            <w:shd w:val="clear" w:color="auto" w:fill="auto"/>
          </w:tcPr>
          <w:p w14:paraId="58DC15AA" w14:textId="410B4672"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_Ref69453209 \h </w:instrText>
            </w:r>
            <w:r>
              <w:rPr>
                <w:lang w:eastAsia="en-AU"/>
              </w:rPr>
            </w:r>
            <w:r>
              <w:rPr>
                <w:lang w:eastAsia="en-AU"/>
              </w:rPr>
              <w:fldChar w:fldCharType="separate"/>
            </w:r>
            <w:r w:rsidR="00931BF3">
              <w:t>First representation: Type 1 and 2 Statements</w:t>
            </w:r>
            <w:r>
              <w:rPr>
                <w:lang w:eastAsia="en-AU"/>
              </w:rPr>
              <w:fldChar w:fldCharType="end"/>
            </w:r>
          </w:p>
        </w:tc>
        <w:tc>
          <w:tcPr>
            <w:tcW w:w="1000" w:type="dxa"/>
            <w:shd w:val="clear" w:color="auto" w:fill="auto"/>
            <w:vAlign w:val="bottom"/>
          </w:tcPr>
          <w:p w14:paraId="0E38066F" w14:textId="188F89C9" w:rsidR="00715199" w:rsidRDefault="00715199" w:rsidP="00640103">
            <w:pPr>
              <w:spacing w:before="120" w:after="60" w:line="240" w:lineRule="auto"/>
              <w:jc w:val="right"/>
              <w:rPr>
                <w:szCs w:val="24"/>
              </w:rPr>
            </w:pPr>
            <w:r>
              <w:rPr>
                <w:szCs w:val="24"/>
              </w:rPr>
              <w:t>[318]</w:t>
            </w:r>
          </w:p>
        </w:tc>
      </w:tr>
      <w:tr w:rsidR="00715199" w:rsidRPr="00D326DB" w14:paraId="31333246" w14:textId="77777777" w:rsidTr="00715199">
        <w:tc>
          <w:tcPr>
            <w:tcW w:w="8291" w:type="dxa"/>
            <w:shd w:val="clear" w:color="auto" w:fill="auto"/>
          </w:tcPr>
          <w:p w14:paraId="10AF6E35" w14:textId="57797572"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_Ref69453210 \h </w:instrText>
            </w:r>
            <w:r>
              <w:rPr>
                <w:lang w:eastAsia="en-AU"/>
              </w:rPr>
            </w:r>
            <w:r>
              <w:rPr>
                <w:lang w:eastAsia="en-AU"/>
              </w:rPr>
              <w:fldChar w:fldCharType="separate"/>
            </w:r>
            <w:r w:rsidR="00931BF3">
              <w:t>Second representation: Type 1, 2, 3 and 4 Statements</w:t>
            </w:r>
            <w:r>
              <w:rPr>
                <w:lang w:eastAsia="en-AU"/>
              </w:rPr>
              <w:fldChar w:fldCharType="end"/>
            </w:r>
          </w:p>
        </w:tc>
        <w:tc>
          <w:tcPr>
            <w:tcW w:w="1000" w:type="dxa"/>
            <w:shd w:val="clear" w:color="auto" w:fill="auto"/>
            <w:vAlign w:val="bottom"/>
          </w:tcPr>
          <w:p w14:paraId="352395B6" w14:textId="1181DF54" w:rsidR="00715199" w:rsidRDefault="00715199" w:rsidP="00640103">
            <w:pPr>
              <w:spacing w:before="120" w:after="60" w:line="240" w:lineRule="auto"/>
              <w:jc w:val="right"/>
              <w:rPr>
                <w:szCs w:val="24"/>
              </w:rPr>
            </w:pPr>
            <w:r>
              <w:rPr>
                <w:szCs w:val="24"/>
              </w:rPr>
              <w:t>[323]</w:t>
            </w:r>
          </w:p>
        </w:tc>
      </w:tr>
      <w:tr w:rsidR="00715199" w:rsidRPr="00D326DB" w14:paraId="06C9CA86" w14:textId="77777777" w:rsidTr="00715199">
        <w:tc>
          <w:tcPr>
            <w:tcW w:w="8291" w:type="dxa"/>
            <w:shd w:val="clear" w:color="auto" w:fill="auto"/>
          </w:tcPr>
          <w:p w14:paraId="4B9C5890" w14:textId="5AEB2BF7" w:rsidR="00715199" w:rsidRPr="00715199" w:rsidRDefault="00715199" w:rsidP="00715199">
            <w:pPr>
              <w:pStyle w:val="FTOC2"/>
              <w:tabs>
                <w:tab w:val="clear" w:pos="9072"/>
              </w:tabs>
              <w:rPr>
                <w:lang w:eastAsia="en-AU"/>
              </w:rPr>
            </w:pPr>
            <w:r>
              <w:rPr>
                <w:lang w:eastAsia="en-AU"/>
              </w:rPr>
              <w:fldChar w:fldCharType="begin"/>
            </w:r>
            <w:r>
              <w:rPr>
                <w:lang w:eastAsia="en-AU"/>
              </w:rPr>
              <w:instrText xml:space="preserve"> REF _Ref69453211 \h </w:instrText>
            </w:r>
            <w:r>
              <w:rPr>
                <w:lang w:eastAsia="en-AU"/>
              </w:rPr>
            </w:r>
            <w:r>
              <w:rPr>
                <w:lang w:eastAsia="en-AU"/>
              </w:rPr>
              <w:fldChar w:fldCharType="separate"/>
            </w:r>
            <w:r w:rsidR="00931BF3" w:rsidRPr="00BF19B5">
              <w:t>Were the Web &amp; App Activity Statements misleading?</w:t>
            </w:r>
            <w:r>
              <w:rPr>
                <w:lang w:eastAsia="en-AU"/>
              </w:rPr>
              <w:fldChar w:fldCharType="end"/>
            </w:r>
          </w:p>
        </w:tc>
        <w:tc>
          <w:tcPr>
            <w:tcW w:w="1000" w:type="dxa"/>
            <w:shd w:val="clear" w:color="auto" w:fill="auto"/>
            <w:vAlign w:val="bottom"/>
          </w:tcPr>
          <w:p w14:paraId="47FE6DDE" w14:textId="1DF43D3B" w:rsidR="00715199" w:rsidRDefault="00715199" w:rsidP="00640103">
            <w:pPr>
              <w:spacing w:before="120" w:after="60" w:line="240" w:lineRule="auto"/>
              <w:jc w:val="right"/>
              <w:rPr>
                <w:szCs w:val="24"/>
              </w:rPr>
            </w:pPr>
            <w:r>
              <w:rPr>
                <w:szCs w:val="24"/>
              </w:rPr>
              <w:t>[327]</w:t>
            </w:r>
          </w:p>
        </w:tc>
      </w:tr>
      <w:tr w:rsidR="00715199" w:rsidRPr="00D326DB" w14:paraId="6459060D" w14:textId="77777777" w:rsidTr="00715199">
        <w:tc>
          <w:tcPr>
            <w:tcW w:w="8291" w:type="dxa"/>
            <w:shd w:val="clear" w:color="auto" w:fill="auto"/>
          </w:tcPr>
          <w:p w14:paraId="70B8FFFE" w14:textId="47F9160C"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_Ref69453212 \h </w:instrText>
            </w:r>
            <w:r>
              <w:rPr>
                <w:lang w:eastAsia="en-AU"/>
              </w:rPr>
            </w:r>
            <w:r>
              <w:rPr>
                <w:lang w:eastAsia="en-AU"/>
              </w:rPr>
              <w:fldChar w:fldCharType="separate"/>
            </w:r>
            <w:r w:rsidR="00931BF3">
              <w:t>First representation</w:t>
            </w:r>
            <w:r>
              <w:rPr>
                <w:lang w:eastAsia="en-AU"/>
              </w:rPr>
              <w:fldChar w:fldCharType="end"/>
            </w:r>
          </w:p>
        </w:tc>
        <w:tc>
          <w:tcPr>
            <w:tcW w:w="1000" w:type="dxa"/>
            <w:shd w:val="clear" w:color="auto" w:fill="auto"/>
            <w:vAlign w:val="bottom"/>
          </w:tcPr>
          <w:p w14:paraId="04419E0D" w14:textId="4A70F88F" w:rsidR="00715199" w:rsidRDefault="00715199" w:rsidP="00640103">
            <w:pPr>
              <w:spacing w:before="120" w:after="60" w:line="240" w:lineRule="auto"/>
              <w:jc w:val="right"/>
              <w:rPr>
                <w:szCs w:val="24"/>
              </w:rPr>
            </w:pPr>
            <w:r>
              <w:rPr>
                <w:szCs w:val="24"/>
              </w:rPr>
              <w:t>[327]</w:t>
            </w:r>
          </w:p>
        </w:tc>
      </w:tr>
      <w:tr w:rsidR="00715199" w:rsidRPr="00D326DB" w14:paraId="1B973B1C" w14:textId="77777777" w:rsidTr="00715199">
        <w:tc>
          <w:tcPr>
            <w:tcW w:w="8291" w:type="dxa"/>
            <w:shd w:val="clear" w:color="auto" w:fill="auto"/>
          </w:tcPr>
          <w:p w14:paraId="2390D8EA" w14:textId="3ABFADDA" w:rsidR="00715199" w:rsidRPr="00715199" w:rsidRDefault="00715199" w:rsidP="00715199">
            <w:pPr>
              <w:pStyle w:val="FTOC3"/>
              <w:tabs>
                <w:tab w:val="clear" w:pos="9072"/>
              </w:tabs>
              <w:rPr>
                <w:i w:val="0"/>
                <w:lang w:eastAsia="en-AU"/>
              </w:rPr>
            </w:pPr>
            <w:r>
              <w:rPr>
                <w:lang w:eastAsia="en-AU"/>
              </w:rPr>
              <w:fldChar w:fldCharType="begin"/>
            </w:r>
            <w:r>
              <w:rPr>
                <w:lang w:eastAsia="en-AU"/>
              </w:rPr>
              <w:instrText xml:space="preserve"> REF _Ref69453213 \h </w:instrText>
            </w:r>
            <w:r>
              <w:rPr>
                <w:lang w:eastAsia="en-AU"/>
              </w:rPr>
            </w:r>
            <w:r>
              <w:rPr>
                <w:lang w:eastAsia="en-AU"/>
              </w:rPr>
              <w:fldChar w:fldCharType="separate"/>
            </w:r>
            <w:r w:rsidR="00931BF3">
              <w:t>Second representation</w:t>
            </w:r>
            <w:r>
              <w:rPr>
                <w:lang w:eastAsia="en-AU"/>
              </w:rPr>
              <w:fldChar w:fldCharType="end"/>
            </w:r>
          </w:p>
        </w:tc>
        <w:tc>
          <w:tcPr>
            <w:tcW w:w="1000" w:type="dxa"/>
            <w:shd w:val="clear" w:color="auto" w:fill="auto"/>
            <w:vAlign w:val="bottom"/>
          </w:tcPr>
          <w:p w14:paraId="06DE5CB5" w14:textId="16A952A1" w:rsidR="00715199" w:rsidRDefault="00715199" w:rsidP="00640103">
            <w:pPr>
              <w:spacing w:before="120" w:after="60" w:line="240" w:lineRule="auto"/>
              <w:jc w:val="right"/>
              <w:rPr>
                <w:szCs w:val="24"/>
              </w:rPr>
            </w:pPr>
            <w:r>
              <w:rPr>
                <w:szCs w:val="24"/>
              </w:rPr>
              <w:t>[328]</w:t>
            </w:r>
          </w:p>
        </w:tc>
      </w:tr>
      <w:tr w:rsidR="00715199" w:rsidRPr="00D326DB" w14:paraId="60ABE5D0" w14:textId="77777777" w:rsidTr="00715199">
        <w:tc>
          <w:tcPr>
            <w:tcW w:w="8291" w:type="dxa"/>
            <w:shd w:val="clear" w:color="auto" w:fill="auto"/>
          </w:tcPr>
          <w:p w14:paraId="72EBE523" w14:textId="65E595AA" w:rsidR="00715199" w:rsidRPr="00715199" w:rsidRDefault="00715199" w:rsidP="00715199">
            <w:pPr>
              <w:pStyle w:val="FTOC2"/>
              <w:tabs>
                <w:tab w:val="clear" w:pos="9072"/>
              </w:tabs>
              <w:rPr>
                <w:lang w:eastAsia="en-AU"/>
              </w:rPr>
            </w:pPr>
            <w:r>
              <w:rPr>
                <w:lang w:eastAsia="en-AU"/>
              </w:rPr>
              <w:lastRenderedPageBreak/>
              <w:fldChar w:fldCharType="begin"/>
            </w:r>
            <w:r>
              <w:rPr>
                <w:lang w:eastAsia="en-AU"/>
              </w:rPr>
              <w:instrText xml:space="preserve"> REF _Ref69453214 \h </w:instrText>
            </w:r>
            <w:r>
              <w:rPr>
                <w:lang w:eastAsia="en-AU"/>
              </w:rPr>
            </w:r>
            <w:r>
              <w:rPr>
                <w:lang w:eastAsia="en-AU"/>
              </w:rPr>
              <w:fldChar w:fldCharType="separate"/>
            </w:r>
            <w:r w:rsidR="00931BF3">
              <w:t>Scenario 3: Conclusions</w:t>
            </w:r>
            <w:r>
              <w:rPr>
                <w:lang w:eastAsia="en-AU"/>
              </w:rPr>
              <w:fldChar w:fldCharType="end"/>
            </w:r>
          </w:p>
        </w:tc>
        <w:tc>
          <w:tcPr>
            <w:tcW w:w="1000" w:type="dxa"/>
            <w:shd w:val="clear" w:color="auto" w:fill="auto"/>
            <w:vAlign w:val="bottom"/>
          </w:tcPr>
          <w:p w14:paraId="5EC257B7" w14:textId="501C871E" w:rsidR="00715199" w:rsidRDefault="00715199" w:rsidP="00640103">
            <w:pPr>
              <w:spacing w:before="120" w:after="60" w:line="240" w:lineRule="auto"/>
              <w:jc w:val="right"/>
              <w:rPr>
                <w:szCs w:val="24"/>
              </w:rPr>
            </w:pPr>
            <w:r>
              <w:rPr>
                <w:szCs w:val="24"/>
              </w:rPr>
              <w:t>[329]</w:t>
            </w:r>
          </w:p>
        </w:tc>
      </w:tr>
      <w:tr w:rsidR="00715199" w:rsidRPr="00D326DB" w14:paraId="46239796" w14:textId="77777777" w:rsidTr="00715199">
        <w:tc>
          <w:tcPr>
            <w:tcW w:w="8291" w:type="dxa"/>
            <w:shd w:val="clear" w:color="auto" w:fill="auto"/>
          </w:tcPr>
          <w:p w14:paraId="3B623522" w14:textId="171B265E" w:rsidR="00715199" w:rsidRPr="00715199" w:rsidRDefault="00715199" w:rsidP="00715199">
            <w:pPr>
              <w:pStyle w:val="FTOC1"/>
              <w:tabs>
                <w:tab w:val="clear" w:pos="9072"/>
              </w:tabs>
              <w:rPr>
                <w:lang w:eastAsia="en-AU"/>
              </w:rPr>
            </w:pPr>
            <w:r>
              <w:rPr>
                <w:lang w:eastAsia="en-AU"/>
              </w:rPr>
              <w:fldChar w:fldCharType="begin"/>
            </w:r>
            <w:r>
              <w:rPr>
                <w:lang w:eastAsia="en-AU"/>
              </w:rPr>
              <w:instrText xml:space="preserve"> REF _Ref69453215 \h </w:instrText>
            </w:r>
            <w:r>
              <w:rPr>
                <w:lang w:eastAsia="en-AU"/>
              </w:rPr>
            </w:r>
            <w:r>
              <w:rPr>
                <w:lang w:eastAsia="en-AU"/>
              </w:rPr>
              <w:fldChar w:fldCharType="separate"/>
            </w:r>
            <w:r w:rsidR="00EF5BFD">
              <w:rPr>
                <w:caps w:val="0"/>
              </w:rPr>
              <w:t>GAPL</w:t>
            </w:r>
            <w:r>
              <w:rPr>
                <w:lang w:eastAsia="en-AU"/>
              </w:rPr>
              <w:fldChar w:fldCharType="end"/>
            </w:r>
          </w:p>
        </w:tc>
        <w:tc>
          <w:tcPr>
            <w:tcW w:w="1000" w:type="dxa"/>
            <w:shd w:val="clear" w:color="auto" w:fill="auto"/>
            <w:vAlign w:val="bottom"/>
          </w:tcPr>
          <w:p w14:paraId="419D2F12" w14:textId="71EEA13A" w:rsidR="00715199" w:rsidRDefault="00715199" w:rsidP="00640103">
            <w:pPr>
              <w:spacing w:before="120" w:after="60" w:line="240" w:lineRule="auto"/>
              <w:jc w:val="right"/>
              <w:rPr>
                <w:szCs w:val="24"/>
              </w:rPr>
            </w:pPr>
            <w:r>
              <w:rPr>
                <w:szCs w:val="24"/>
              </w:rPr>
              <w:t>[334]</w:t>
            </w:r>
          </w:p>
        </w:tc>
      </w:tr>
      <w:tr w:rsidR="00715199" w:rsidRPr="00D326DB" w14:paraId="279302B7" w14:textId="77777777" w:rsidTr="00715199">
        <w:tc>
          <w:tcPr>
            <w:tcW w:w="8291" w:type="dxa"/>
            <w:shd w:val="clear" w:color="auto" w:fill="auto"/>
          </w:tcPr>
          <w:p w14:paraId="036827D0" w14:textId="619D709B" w:rsidR="00715199" w:rsidRPr="00715199" w:rsidRDefault="00715199" w:rsidP="00715199">
            <w:pPr>
              <w:pStyle w:val="FTOC1"/>
              <w:tabs>
                <w:tab w:val="clear" w:pos="9072"/>
              </w:tabs>
              <w:rPr>
                <w:lang w:eastAsia="en-AU"/>
              </w:rPr>
            </w:pPr>
            <w:r>
              <w:rPr>
                <w:lang w:eastAsia="en-AU"/>
              </w:rPr>
              <w:fldChar w:fldCharType="begin"/>
            </w:r>
            <w:r>
              <w:rPr>
                <w:lang w:eastAsia="en-AU"/>
              </w:rPr>
              <w:instrText xml:space="preserve"> REF _Ref69453216 \h </w:instrText>
            </w:r>
            <w:r>
              <w:rPr>
                <w:lang w:eastAsia="en-AU"/>
              </w:rPr>
            </w:r>
            <w:r>
              <w:rPr>
                <w:lang w:eastAsia="en-AU"/>
              </w:rPr>
              <w:fldChar w:fldCharType="separate"/>
            </w:r>
            <w:r w:rsidR="00EF5BFD">
              <w:rPr>
                <w:caps w:val="0"/>
              </w:rPr>
              <w:t>CONCLUSION</w:t>
            </w:r>
            <w:r>
              <w:rPr>
                <w:lang w:eastAsia="en-AU"/>
              </w:rPr>
              <w:fldChar w:fldCharType="end"/>
            </w:r>
          </w:p>
        </w:tc>
        <w:tc>
          <w:tcPr>
            <w:tcW w:w="1000" w:type="dxa"/>
            <w:shd w:val="clear" w:color="auto" w:fill="auto"/>
            <w:vAlign w:val="bottom"/>
          </w:tcPr>
          <w:p w14:paraId="4DCC0971" w14:textId="06681623" w:rsidR="00715199" w:rsidRDefault="00715199" w:rsidP="00640103">
            <w:pPr>
              <w:spacing w:before="120" w:after="60" w:line="240" w:lineRule="auto"/>
              <w:jc w:val="right"/>
              <w:rPr>
                <w:szCs w:val="24"/>
              </w:rPr>
            </w:pPr>
            <w:r>
              <w:rPr>
                <w:szCs w:val="24"/>
              </w:rPr>
              <w:t>[341]</w:t>
            </w:r>
          </w:p>
        </w:tc>
      </w:tr>
      <w:bookmarkEnd w:id="24"/>
    </w:tbl>
    <w:p w14:paraId="73DCA40F" w14:textId="77777777" w:rsidR="00FD46C0" w:rsidRDefault="00FD46C0">
      <w:pPr>
        <w:spacing w:line="240" w:lineRule="auto"/>
        <w:jc w:val="left"/>
        <w:rPr>
          <w:b/>
          <w:caps/>
          <w:kern w:val="28"/>
        </w:rPr>
      </w:pPr>
      <w:r>
        <w:br w:type="page"/>
      </w:r>
    </w:p>
    <w:p w14:paraId="328A8EC3" w14:textId="06D3DC24" w:rsidR="0051434F" w:rsidRDefault="00EF5BFD" w:rsidP="002424FE">
      <w:pPr>
        <w:pStyle w:val="Heading1"/>
      </w:pPr>
      <w:bookmarkStart w:id="26" w:name="_Ref69453570"/>
      <w:r>
        <w:rPr>
          <w:caps w:val="0"/>
        </w:rPr>
        <w:lastRenderedPageBreak/>
        <w:t>OVERVIEW</w:t>
      </w:r>
      <w:bookmarkEnd w:id="25"/>
      <w:bookmarkEnd w:id="26"/>
    </w:p>
    <w:p w14:paraId="0893913B" w14:textId="3720776C" w:rsidR="00D00E53" w:rsidRDefault="00EF5BFD" w:rsidP="00EF5BFD">
      <w:pPr>
        <w:pStyle w:val="ParaNumbering"/>
        <w:numPr>
          <w:ilvl w:val="0"/>
          <w:numId w:val="0"/>
        </w:numPr>
        <w:ind w:hanging="720"/>
      </w:pPr>
      <w:r>
        <w:rPr>
          <w:sz w:val="20"/>
        </w:rPr>
        <w:t>1</w:t>
      </w:r>
      <w:r>
        <w:rPr>
          <w:sz w:val="20"/>
        </w:rPr>
        <w:tab/>
      </w:r>
      <w:r w:rsidR="002424FE">
        <w:t>The Australian Competition and Consumer Commission (</w:t>
      </w:r>
      <w:r w:rsidR="002424FE">
        <w:rPr>
          <w:b/>
        </w:rPr>
        <w:t>ACCC</w:t>
      </w:r>
      <w:r w:rsidR="002424FE">
        <w:t>) alleges that Google LLC and Google Australia Pty Ltd (</w:t>
      </w:r>
      <w:r w:rsidR="002424FE">
        <w:rPr>
          <w:b/>
        </w:rPr>
        <w:t>GAPL</w:t>
      </w:r>
      <w:r w:rsidR="002424FE">
        <w:t>)</w:t>
      </w:r>
      <w:r w:rsidR="00190564">
        <w:t xml:space="preserve"> </w:t>
      </w:r>
      <w:r w:rsidR="00D00E53">
        <w:t xml:space="preserve">contravened </w:t>
      </w:r>
      <w:proofErr w:type="spellStart"/>
      <w:r w:rsidR="00D00E53">
        <w:t>ss</w:t>
      </w:r>
      <w:proofErr w:type="spellEnd"/>
      <w:r w:rsidR="00D00E53">
        <w:t> </w:t>
      </w:r>
      <w:r w:rsidR="00D00E53" w:rsidRPr="008A1A30">
        <w:t xml:space="preserve">18, </w:t>
      </w:r>
      <w:r w:rsidR="00D00E53" w:rsidRPr="0007202A">
        <w:t>2</w:t>
      </w:r>
      <w:r w:rsidR="00D00E53" w:rsidRPr="008A1A30">
        <w:t xml:space="preserve">9 </w:t>
      </w:r>
      <w:r w:rsidR="009F5C4F">
        <w:t xml:space="preserve">and </w:t>
      </w:r>
      <w:r w:rsidR="00D00E53" w:rsidRPr="0007202A">
        <w:t>3</w:t>
      </w:r>
      <w:r w:rsidR="00D00E53" w:rsidRPr="008A1A30">
        <w:t>3</w:t>
      </w:r>
      <w:r w:rsidR="00D00E53">
        <w:t xml:space="preserve"> </w:t>
      </w:r>
      <w:r w:rsidR="009F5C4F">
        <w:t xml:space="preserve">or </w:t>
      </w:r>
      <w:r w:rsidR="00D00E53">
        <w:t>34</w:t>
      </w:r>
      <w:r w:rsidR="00D00E53" w:rsidRPr="008A1A30">
        <w:t xml:space="preserve"> of the</w:t>
      </w:r>
      <w:r w:rsidR="00D00E53">
        <w:t xml:space="preserve"> </w:t>
      </w:r>
      <w:r w:rsidR="00D00E53" w:rsidRPr="004B0E2F">
        <w:rPr>
          <w:i/>
        </w:rPr>
        <w:t>Australian Consumer Law</w:t>
      </w:r>
      <w:r w:rsidR="00D00E53" w:rsidRPr="00650D9D">
        <w:t xml:space="preserve"> </w:t>
      </w:r>
      <w:r w:rsidR="00D00E53">
        <w:t>(</w:t>
      </w:r>
      <w:r w:rsidR="00D00E53" w:rsidRPr="00770B2F">
        <w:rPr>
          <w:b/>
        </w:rPr>
        <w:t>ACL</w:t>
      </w:r>
      <w:r w:rsidR="00D00E53">
        <w:t xml:space="preserve">), being </w:t>
      </w:r>
      <w:proofErr w:type="spellStart"/>
      <w:r w:rsidR="00D00E53">
        <w:t>Sch</w:t>
      </w:r>
      <w:proofErr w:type="spellEnd"/>
      <w:r w:rsidR="00D00E53">
        <w:t xml:space="preserve"> 2 of the</w:t>
      </w:r>
      <w:r w:rsidR="00D00E53" w:rsidRPr="007626DB">
        <w:t xml:space="preserve"> </w:t>
      </w:r>
      <w:r w:rsidR="00D00E53" w:rsidRPr="0007202A">
        <w:rPr>
          <w:i/>
        </w:rPr>
        <w:t>Competition and Consumer Act 2010</w:t>
      </w:r>
      <w:r w:rsidR="00D00E53" w:rsidRPr="007626DB">
        <w:t xml:space="preserve"> (</w:t>
      </w:r>
      <w:proofErr w:type="spellStart"/>
      <w:r w:rsidR="00D00E53" w:rsidRPr="007626DB">
        <w:t>Cth</w:t>
      </w:r>
      <w:proofErr w:type="spellEnd"/>
      <w:r w:rsidR="00D00E53" w:rsidRPr="007626DB">
        <w:t>)</w:t>
      </w:r>
      <w:r w:rsidR="00D00E53">
        <w:t>.  Google</w:t>
      </w:r>
      <w:r w:rsidR="005D5B68">
        <w:t> </w:t>
      </w:r>
      <w:r w:rsidR="00D00E53">
        <w:t>LLC is incorporated in the United States of America.  GAPL is incorporated in Australia.  They are referred to collectively in these reasons as Google.</w:t>
      </w:r>
    </w:p>
    <w:p w14:paraId="20374C5E" w14:textId="02489FA0" w:rsidR="00D00E53" w:rsidRDefault="00EF5BFD" w:rsidP="00EF5BFD">
      <w:pPr>
        <w:pStyle w:val="ParaNumbering"/>
        <w:numPr>
          <w:ilvl w:val="0"/>
          <w:numId w:val="0"/>
        </w:numPr>
        <w:ind w:hanging="720"/>
      </w:pPr>
      <w:r>
        <w:rPr>
          <w:sz w:val="20"/>
        </w:rPr>
        <w:t>2</w:t>
      </w:r>
      <w:r>
        <w:rPr>
          <w:sz w:val="20"/>
        </w:rPr>
        <w:tab/>
      </w:r>
      <w:r w:rsidR="002424FE">
        <w:t xml:space="preserve">The ACCC’s case </w:t>
      </w:r>
      <w:r w:rsidR="005A4C72">
        <w:t>was that particular users</w:t>
      </w:r>
      <w:r w:rsidR="00D00E53">
        <w:t xml:space="preserve"> of mobile devices with Android operating systems (</w:t>
      </w:r>
      <w:r w:rsidR="00D00E53">
        <w:rPr>
          <w:b/>
        </w:rPr>
        <w:t>Android OS</w:t>
      </w:r>
      <w:r w:rsidR="00D00E53">
        <w:t>)</w:t>
      </w:r>
      <w:r w:rsidR="005A4C72">
        <w:t xml:space="preserve"> were misled by reason of the content of various screens those users saw on their devices.  </w:t>
      </w:r>
      <w:r w:rsidR="00D00E53">
        <w:t xml:space="preserve">Two settings </w:t>
      </w:r>
      <w:r w:rsidR="00A17A58">
        <w:t>we</w:t>
      </w:r>
      <w:r w:rsidR="00D00E53">
        <w:t>re central to the ACCC’s case: “</w:t>
      </w:r>
      <w:r w:rsidR="00D00E53" w:rsidRPr="009069E0">
        <w:rPr>
          <w:b/>
        </w:rPr>
        <w:t>Web &amp; App Activity</w:t>
      </w:r>
      <w:r w:rsidR="00D00E53">
        <w:t>” and “</w:t>
      </w:r>
      <w:r w:rsidR="00D00E53" w:rsidRPr="009069E0">
        <w:rPr>
          <w:b/>
        </w:rPr>
        <w:t>Location History</w:t>
      </w:r>
      <w:r w:rsidR="00D00E53">
        <w:t>”.  When setting up a device relevant to the proceedings, Web &amp; App Activity was defaulted to “on” and Location History was defaulted to “off”.  These default setting</w:t>
      </w:r>
      <w:r w:rsidR="009F5C4F">
        <w:t>s</w:t>
      </w:r>
      <w:r w:rsidR="00D00E53">
        <w:t xml:space="preserve"> meant that Google</w:t>
      </w:r>
      <w:r w:rsidR="00F3518D">
        <w:t xml:space="preserve"> LLC</w:t>
      </w:r>
      <w:r w:rsidR="00D00E53">
        <w:t xml:space="preserve"> could obtain, </w:t>
      </w:r>
      <w:r w:rsidR="008973C7">
        <w:t xml:space="preserve">retain and </w:t>
      </w:r>
      <w:r w:rsidR="00D00E53">
        <w:t xml:space="preserve">use personal location data when a user was using various apps, including Google services such as Google Maps.  </w:t>
      </w:r>
      <w:r w:rsidR="008973C7">
        <w:t>At the core of the ACCC’s case was the contention that there were users who</w:t>
      </w:r>
      <w:r w:rsidR="0080439C" w:rsidRPr="0080439C">
        <w:t xml:space="preserve"> </w:t>
      </w:r>
      <w:r w:rsidR="0080439C">
        <w:t>were misled or likely to have been misled by what was, and what was not, stated or shown on various relevant screens on the users’ devices;</w:t>
      </w:r>
      <w:r w:rsidR="008973C7">
        <w:t xml:space="preserve"> </w:t>
      </w:r>
      <w:r w:rsidR="0080439C">
        <w:t xml:space="preserve">there were users who, </w:t>
      </w:r>
      <w:r w:rsidR="008973C7">
        <w:t xml:space="preserve">acting reasonably, would </w:t>
      </w:r>
      <w:r w:rsidR="0080439C">
        <w:t>have been led into thinking</w:t>
      </w:r>
      <w:r w:rsidR="008973C7">
        <w:t xml:space="preserve"> that</w:t>
      </w:r>
      <w:r w:rsidR="004948F6">
        <w:t>,</w:t>
      </w:r>
      <w:r w:rsidR="0080439C">
        <w:t xml:space="preserve"> with Location History </w:t>
      </w:r>
      <w:r w:rsidR="005D5B68">
        <w:t>“</w:t>
      </w:r>
      <w:r w:rsidR="0080439C">
        <w:t>off</w:t>
      </w:r>
      <w:r w:rsidR="005D5B68">
        <w:t>”</w:t>
      </w:r>
      <w:r w:rsidR="008973C7">
        <w:t xml:space="preserve">, Google LLC would </w:t>
      </w:r>
      <w:r w:rsidR="0080439C">
        <w:t>not</w:t>
      </w:r>
      <w:r w:rsidR="008973C7">
        <w:t xml:space="preserve"> obtain, retain and us</w:t>
      </w:r>
      <w:r w:rsidR="005D5B68">
        <w:t>e</w:t>
      </w:r>
      <w:r w:rsidR="008973C7">
        <w:t xml:space="preserve"> person</w:t>
      </w:r>
      <w:r w:rsidR="0080439C">
        <w:t>al data about a user’s location</w:t>
      </w:r>
      <w:r w:rsidR="004948F6">
        <w:t>, and that this was not relevantly changed by the fact that Web &amp; App Activity was “on”</w:t>
      </w:r>
      <w:r w:rsidR="0080439C">
        <w:t xml:space="preserve">. </w:t>
      </w:r>
    </w:p>
    <w:p w14:paraId="04797404" w14:textId="0B7E2B1D" w:rsidR="002424FE" w:rsidRDefault="00EF5BFD" w:rsidP="00EF5BFD">
      <w:pPr>
        <w:pStyle w:val="ParaNumbering"/>
        <w:numPr>
          <w:ilvl w:val="0"/>
          <w:numId w:val="0"/>
        </w:numPr>
        <w:ind w:hanging="720"/>
      </w:pPr>
      <w:r>
        <w:rPr>
          <w:sz w:val="20"/>
        </w:rPr>
        <w:t>3</w:t>
      </w:r>
      <w:r>
        <w:rPr>
          <w:sz w:val="20"/>
        </w:rPr>
        <w:tab/>
      </w:r>
      <w:r w:rsidR="008973C7" w:rsidRPr="008973C7">
        <w:t xml:space="preserve">The ACCC ran its case by reference to particular classes of users in </w:t>
      </w:r>
      <w:r w:rsidR="002424FE">
        <w:t>three different scenarios</w:t>
      </w:r>
      <w:r w:rsidR="00842EF0">
        <w:t>,</w:t>
      </w:r>
      <w:r w:rsidR="00006E3C">
        <w:t xml:space="preserve"> confined to particular time periods</w:t>
      </w:r>
      <w:r w:rsidR="008973C7">
        <w:t xml:space="preserve">.  The classes of users in each scenario </w:t>
      </w:r>
      <w:r w:rsidR="0080439C">
        <w:t>were</w:t>
      </w:r>
      <w:r w:rsidR="008973C7">
        <w:t xml:space="preserve"> quite </w:t>
      </w:r>
      <w:r w:rsidR="0080439C">
        <w:t>specifically identified</w:t>
      </w:r>
      <w:r w:rsidR="008973C7">
        <w:t xml:space="preserve"> and </w:t>
      </w:r>
      <w:r w:rsidR="0080439C">
        <w:t>identified in a way which necessarily carried</w:t>
      </w:r>
      <w:r w:rsidR="008973C7">
        <w:t xml:space="preserve"> an implicat</w:t>
      </w:r>
      <w:r w:rsidR="0080439C">
        <w:t>ion that the relevant users had</w:t>
      </w:r>
      <w:r w:rsidR="008973C7">
        <w:t xml:space="preserve"> certain characteristics.</w:t>
      </w:r>
    </w:p>
    <w:p w14:paraId="426463F7" w14:textId="5434DFE5" w:rsidR="005A4C72" w:rsidRDefault="00EF5BFD" w:rsidP="00EF5BFD">
      <w:pPr>
        <w:pStyle w:val="ParaNumbering"/>
        <w:numPr>
          <w:ilvl w:val="0"/>
          <w:numId w:val="0"/>
        </w:numPr>
        <w:ind w:hanging="720"/>
      </w:pPr>
      <w:r>
        <w:rPr>
          <w:sz w:val="20"/>
        </w:rPr>
        <w:t>4</w:t>
      </w:r>
      <w:r>
        <w:rPr>
          <w:sz w:val="20"/>
        </w:rPr>
        <w:tab/>
      </w:r>
      <w:r w:rsidR="002424FE">
        <w:t>Scenario 1</w:t>
      </w:r>
      <w:r w:rsidR="005A4C72">
        <w:t xml:space="preserve"> concerned users who:</w:t>
      </w:r>
    </w:p>
    <w:p w14:paraId="205BE282" w14:textId="3A4DC2BF" w:rsidR="005A4C72" w:rsidRDefault="00EF5BFD" w:rsidP="00EF5BFD">
      <w:pPr>
        <w:pStyle w:val="ListNo1"/>
        <w:numPr>
          <w:ilvl w:val="0"/>
          <w:numId w:val="0"/>
        </w:numPr>
        <w:tabs>
          <w:tab w:val="left" w:pos="720"/>
        </w:tabs>
        <w:ind w:left="720" w:hanging="720"/>
      </w:pPr>
      <w:r>
        <w:t>(1)</w:t>
      </w:r>
      <w:r>
        <w:tab/>
      </w:r>
      <w:r w:rsidR="005A4C72">
        <w:t>used an Android OS on a mobile device, between 30 April 2018 and 19 December 2018, to set</w:t>
      </w:r>
      <w:r w:rsidR="005B24FD">
        <w:t>-</w:t>
      </w:r>
      <w:r w:rsidR="005A4C72">
        <w:t>up his or her Google Account;</w:t>
      </w:r>
    </w:p>
    <w:p w14:paraId="000D5EA9" w14:textId="66ADF2F0" w:rsidR="005A4C72" w:rsidRDefault="00EF5BFD" w:rsidP="00EF5BFD">
      <w:pPr>
        <w:pStyle w:val="ListNo1"/>
        <w:numPr>
          <w:ilvl w:val="0"/>
          <w:numId w:val="0"/>
        </w:numPr>
        <w:tabs>
          <w:tab w:val="left" w:pos="720"/>
        </w:tabs>
        <w:ind w:left="720" w:hanging="720"/>
      </w:pPr>
      <w:r>
        <w:t>(2)</w:t>
      </w:r>
      <w:r>
        <w:tab/>
      </w:r>
      <w:r w:rsidR="005A4C72">
        <w:t xml:space="preserve">when viewing the </w:t>
      </w:r>
      <w:r w:rsidR="005A4C72" w:rsidRPr="009069E0">
        <w:rPr>
          <w:b/>
        </w:rPr>
        <w:t>Privacy and Terms screen</w:t>
      </w:r>
      <w:r w:rsidR="008973C7">
        <w:t xml:space="preserve"> (Annexure A to these reasons)</w:t>
      </w:r>
      <w:r w:rsidR="00F5150D">
        <w:t>,</w:t>
      </w:r>
      <w:r w:rsidR="005A4C72">
        <w:t xml:space="preserve"> chose to click on “More Options” rather than “I agree” or “Don’t create the account”</w:t>
      </w:r>
      <w:r w:rsidR="008973C7" w:rsidRPr="008973C7">
        <w:t xml:space="preserve"> </w:t>
      </w:r>
      <w:r w:rsidR="008973C7">
        <w:t xml:space="preserve">and were accordingly, shown the </w:t>
      </w:r>
      <w:r w:rsidR="008973C7" w:rsidRPr="009069E0">
        <w:rPr>
          <w:b/>
        </w:rPr>
        <w:t>More Options screen</w:t>
      </w:r>
      <w:r w:rsidR="008973C7">
        <w:t xml:space="preserve"> (Annexure B to these reasons)</w:t>
      </w:r>
      <w:r w:rsidR="005A4C72">
        <w:t xml:space="preserve">.  </w:t>
      </w:r>
    </w:p>
    <w:p w14:paraId="5D7116CD" w14:textId="3C8C1FD5" w:rsidR="008973C7" w:rsidRDefault="00EF5BFD" w:rsidP="00EF5BFD">
      <w:pPr>
        <w:pStyle w:val="ParaNumbering"/>
        <w:numPr>
          <w:ilvl w:val="0"/>
          <w:numId w:val="0"/>
        </w:numPr>
        <w:ind w:hanging="720"/>
      </w:pPr>
      <w:r>
        <w:rPr>
          <w:sz w:val="20"/>
        </w:rPr>
        <w:t>5</w:t>
      </w:r>
      <w:r>
        <w:rPr>
          <w:sz w:val="20"/>
        </w:rPr>
        <w:tab/>
      </w:r>
      <w:r w:rsidR="00A70B64">
        <w:t xml:space="preserve">The ACCC’s case in relation to Scenario 1 was not that Google should have given some general warning to all users at the commencement of setting up a Google Account.  </w:t>
      </w:r>
      <w:r w:rsidR="008973C7">
        <w:t xml:space="preserve">On the ACCC’s </w:t>
      </w:r>
      <w:r w:rsidR="008973C7">
        <w:lastRenderedPageBreak/>
        <w:t>case and the evidence, the vast majority of users would not have clicked on “More Options” and would not have reached the More Options screen.  One reason a user may have clicked on “More Options” was that the user had a concern about privacy generally or, more specifically, about personal data concerning the user’s location</w:t>
      </w:r>
      <w:r w:rsidR="00A17A58">
        <w:t xml:space="preserve"> being obtained or used</w:t>
      </w:r>
      <w:r w:rsidR="008973C7">
        <w:t>.  Such a user would be expected to pay more attention to material relevant to his or her privacy concerns and perhaps also to seek out further information.  The extent to which that would be so is addressed later.</w:t>
      </w:r>
    </w:p>
    <w:p w14:paraId="07C6BDA6" w14:textId="42CC8EB9" w:rsidR="008973C7" w:rsidRDefault="00EF5BFD" w:rsidP="00EF5BFD">
      <w:pPr>
        <w:pStyle w:val="ParaNumbering"/>
        <w:numPr>
          <w:ilvl w:val="0"/>
          <w:numId w:val="0"/>
        </w:numPr>
        <w:ind w:hanging="720"/>
      </w:pPr>
      <w:r>
        <w:rPr>
          <w:sz w:val="20"/>
        </w:rPr>
        <w:t>6</w:t>
      </w:r>
      <w:r>
        <w:rPr>
          <w:sz w:val="20"/>
        </w:rPr>
        <w:tab/>
      </w:r>
      <w:r w:rsidR="008973C7">
        <w:t>At its simplest, the ACCC’s case in relation to Scenario 1 was that, as a result of what user</w:t>
      </w:r>
      <w:r w:rsidR="00A17A58">
        <w:t>s</w:t>
      </w:r>
      <w:r w:rsidR="008973C7">
        <w:t xml:space="preserve"> saw on the Privacy and Terms screen (Annexure A) and the More Option screen (Annexure B), users would have been misled into thinking that Google LLC would not obtain, retain and use personal location data whilst Location History was defaulted to “off”.  </w:t>
      </w:r>
      <w:r w:rsidR="00006E3C">
        <w:t xml:space="preserve">In fact, </w:t>
      </w:r>
      <w:r w:rsidR="009871DC">
        <w:t xml:space="preserve">however, </w:t>
      </w:r>
      <w:r w:rsidR="00006E3C">
        <w:t xml:space="preserve">Google would continue to obtain, retain and use location data when a user used Google products or services because Web &amp; App Activity was “on”. </w:t>
      </w:r>
    </w:p>
    <w:p w14:paraId="1BF52D2C" w14:textId="5DF60938" w:rsidR="00613D78" w:rsidRDefault="00EF5BFD" w:rsidP="00EF5BFD">
      <w:pPr>
        <w:pStyle w:val="ParaNumbering"/>
        <w:numPr>
          <w:ilvl w:val="0"/>
          <w:numId w:val="0"/>
        </w:numPr>
        <w:ind w:hanging="720"/>
      </w:pPr>
      <w:r>
        <w:rPr>
          <w:sz w:val="20"/>
        </w:rPr>
        <w:t>7</w:t>
      </w:r>
      <w:r>
        <w:rPr>
          <w:sz w:val="20"/>
        </w:rPr>
        <w:tab/>
      </w:r>
      <w:r w:rsidR="00613D78">
        <w:t>Scenario 2</w:t>
      </w:r>
      <w:r w:rsidR="00514DEC">
        <w:t xml:space="preserve"> </w:t>
      </w:r>
      <w:r w:rsidR="008973C7">
        <w:t>concerned</w:t>
      </w:r>
      <w:r w:rsidR="00514DEC">
        <w:t xml:space="preserve"> events after</w:t>
      </w:r>
      <w:r w:rsidR="008973C7">
        <w:t xml:space="preserve"> the initial</w:t>
      </w:r>
      <w:r w:rsidR="00514DEC">
        <w:t xml:space="preserve"> set</w:t>
      </w:r>
      <w:r w:rsidR="005B24FD">
        <w:t>-</w:t>
      </w:r>
      <w:r w:rsidR="00514DEC">
        <w:t>up of the device and the opening of a Google Account.  Scenario 2 concerned users who</w:t>
      </w:r>
      <w:r w:rsidR="00613D78">
        <w:t>:</w:t>
      </w:r>
    </w:p>
    <w:p w14:paraId="27D2B82B" w14:textId="6B3EA969" w:rsidR="00514DEC" w:rsidRDefault="00EF5BFD" w:rsidP="00EF5BFD">
      <w:pPr>
        <w:pStyle w:val="ListNo1"/>
        <w:numPr>
          <w:ilvl w:val="0"/>
          <w:numId w:val="0"/>
        </w:numPr>
        <w:tabs>
          <w:tab w:val="left" w:pos="720"/>
        </w:tabs>
        <w:ind w:left="720" w:hanging="720"/>
      </w:pPr>
      <w:r>
        <w:t>(1)</w:t>
      </w:r>
      <w:r>
        <w:tab/>
      </w:r>
      <w:r w:rsidR="00514DEC">
        <w:t>either during set</w:t>
      </w:r>
      <w:r w:rsidR="005B24FD">
        <w:t>-</w:t>
      </w:r>
      <w:r w:rsidR="00514DEC">
        <w:t xml:space="preserve">up or at some other time had turned </w:t>
      </w:r>
      <w:r w:rsidR="00514DEC" w:rsidRPr="00295BF2">
        <w:t>the Location History setting</w:t>
      </w:r>
      <w:r w:rsidR="00F5150D">
        <w:t xml:space="preserve"> to “on”,</w:t>
      </w:r>
      <w:r w:rsidR="00514DEC" w:rsidRPr="00295BF2">
        <w:t xml:space="preserve"> from its default </w:t>
      </w:r>
      <w:r w:rsidR="00514DEC">
        <w:t>position of “off”;</w:t>
      </w:r>
      <w:r w:rsidR="00A17A58">
        <w:t xml:space="preserve"> and</w:t>
      </w:r>
    </w:p>
    <w:p w14:paraId="59F02029" w14:textId="740126E9" w:rsidR="00514DEC" w:rsidRPr="00295BF2" w:rsidRDefault="00EF5BFD" w:rsidP="00EF5BFD">
      <w:pPr>
        <w:pStyle w:val="ListNo1"/>
        <w:numPr>
          <w:ilvl w:val="0"/>
          <w:numId w:val="0"/>
        </w:numPr>
        <w:tabs>
          <w:tab w:val="left" w:pos="720"/>
        </w:tabs>
        <w:ind w:left="720" w:hanging="720"/>
      </w:pPr>
      <w:r w:rsidRPr="00295BF2">
        <w:t>(2)</w:t>
      </w:r>
      <w:r w:rsidRPr="00295BF2">
        <w:tab/>
      </w:r>
      <w:r w:rsidR="00514DEC">
        <w:t>had</w:t>
      </w:r>
      <w:r w:rsidR="00AD2E18">
        <w:t xml:space="preserve"> then later</w:t>
      </w:r>
      <w:r w:rsidR="00514DEC">
        <w:t xml:space="preserve"> made a decision </w:t>
      </w:r>
      <w:r w:rsidR="00514DEC" w:rsidRPr="00295BF2">
        <w:t xml:space="preserve">to turn </w:t>
      </w:r>
      <w:r w:rsidR="00514DEC">
        <w:t>Location History</w:t>
      </w:r>
      <w:r w:rsidR="00514DEC" w:rsidRPr="00295BF2">
        <w:t xml:space="preserve"> back to “off”.  </w:t>
      </w:r>
    </w:p>
    <w:p w14:paraId="6C832E25" w14:textId="78FBEEB2" w:rsidR="008973C7" w:rsidRDefault="00EF5BFD" w:rsidP="00EF5BFD">
      <w:pPr>
        <w:pStyle w:val="ParaNumbering"/>
        <w:numPr>
          <w:ilvl w:val="0"/>
          <w:numId w:val="0"/>
        </w:numPr>
        <w:ind w:hanging="720"/>
      </w:pPr>
      <w:r>
        <w:rPr>
          <w:sz w:val="20"/>
        </w:rPr>
        <w:t>8</w:t>
      </w:r>
      <w:r>
        <w:rPr>
          <w:sz w:val="20"/>
        </w:rPr>
        <w:tab/>
      </w:r>
      <w:r w:rsidR="008973C7">
        <w:t xml:space="preserve">The class of users </w:t>
      </w:r>
      <w:r w:rsidR="009871DC">
        <w:t>wa</w:t>
      </w:r>
      <w:r w:rsidR="00006E3C">
        <w:t xml:space="preserve">s confined to </w:t>
      </w:r>
      <w:r w:rsidR="008973C7">
        <w:t>users</w:t>
      </w:r>
      <w:r w:rsidR="00006E3C">
        <w:t xml:space="preserve"> who</w:t>
      </w:r>
      <w:r w:rsidR="009871DC">
        <w:t xml:space="preserve"> had</w:t>
      </w:r>
      <w:r w:rsidR="008973C7">
        <w:t xml:space="preserve"> already made a decision to turn Location History </w:t>
      </w:r>
      <w:r w:rsidR="00926BF7">
        <w:t>“</w:t>
      </w:r>
      <w:r w:rsidR="008973C7">
        <w:t>off</w:t>
      </w:r>
      <w:r w:rsidR="00926BF7">
        <w:t>”</w:t>
      </w:r>
      <w:r w:rsidR="008973C7">
        <w:t xml:space="preserve">.  That decision must have been made for a reason, presumably connected with what the user knew or thought about the function of the Location History setting.  This class of user had a specific objective beyond simply setting up </w:t>
      </w:r>
      <w:r w:rsidR="00926BF7">
        <w:t>their Google Account</w:t>
      </w:r>
      <w:r w:rsidR="008973C7">
        <w:t xml:space="preserve">.  </w:t>
      </w:r>
    </w:p>
    <w:p w14:paraId="7F8E3A26" w14:textId="57E14AB5" w:rsidR="008973C7" w:rsidRDefault="00EF5BFD" w:rsidP="00EF5BFD">
      <w:pPr>
        <w:pStyle w:val="ParaNumbering"/>
        <w:numPr>
          <w:ilvl w:val="0"/>
          <w:numId w:val="0"/>
        </w:numPr>
        <w:ind w:hanging="720"/>
      </w:pPr>
      <w:r>
        <w:rPr>
          <w:sz w:val="20"/>
        </w:rPr>
        <w:t>9</w:t>
      </w:r>
      <w:r>
        <w:rPr>
          <w:sz w:val="20"/>
        </w:rPr>
        <w:tab/>
      </w:r>
      <w:r w:rsidR="008973C7">
        <w:t>In summary, the ACCC’s case was that Google</w:t>
      </w:r>
      <w:r w:rsidR="009871DC">
        <w:t xml:space="preserve"> LLC</w:t>
      </w:r>
      <w:r w:rsidR="008973C7">
        <w:t xml:space="preserve"> incorrectly represented to certain users who had decided to turn Location History </w:t>
      </w:r>
      <w:r w:rsidR="00926BF7">
        <w:t>“</w:t>
      </w:r>
      <w:r w:rsidR="008973C7">
        <w:t>off</w:t>
      </w:r>
      <w:r w:rsidR="00926BF7">
        <w:t>”</w:t>
      </w:r>
      <w:r w:rsidR="008973C7">
        <w:t xml:space="preserve"> that:</w:t>
      </w:r>
    </w:p>
    <w:p w14:paraId="0E59B5A0" w14:textId="49803E42" w:rsidR="008973C7" w:rsidRDefault="00EF5BFD" w:rsidP="00EF5BFD">
      <w:pPr>
        <w:pStyle w:val="ListNo1"/>
        <w:numPr>
          <w:ilvl w:val="0"/>
          <w:numId w:val="0"/>
        </w:numPr>
        <w:tabs>
          <w:tab w:val="left" w:pos="720"/>
        </w:tabs>
        <w:ind w:left="720" w:hanging="720"/>
      </w:pPr>
      <w:r>
        <w:t>(1)</w:t>
      </w:r>
      <w:r>
        <w:tab/>
      </w:r>
      <w:r w:rsidR="008973C7">
        <w:t xml:space="preserve">Google LLC would not continue to obtain, retain and use personal data about the user’s location after the Location History setting was turned </w:t>
      </w:r>
      <w:r w:rsidR="00926BF7">
        <w:t>“</w:t>
      </w:r>
      <w:r w:rsidR="008973C7">
        <w:t>off</w:t>
      </w:r>
      <w:r w:rsidR="00926BF7">
        <w:t>”</w:t>
      </w:r>
      <w:r w:rsidR="008973C7">
        <w:t>; and</w:t>
      </w:r>
    </w:p>
    <w:p w14:paraId="22996B4E" w14:textId="7DEEB41A" w:rsidR="008973C7" w:rsidRDefault="00EF5BFD" w:rsidP="00EF5BFD">
      <w:pPr>
        <w:pStyle w:val="ListNo1"/>
        <w:numPr>
          <w:ilvl w:val="0"/>
          <w:numId w:val="0"/>
        </w:numPr>
        <w:tabs>
          <w:tab w:val="left" w:pos="720"/>
        </w:tabs>
        <w:ind w:left="720" w:hanging="720"/>
      </w:pPr>
      <w:r>
        <w:t>(2)</w:t>
      </w:r>
      <w:r>
        <w:tab/>
      </w:r>
      <w:r w:rsidR="008973C7">
        <w:t>Google LLC would only obtain, retain and use personal data about location for the user’s purposes, not for Google’s purposes.</w:t>
      </w:r>
    </w:p>
    <w:p w14:paraId="72B6614E" w14:textId="154B1EF1" w:rsidR="008973C7" w:rsidRDefault="00EF5BFD" w:rsidP="00EF5BFD">
      <w:pPr>
        <w:pStyle w:val="ParaNumbering"/>
        <w:numPr>
          <w:ilvl w:val="0"/>
          <w:numId w:val="0"/>
        </w:numPr>
        <w:ind w:hanging="720"/>
      </w:pPr>
      <w:r>
        <w:rPr>
          <w:sz w:val="20"/>
        </w:rPr>
        <w:lastRenderedPageBreak/>
        <w:t>10</w:t>
      </w:r>
      <w:r>
        <w:rPr>
          <w:sz w:val="20"/>
        </w:rPr>
        <w:tab/>
      </w:r>
      <w:r w:rsidR="008973C7">
        <w:t xml:space="preserve">In fact Google LLC could obtain, retain and use personal data about location whilst Web &amp; App Activity was “on”, even when Location History was </w:t>
      </w:r>
      <w:r w:rsidR="009871DC">
        <w:t>“</w:t>
      </w:r>
      <w:r w:rsidR="008973C7">
        <w:t>off</w:t>
      </w:r>
      <w:r w:rsidR="009871DC">
        <w:t>”</w:t>
      </w:r>
      <w:r w:rsidR="008973C7">
        <w:t>.  That data would be used both for Google’s purposes and the user’s purposes.</w:t>
      </w:r>
    </w:p>
    <w:p w14:paraId="6C0EBD3A" w14:textId="32AF9746" w:rsidR="00613D78" w:rsidRDefault="00EF5BFD" w:rsidP="00EF5BFD">
      <w:pPr>
        <w:pStyle w:val="ParaNumbering"/>
        <w:numPr>
          <w:ilvl w:val="0"/>
          <w:numId w:val="0"/>
        </w:numPr>
        <w:ind w:hanging="720"/>
      </w:pPr>
      <w:r>
        <w:rPr>
          <w:sz w:val="20"/>
        </w:rPr>
        <w:t>11</w:t>
      </w:r>
      <w:r>
        <w:rPr>
          <w:sz w:val="20"/>
        </w:rPr>
        <w:tab/>
      </w:r>
      <w:r w:rsidR="00613D78">
        <w:t>Scenario 3</w:t>
      </w:r>
      <w:r w:rsidR="00514DEC">
        <w:t xml:space="preserve"> </w:t>
      </w:r>
      <w:r w:rsidR="00F5150D">
        <w:t>concerned users consider</w:t>
      </w:r>
      <w:r w:rsidR="00A62864">
        <w:t>ing</w:t>
      </w:r>
      <w:r w:rsidR="00F5150D">
        <w:t xml:space="preserve"> whether to turn </w:t>
      </w:r>
      <w:r w:rsidR="008973C7">
        <w:t xml:space="preserve">the </w:t>
      </w:r>
      <w:r w:rsidR="00F5150D">
        <w:t xml:space="preserve">Web &amp; App Activity </w:t>
      </w:r>
      <w:r w:rsidR="008973C7">
        <w:t xml:space="preserve">setting </w:t>
      </w:r>
      <w:r w:rsidR="00F5150D">
        <w:t>“off”.  Although this could occur during the set</w:t>
      </w:r>
      <w:r w:rsidR="007B44C7">
        <w:t>-</w:t>
      </w:r>
      <w:r w:rsidR="00F5150D">
        <w:t xml:space="preserve">up process, </w:t>
      </w:r>
      <w:r w:rsidR="00514DEC">
        <w:t xml:space="preserve">the case was </w:t>
      </w:r>
      <w:r w:rsidR="00F5150D">
        <w:t>argued on the basis of this occurring</w:t>
      </w:r>
      <w:r w:rsidR="00514DEC">
        <w:t xml:space="preserve"> after set</w:t>
      </w:r>
      <w:r w:rsidR="007B44C7">
        <w:t>-</w:t>
      </w:r>
      <w:r w:rsidR="00514DEC">
        <w:t xml:space="preserve">up of the device and the opening of a Google Account.  </w:t>
      </w:r>
    </w:p>
    <w:p w14:paraId="75F83196" w14:textId="206DE324" w:rsidR="002D79F6" w:rsidRDefault="00EF5BFD" w:rsidP="00EF5BFD">
      <w:pPr>
        <w:pStyle w:val="ParaNumbering"/>
        <w:numPr>
          <w:ilvl w:val="0"/>
          <w:numId w:val="0"/>
        </w:numPr>
        <w:ind w:hanging="720"/>
      </w:pPr>
      <w:r>
        <w:rPr>
          <w:sz w:val="20"/>
        </w:rPr>
        <w:t>12</w:t>
      </w:r>
      <w:r>
        <w:rPr>
          <w:sz w:val="20"/>
        </w:rPr>
        <w:tab/>
      </w:r>
      <w:r w:rsidR="002D79F6">
        <w:t xml:space="preserve">The class of persons to whom Scenario 3 applied was stated to be confined to users considering whether to turn Web &amp; App Activity </w:t>
      </w:r>
      <w:r w:rsidR="009871DC">
        <w:t>“</w:t>
      </w:r>
      <w:r w:rsidR="002D79F6">
        <w:t>off</w:t>
      </w:r>
      <w:r w:rsidR="009871DC">
        <w:t>”</w:t>
      </w:r>
      <w:r w:rsidR="002D79F6">
        <w:t>.  The relevant users must have been considering whether to turn the setting off for some reason, presumably connected with what the person knew or thought about the function of the Web &amp; App Activity setting.  The relevant user identified by the ACCC was someone who had an objective, namely to make a decision about something that the user had decided to look into.</w:t>
      </w:r>
    </w:p>
    <w:p w14:paraId="4D935029" w14:textId="596C07A3" w:rsidR="002D79F6" w:rsidRDefault="00EF5BFD" w:rsidP="00EF5BFD">
      <w:pPr>
        <w:pStyle w:val="ParaNumbering"/>
        <w:numPr>
          <w:ilvl w:val="0"/>
          <w:numId w:val="0"/>
        </w:numPr>
        <w:ind w:hanging="720"/>
      </w:pPr>
      <w:r>
        <w:rPr>
          <w:sz w:val="20"/>
        </w:rPr>
        <w:t>13</w:t>
      </w:r>
      <w:r>
        <w:rPr>
          <w:sz w:val="20"/>
        </w:rPr>
        <w:tab/>
      </w:r>
      <w:r w:rsidR="002D79F6">
        <w:t xml:space="preserve">In summary, the ACCC’s case in relation to Scenario 3 was that Google incorrectly represented to certain users </w:t>
      </w:r>
      <w:r w:rsidR="00842EF0">
        <w:t xml:space="preserve">considering </w:t>
      </w:r>
      <w:r w:rsidR="002D79F6">
        <w:t xml:space="preserve">whether to turn Web &amp; App Activity </w:t>
      </w:r>
      <w:r w:rsidR="009871DC">
        <w:t>“</w:t>
      </w:r>
      <w:r w:rsidR="002D79F6">
        <w:t>off</w:t>
      </w:r>
      <w:r w:rsidR="009871DC">
        <w:t>”</w:t>
      </w:r>
      <w:r w:rsidR="002D79F6">
        <w:t xml:space="preserve"> that:</w:t>
      </w:r>
    </w:p>
    <w:p w14:paraId="5355FE71" w14:textId="0A221AD5" w:rsidR="002D79F6" w:rsidRDefault="00EF5BFD" w:rsidP="00EF5BFD">
      <w:pPr>
        <w:pStyle w:val="ListNo1"/>
        <w:numPr>
          <w:ilvl w:val="0"/>
          <w:numId w:val="0"/>
        </w:numPr>
        <w:tabs>
          <w:tab w:val="left" w:pos="720"/>
        </w:tabs>
        <w:ind w:left="720" w:hanging="720"/>
      </w:pPr>
      <w:r>
        <w:t>(1)</w:t>
      </w:r>
      <w:r>
        <w:tab/>
      </w:r>
      <w:r w:rsidR="002D79F6">
        <w:t xml:space="preserve">having Web &amp; App Activity </w:t>
      </w:r>
      <w:r w:rsidR="009871DC">
        <w:t>“</w:t>
      </w:r>
      <w:r w:rsidR="002D79F6">
        <w:t>on</w:t>
      </w:r>
      <w:r w:rsidR="009871DC">
        <w:t>”</w:t>
      </w:r>
      <w:r w:rsidR="002D79F6">
        <w:t xml:space="preserve"> would not allow personal data in relation to the users</w:t>
      </w:r>
      <w:r w:rsidR="00926BF7">
        <w:t>’</w:t>
      </w:r>
      <w:r w:rsidR="002D79F6">
        <w:t xml:space="preserve"> location being obtained, retained and used by Google LLC; and</w:t>
      </w:r>
    </w:p>
    <w:p w14:paraId="4C290D57" w14:textId="61836E0F" w:rsidR="002D79F6" w:rsidRDefault="00EF5BFD" w:rsidP="00EF5BFD">
      <w:pPr>
        <w:pStyle w:val="ListNo1"/>
        <w:numPr>
          <w:ilvl w:val="0"/>
          <w:numId w:val="0"/>
        </w:numPr>
        <w:tabs>
          <w:tab w:val="left" w:pos="720"/>
        </w:tabs>
        <w:ind w:left="720" w:hanging="720"/>
      </w:pPr>
      <w:r>
        <w:t>(2)</w:t>
      </w:r>
      <w:r>
        <w:tab/>
      </w:r>
      <w:r w:rsidR="002D79F6">
        <w:t>Google LLC would only obtain, retain and use personal data about location for the user</w:t>
      </w:r>
      <w:r w:rsidR="00926BF7">
        <w:t>s</w:t>
      </w:r>
      <w:r w:rsidR="002D79F6">
        <w:t>’ purposes, not for Google’s purposes.</w:t>
      </w:r>
    </w:p>
    <w:p w14:paraId="16839ED7" w14:textId="5ABEB71B" w:rsidR="00190564" w:rsidRDefault="00EF5BFD" w:rsidP="00EF5BFD">
      <w:pPr>
        <w:pStyle w:val="ParaNumbering"/>
        <w:numPr>
          <w:ilvl w:val="0"/>
          <w:numId w:val="0"/>
        </w:numPr>
        <w:ind w:hanging="720"/>
      </w:pPr>
      <w:r>
        <w:rPr>
          <w:sz w:val="20"/>
        </w:rPr>
        <w:t>14</w:t>
      </w:r>
      <w:r>
        <w:rPr>
          <w:sz w:val="20"/>
        </w:rPr>
        <w:tab/>
      </w:r>
      <w:r w:rsidR="002D79F6">
        <w:t xml:space="preserve">Whilst </w:t>
      </w:r>
      <w:r w:rsidR="00190564">
        <w:t>Google did not dispute that the ACCC could run its case by reference to users in the classes</w:t>
      </w:r>
      <w:r w:rsidR="002D79F6">
        <w:t xml:space="preserve"> and scenarios identified by the ACCC,</w:t>
      </w:r>
      <w:r w:rsidR="00190564">
        <w:t xml:space="preserve"> Google disputed that it breached any of the relevant provisions of the ACL.</w:t>
      </w:r>
    </w:p>
    <w:p w14:paraId="52716570" w14:textId="152F82EF" w:rsidR="009B73F6" w:rsidRDefault="00EF5BFD" w:rsidP="00EF5BFD">
      <w:pPr>
        <w:pStyle w:val="ParaNumbering"/>
        <w:numPr>
          <w:ilvl w:val="0"/>
          <w:numId w:val="0"/>
        </w:numPr>
        <w:ind w:hanging="720"/>
      </w:pPr>
      <w:r>
        <w:rPr>
          <w:sz w:val="20"/>
        </w:rPr>
        <w:t>15</w:t>
      </w:r>
      <w:r>
        <w:rPr>
          <w:sz w:val="20"/>
        </w:rPr>
        <w:tab/>
      </w:r>
      <w:r w:rsidR="00425F05">
        <w:t>The ACCC ran its case on the basis of numerous</w:t>
      </w:r>
      <w:r w:rsidR="00D30158">
        <w:t xml:space="preserve"> variations of</w:t>
      </w:r>
      <w:r w:rsidR="00425F05">
        <w:t xml:space="preserve"> screens presented to users over </w:t>
      </w:r>
      <w:r w:rsidR="00842EF0">
        <w:t xml:space="preserve">various </w:t>
      </w:r>
      <w:r w:rsidR="00425F05">
        <w:t xml:space="preserve">and overlapping time periods.  The possible permutations of </w:t>
      </w:r>
      <w:r w:rsidR="002D79F6">
        <w:t xml:space="preserve">precisely </w:t>
      </w:r>
      <w:r w:rsidR="00425F05">
        <w:t xml:space="preserve">what users might have seen </w:t>
      </w:r>
      <w:r w:rsidR="00F42B1C">
        <w:t>was</w:t>
      </w:r>
      <w:r w:rsidR="00425F05">
        <w:t xml:space="preserve"> not reasonably calculable.  Ultimately, the case was run by reference to an </w:t>
      </w:r>
      <w:r w:rsidR="00F42B1C">
        <w:t xml:space="preserve">amended </w:t>
      </w:r>
      <w:r w:rsidR="00425F05">
        <w:t>aide memoire</w:t>
      </w:r>
      <w:r w:rsidR="002D79F6">
        <w:t xml:space="preserve"> identifying representative screens.  </w:t>
      </w:r>
      <w:r w:rsidR="00842EF0">
        <w:t xml:space="preserve">This was a reasonable way to deal with the issues in an appropriate manner.  </w:t>
      </w:r>
      <w:r w:rsidR="002D79F6">
        <w:t>Th</w:t>
      </w:r>
      <w:r w:rsidR="00842EF0">
        <w:t xml:space="preserve">e aide memoire, </w:t>
      </w:r>
      <w:r w:rsidR="00D30158">
        <w:t xml:space="preserve">updated </w:t>
      </w:r>
      <w:r w:rsidR="00425F05">
        <w:t>after closing submissions</w:t>
      </w:r>
      <w:r w:rsidR="00842EF0">
        <w:t>, is MFI 3 (</w:t>
      </w:r>
      <w:r w:rsidR="002D79F6">
        <w:t>Annexure C to these reasons</w:t>
      </w:r>
      <w:r w:rsidR="00842EF0">
        <w:t>)</w:t>
      </w:r>
      <w:r w:rsidR="002D79F6">
        <w:t xml:space="preserve">.  </w:t>
      </w:r>
    </w:p>
    <w:p w14:paraId="634D5087" w14:textId="2A7CEA26" w:rsidR="00D30158" w:rsidRDefault="00EF5BFD" w:rsidP="00EF5BFD">
      <w:pPr>
        <w:pStyle w:val="ParaNumbering"/>
        <w:numPr>
          <w:ilvl w:val="0"/>
          <w:numId w:val="0"/>
        </w:numPr>
        <w:ind w:hanging="720"/>
      </w:pPr>
      <w:r>
        <w:rPr>
          <w:sz w:val="20"/>
        </w:rPr>
        <w:t>16</w:t>
      </w:r>
      <w:r>
        <w:rPr>
          <w:sz w:val="20"/>
        </w:rPr>
        <w:tab/>
      </w:r>
      <w:r w:rsidR="00D30158">
        <w:t xml:space="preserve">One matter of principle which divided the parties was whether, within each class, the Court had to assess the case by reference to a single hypothetical user having only one possible reaction or response to the material presented to the user by the screens.  Google submitted that </w:t>
      </w:r>
      <w:r w:rsidR="00D30158">
        <w:lastRenderedPageBreak/>
        <w:t>the law was to that effect.  For the reasons given below, I reject that submission.  So far as concerns s 18 of the ACL, it is sufficient for the ACCC to establish that Google’s conduct was misleading or deceptive or likely to mislead or deceive ordinary or reasonable members of the relevant class, extreme o</w:t>
      </w:r>
      <w:r w:rsidR="002D79F6">
        <w:t>r</w:t>
      </w:r>
      <w:r w:rsidR="00D30158">
        <w:t xml:space="preserve"> fanciful responses being disregarded.</w:t>
      </w:r>
    </w:p>
    <w:p w14:paraId="281738E4" w14:textId="1FE4E048" w:rsidR="002A5C87" w:rsidRDefault="00EF5BFD" w:rsidP="00EF5BFD">
      <w:pPr>
        <w:pStyle w:val="ParaNumbering"/>
        <w:numPr>
          <w:ilvl w:val="0"/>
          <w:numId w:val="0"/>
        </w:numPr>
        <w:ind w:hanging="720"/>
      </w:pPr>
      <w:r>
        <w:rPr>
          <w:sz w:val="20"/>
        </w:rPr>
        <w:t>17</w:t>
      </w:r>
      <w:r>
        <w:rPr>
          <w:sz w:val="20"/>
        </w:rPr>
        <w:tab/>
      </w:r>
      <w:r w:rsidR="00F42B1C">
        <w:t>For the reasons which follow, I have concluded that the ACCC’s case</w:t>
      </w:r>
      <w:r w:rsidR="002C48AA">
        <w:t xml:space="preserve"> </w:t>
      </w:r>
      <w:r w:rsidR="002D79F6">
        <w:t xml:space="preserve">under s 18 of the ACL </w:t>
      </w:r>
      <w:r w:rsidR="00F42B1C">
        <w:t xml:space="preserve">is partially made out in respect of </w:t>
      </w:r>
      <w:r w:rsidR="008D5CA1">
        <w:t>each of the three scenarios</w:t>
      </w:r>
      <w:r w:rsidR="00F42B1C">
        <w:t xml:space="preserve">.  </w:t>
      </w:r>
      <w:r w:rsidR="004F4D1F">
        <w:t xml:space="preserve">Google’s conduct would not have misled all reasonable users in the classes identified; </w:t>
      </w:r>
      <w:r w:rsidR="00A17A58">
        <w:t xml:space="preserve">but </w:t>
      </w:r>
      <w:r w:rsidR="002D79F6">
        <w:t>Google’s conduct</w:t>
      </w:r>
      <w:r w:rsidR="004F4D1F">
        <w:t xml:space="preserve"> misled or </w:t>
      </w:r>
      <w:r w:rsidR="00D30158">
        <w:t xml:space="preserve">was likely to mislead </w:t>
      </w:r>
      <w:r w:rsidR="004F4D1F">
        <w:t>some</w:t>
      </w:r>
      <w:r w:rsidR="00D30158">
        <w:t xml:space="preserve"> reasonable users within the particular classes identified.  </w:t>
      </w:r>
      <w:r w:rsidR="002D79F6">
        <w:t>T</w:t>
      </w:r>
      <w:r w:rsidR="004F4D1F">
        <w:t xml:space="preserve">he number or proportion of </w:t>
      </w:r>
      <w:r w:rsidR="002D79F6">
        <w:t xml:space="preserve">reasonable </w:t>
      </w:r>
      <w:r w:rsidR="004F4D1F">
        <w:t xml:space="preserve">users who were misled, or </w:t>
      </w:r>
      <w:r w:rsidR="00926BF7">
        <w:t xml:space="preserve">were </w:t>
      </w:r>
      <w:r w:rsidR="004F4D1F">
        <w:t>likely to have been misled, does not matter for the purposes of establishing contraventions.</w:t>
      </w:r>
    </w:p>
    <w:p w14:paraId="0E1BB216" w14:textId="01F49AD7" w:rsidR="002D79F6" w:rsidRDefault="00EF5BFD" w:rsidP="00EF5BFD">
      <w:pPr>
        <w:pStyle w:val="ParaNumbering"/>
        <w:numPr>
          <w:ilvl w:val="0"/>
          <w:numId w:val="0"/>
        </w:numPr>
        <w:ind w:hanging="720"/>
      </w:pPr>
      <w:r>
        <w:rPr>
          <w:sz w:val="20"/>
        </w:rPr>
        <w:t>18</w:t>
      </w:r>
      <w:r>
        <w:rPr>
          <w:sz w:val="20"/>
        </w:rPr>
        <w:tab/>
      </w:r>
      <w:r w:rsidR="002D79F6">
        <w:t>I have also concluded that the ACCC</w:t>
      </w:r>
      <w:r w:rsidR="00006E3C">
        <w:t xml:space="preserve">’s case under </w:t>
      </w:r>
      <w:proofErr w:type="spellStart"/>
      <w:r w:rsidR="00006E3C">
        <w:t>ss</w:t>
      </w:r>
      <w:proofErr w:type="spellEnd"/>
      <w:r w:rsidR="00006E3C">
        <w:t> 29(1)(g) and 34</w:t>
      </w:r>
      <w:r w:rsidR="002D79F6">
        <w:t xml:space="preserve"> of the ACL is partially made out in respect of each scenario.  </w:t>
      </w:r>
    </w:p>
    <w:p w14:paraId="1DEE413F" w14:textId="788B3CC5" w:rsidR="002424FE" w:rsidRDefault="00EF5BFD" w:rsidP="002424FE">
      <w:pPr>
        <w:pStyle w:val="Heading1"/>
      </w:pPr>
      <w:bookmarkStart w:id="27" w:name="_Ref69453161"/>
      <w:r>
        <w:rPr>
          <w:caps w:val="0"/>
        </w:rPr>
        <w:t>FACTS</w:t>
      </w:r>
      <w:bookmarkEnd w:id="27"/>
    </w:p>
    <w:p w14:paraId="5849CD20" w14:textId="7EF46C88" w:rsidR="00613D78" w:rsidRDefault="00EF5BFD" w:rsidP="00EF5BFD">
      <w:pPr>
        <w:pStyle w:val="ParaNumbering"/>
        <w:numPr>
          <w:ilvl w:val="0"/>
          <w:numId w:val="0"/>
        </w:numPr>
        <w:ind w:hanging="720"/>
      </w:pPr>
      <w:r>
        <w:rPr>
          <w:sz w:val="20"/>
        </w:rPr>
        <w:t>19</w:t>
      </w:r>
      <w:r>
        <w:rPr>
          <w:sz w:val="20"/>
        </w:rPr>
        <w:tab/>
      </w:r>
      <w:r w:rsidR="00613D78">
        <w:t>Many of the facts were agreed between the parties</w:t>
      </w:r>
      <w:r w:rsidR="00C308B0">
        <w:t xml:space="preserve"> for the </w:t>
      </w:r>
      <w:r w:rsidR="00C308B0" w:rsidRPr="00F90727">
        <w:rPr>
          <w:rFonts w:cs="Arial"/>
          <w:bCs/>
        </w:rPr>
        <w:t xml:space="preserve">purposes of s 191 of the </w:t>
      </w:r>
      <w:r w:rsidR="00C308B0" w:rsidRPr="009069E0">
        <w:rPr>
          <w:rFonts w:cs="Arial"/>
          <w:b/>
          <w:bCs/>
          <w:i/>
          <w:iCs/>
        </w:rPr>
        <w:t>Evidence Act</w:t>
      </w:r>
      <w:r w:rsidR="00C308B0" w:rsidRPr="00F90727">
        <w:rPr>
          <w:rFonts w:cs="Arial"/>
          <w:bCs/>
          <w:i/>
          <w:iCs/>
        </w:rPr>
        <w:t xml:space="preserve"> 1995 </w:t>
      </w:r>
      <w:r w:rsidR="00C308B0">
        <w:rPr>
          <w:rFonts w:cs="Arial"/>
          <w:bCs/>
        </w:rPr>
        <w:t>(</w:t>
      </w:r>
      <w:proofErr w:type="spellStart"/>
      <w:r w:rsidR="00C308B0">
        <w:rPr>
          <w:rFonts w:cs="Arial"/>
          <w:bCs/>
        </w:rPr>
        <w:t>Cth</w:t>
      </w:r>
      <w:proofErr w:type="spellEnd"/>
      <w:r w:rsidR="00C308B0">
        <w:rPr>
          <w:rFonts w:cs="Arial"/>
          <w:bCs/>
        </w:rPr>
        <w:t>)</w:t>
      </w:r>
      <w:r w:rsidR="00613D78">
        <w:t>.  The following account of the facts is drawn largely from the “Further Amended Statement of</w:t>
      </w:r>
      <w:r w:rsidR="00613D78" w:rsidRPr="00613D78">
        <w:t xml:space="preserve"> </w:t>
      </w:r>
      <w:r w:rsidR="00613D78">
        <w:t>Agreed Fact</w:t>
      </w:r>
      <w:r w:rsidR="00111512">
        <w:t>s</w:t>
      </w:r>
      <w:r w:rsidR="00613D78">
        <w:t>” and the “Further Agreed Facts”.</w:t>
      </w:r>
    </w:p>
    <w:p w14:paraId="224F2A28" w14:textId="1D467FF2" w:rsidR="00414533" w:rsidRDefault="00414533" w:rsidP="00414533">
      <w:pPr>
        <w:pStyle w:val="Heading2"/>
      </w:pPr>
      <w:bookmarkStart w:id="28" w:name="_Ref69453162"/>
      <w:r>
        <w:t xml:space="preserve">Overview of Google’s </w:t>
      </w:r>
      <w:r w:rsidR="00BF121B">
        <w:t>s</w:t>
      </w:r>
      <w:r>
        <w:t>ervices in Australia</w:t>
      </w:r>
      <w:bookmarkEnd w:id="28"/>
    </w:p>
    <w:p w14:paraId="5210F8BA" w14:textId="0E80D191" w:rsidR="00C308B0" w:rsidRPr="00613D78" w:rsidRDefault="00EF5BFD" w:rsidP="00EF5BFD">
      <w:pPr>
        <w:pStyle w:val="ParaNumbering"/>
        <w:numPr>
          <w:ilvl w:val="0"/>
          <w:numId w:val="0"/>
        </w:numPr>
        <w:ind w:hanging="720"/>
      </w:pPr>
      <w:r w:rsidRPr="00613D78">
        <w:rPr>
          <w:sz w:val="20"/>
        </w:rPr>
        <w:t>20</w:t>
      </w:r>
      <w:r w:rsidRPr="00613D78">
        <w:rPr>
          <w:sz w:val="20"/>
        </w:rPr>
        <w:tab/>
      </w:r>
      <w:r w:rsidR="00C308B0" w:rsidRPr="00613D78">
        <w:t>Google LLC supplie</w:t>
      </w:r>
      <w:r w:rsidR="00980E2D">
        <w:t>d</w:t>
      </w:r>
      <w:r w:rsidR="00C308B0" w:rsidRPr="00613D78">
        <w:t xml:space="preserve"> a range of software products and services to consumers in Australia, </w:t>
      </w:r>
      <w:r w:rsidR="00C308B0">
        <w:t>referred to in these reasons as “</w:t>
      </w:r>
      <w:r w:rsidR="00C308B0" w:rsidRPr="00C308B0">
        <w:rPr>
          <w:b/>
        </w:rPr>
        <w:t xml:space="preserve">Google </w:t>
      </w:r>
      <w:r w:rsidR="00BF121B">
        <w:rPr>
          <w:b/>
        </w:rPr>
        <w:t>s</w:t>
      </w:r>
      <w:r w:rsidR="00C308B0" w:rsidRPr="00C308B0">
        <w:rPr>
          <w:b/>
        </w:rPr>
        <w:t>ervices</w:t>
      </w:r>
      <w:r w:rsidR="00C308B0">
        <w:t xml:space="preserve">”, </w:t>
      </w:r>
      <w:r w:rsidR="00C308B0" w:rsidRPr="00613D78">
        <w:t>including:</w:t>
      </w:r>
    </w:p>
    <w:p w14:paraId="7022DA40" w14:textId="7B01C8C9" w:rsidR="00C308B0" w:rsidRPr="00613D78" w:rsidRDefault="00EF5BFD" w:rsidP="00EF5BFD">
      <w:pPr>
        <w:pStyle w:val="ListNo1alt"/>
        <w:numPr>
          <w:ilvl w:val="0"/>
          <w:numId w:val="0"/>
        </w:numPr>
        <w:tabs>
          <w:tab w:val="left" w:pos="720"/>
        </w:tabs>
        <w:ind w:left="720" w:hanging="720"/>
      </w:pPr>
      <w:r w:rsidRPr="00613D78">
        <w:t>(a)</w:t>
      </w:r>
      <w:r w:rsidRPr="00613D78">
        <w:tab/>
      </w:r>
      <w:r w:rsidR="00C308B0" w:rsidRPr="00613D78">
        <w:t>the “Google Play Store”, a mobile app and online entertainment store;</w:t>
      </w:r>
    </w:p>
    <w:p w14:paraId="041BAB8F" w14:textId="01BAEC24" w:rsidR="00C308B0" w:rsidRPr="00613D78" w:rsidRDefault="00EF5BFD" w:rsidP="00EF5BFD">
      <w:pPr>
        <w:pStyle w:val="ListNo1alt"/>
        <w:numPr>
          <w:ilvl w:val="0"/>
          <w:numId w:val="0"/>
        </w:numPr>
        <w:tabs>
          <w:tab w:val="left" w:pos="720"/>
        </w:tabs>
        <w:ind w:left="720" w:hanging="720"/>
      </w:pPr>
      <w:r w:rsidRPr="00613D78">
        <w:t>(b)</w:t>
      </w:r>
      <w:r w:rsidRPr="00613D78">
        <w:tab/>
      </w:r>
      <w:r w:rsidR="00C308B0" w:rsidRPr="00613D78">
        <w:t>“Google Search”, an internet search engine;</w:t>
      </w:r>
    </w:p>
    <w:p w14:paraId="34914C6A" w14:textId="2B51F1ED" w:rsidR="00C308B0" w:rsidRPr="00613D78" w:rsidRDefault="00EF5BFD" w:rsidP="00EF5BFD">
      <w:pPr>
        <w:pStyle w:val="ListNo1alt"/>
        <w:numPr>
          <w:ilvl w:val="0"/>
          <w:numId w:val="0"/>
        </w:numPr>
        <w:tabs>
          <w:tab w:val="left" w:pos="720"/>
        </w:tabs>
        <w:ind w:left="720" w:hanging="720"/>
      </w:pPr>
      <w:r w:rsidRPr="00613D78">
        <w:t>(c)</w:t>
      </w:r>
      <w:r w:rsidRPr="00613D78">
        <w:tab/>
      </w:r>
      <w:r w:rsidR="00C308B0" w:rsidRPr="00613D78">
        <w:t>“Google Chrome”, a web browser;</w:t>
      </w:r>
    </w:p>
    <w:p w14:paraId="452D5294" w14:textId="30BBAFBF" w:rsidR="00C308B0" w:rsidRPr="00613D78" w:rsidRDefault="00EF5BFD" w:rsidP="00EF5BFD">
      <w:pPr>
        <w:pStyle w:val="ListNo1alt"/>
        <w:numPr>
          <w:ilvl w:val="0"/>
          <w:numId w:val="0"/>
        </w:numPr>
        <w:tabs>
          <w:tab w:val="left" w:pos="720"/>
        </w:tabs>
        <w:ind w:left="720" w:hanging="720"/>
      </w:pPr>
      <w:r w:rsidRPr="00613D78">
        <w:t>(d)</w:t>
      </w:r>
      <w:r w:rsidRPr="00613D78">
        <w:tab/>
      </w:r>
      <w:r w:rsidR="00C308B0" w:rsidRPr="00613D78">
        <w:t xml:space="preserve">“Google Maps”, a mapping app; </w:t>
      </w:r>
    </w:p>
    <w:p w14:paraId="76C5C9F5" w14:textId="2A3E3D20" w:rsidR="00C308B0" w:rsidRPr="00613D78" w:rsidRDefault="00EF5BFD" w:rsidP="00EF5BFD">
      <w:pPr>
        <w:pStyle w:val="ListNo1alt"/>
        <w:numPr>
          <w:ilvl w:val="0"/>
          <w:numId w:val="0"/>
        </w:numPr>
        <w:tabs>
          <w:tab w:val="left" w:pos="720"/>
        </w:tabs>
        <w:ind w:left="720" w:hanging="720"/>
      </w:pPr>
      <w:r w:rsidRPr="00613D78">
        <w:t>(e)</w:t>
      </w:r>
      <w:r w:rsidRPr="00613D78">
        <w:tab/>
      </w:r>
      <w:r w:rsidR="00C308B0" w:rsidRPr="00613D78">
        <w:t xml:space="preserve">“Gmail”, an email service and app; and </w:t>
      </w:r>
    </w:p>
    <w:p w14:paraId="1CE1C62D" w14:textId="42D2C0E1" w:rsidR="00C308B0" w:rsidRPr="00613D78" w:rsidRDefault="00EF5BFD" w:rsidP="00EF5BFD">
      <w:pPr>
        <w:pStyle w:val="ListNo1alt"/>
        <w:numPr>
          <w:ilvl w:val="0"/>
          <w:numId w:val="0"/>
        </w:numPr>
        <w:tabs>
          <w:tab w:val="left" w:pos="720"/>
        </w:tabs>
        <w:ind w:left="720" w:hanging="720"/>
      </w:pPr>
      <w:r w:rsidRPr="00613D78">
        <w:t>(f)</w:t>
      </w:r>
      <w:r w:rsidRPr="00613D78">
        <w:tab/>
      </w:r>
      <w:r w:rsidR="00C308B0" w:rsidRPr="00613D78">
        <w:t>“YouTube”, an online video platform.</w:t>
      </w:r>
    </w:p>
    <w:p w14:paraId="1C7C5DBA" w14:textId="2FC5657A" w:rsidR="00C308B0" w:rsidRDefault="00EF5BFD" w:rsidP="00EF5BFD">
      <w:pPr>
        <w:pStyle w:val="ParaNumbering"/>
        <w:numPr>
          <w:ilvl w:val="0"/>
          <w:numId w:val="0"/>
        </w:numPr>
        <w:ind w:hanging="720"/>
      </w:pPr>
      <w:r>
        <w:rPr>
          <w:sz w:val="20"/>
        </w:rPr>
        <w:t>21</w:t>
      </w:r>
      <w:r>
        <w:rPr>
          <w:sz w:val="20"/>
        </w:rPr>
        <w:tab/>
      </w:r>
      <w:r w:rsidR="00613D78" w:rsidRPr="00613D78">
        <w:t>From at least 1 Ja</w:t>
      </w:r>
      <w:r w:rsidR="00C308B0">
        <w:t>nuary 2017, Google supplied:</w:t>
      </w:r>
    </w:p>
    <w:p w14:paraId="6A2476F1" w14:textId="2D4E4BF9" w:rsidR="00C308B0" w:rsidRDefault="00EF5BFD" w:rsidP="00EF5BFD">
      <w:pPr>
        <w:pStyle w:val="ListNo1"/>
        <w:numPr>
          <w:ilvl w:val="0"/>
          <w:numId w:val="0"/>
        </w:numPr>
        <w:tabs>
          <w:tab w:val="left" w:pos="720"/>
        </w:tabs>
        <w:ind w:left="720" w:hanging="720"/>
      </w:pPr>
      <w:r>
        <w:t>(1)</w:t>
      </w:r>
      <w:r>
        <w:tab/>
      </w:r>
      <w:r w:rsidR="00613D78" w:rsidRPr="00613D78">
        <w:t xml:space="preserve">various goods and services to consumers in Australia, including certain Google </w:t>
      </w:r>
      <w:r w:rsidR="00BF121B">
        <w:t>s</w:t>
      </w:r>
      <w:r w:rsidR="00613D78" w:rsidRPr="00613D78">
        <w:t>ervices</w:t>
      </w:r>
      <w:r w:rsidR="00C308B0">
        <w:t>;</w:t>
      </w:r>
    </w:p>
    <w:p w14:paraId="13F3FB9B" w14:textId="458C2AAF" w:rsidR="00613D78" w:rsidRPr="00613D78" w:rsidRDefault="00EF5BFD" w:rsidP="00EF5BFD">
      <w:pPr>
        <w:pStyle w:val="ListNo1"/>
        <w:numPr>
          <w:ilvl w:val="0"/>
          <w:numId w:val="0"/>
        </w:numPr>
        <w:tabs>
          <w:tab w:val="left" w:pos="720"/>
        </w:tabs>
        <w:ind w:left="720" w:hanging="720"/>
      </w:pPr>
      <w:r w:rsidRPr="00613D78">
        <w:lastRenderedPageBreak/>
        <w:t>(2)</w:t>
      </w:r>
      <w:r w:rsidRPr="00613D78">
        <w:tab/>
      </w:r>
      <w:r w:rsidR="00613D78" w:rsidRPr="00613D78">
        <w:t xml:space="preserve">the </w:t>
      </w:r>
      <w:r w:rsidR="00613D78" w:rsidRPr="009069E0">
        <w:t>Android O</w:t>
      </w:r>
      <w:r w:rsidR="00D37B6B" w:rsidRPr="009069E0">
        <w:t>S</w:t>
      </w:r>
      <w:r w:rsidR="00C308B0">
        <w:t xml:space="preserve"> (which is not comprised within the Google </w:t>
      </w:r>
      <w:r w:rsidR="00BF121B">
        <w:t>s</w:t>
      </w:r>
      <w:r w:rsidR="00C308B0">
        <w:t>ervices), namely</w:t>
      </w:r>
      <w:r w:rsidR="00C308B0" w:rsidRPr="00613D78">
        <w:t xml:space="preserve"> a mobile operating system developed by Google LLC which it regularly update</w:t>
      </w:r>
      <w:r w:rsidR="00980E2D">
        <w:t>d</w:t>
      </w:r>
      <w:r w:rsidR="00C308B0" w:rsidRPr="00613D78">
        <w:t>.  Google LLC permit</w:t>
      </w:r>
      <w:r w:rsidR="00980E2D">
        <w:t>ted</w:t>
      </w:r>
      <w:r w:rsidR="00C308B0" w:rsidRPr="00613D78">
        <w:t xml:space="preserve"> the Android O</w:t>
      </w:r>
      <w:r w:rsidR="00D37B6B">
        <w:t>S</w:t>
      </w:r>
      <w:r w:rsidR="00C308B0" w:rsidRPr="00613D78">
        <w:t xml:space="preserve"> to be used by other companies on an “open source” basis.  </w:t>
      </w:r>
    </w:p>
    <w:p w14:paraId="12082D0C" w14:textId="54B1D6D9" w:rsidR="00C308B0" w:rsidRPr="00613D78" w:rsidRDefault="00EF5BFD" w:rsidP="00EF5BFD">
      <w:pPr>
        <w:pStyle w:val="ParaNumbering"/>
        <w:numPr>
          <w:ilvl w:val="0"/>
          <w:numId w:val="0"/>
        </w:numPr>
        <w:ind w:hanging="720"/>
      </w:pPr>
      <w:r w:rsidRPr="00613D78">
        <w:rPr>
          <w:sz w:val="20"/>
        </w:rPr>
        <w:t>22</w:t>
      </w:r>
      <w:r w:rsidRPr="00613D78">
        <w:rPr>
          <w:sz w:val="20"/>
        </w:rPr>
        <w:tab/>
      </w:r>
      <w:r w:rsidR="00C308B0" w:rsidRPr="00C308B0">
        <w:rPr>
          <w:b/>
        </w:rPr>
        <w:t>Google Accounts</w:t>
      </w:r>
      <w:r w:rsidR="00C308B0" w:rsidRPr="00613D78">
        <w:t xml:space="preserve"> are accounts available to individual users.  Use of some Google </w:t>
      </w:r>
      <w:r w:rsidR="00BF121B">
        <w:t>s</w:t>
      </w:r>
      <w:r w:rsidR="00C308B0" w:rsidRPr="00613D78">
        <w:t>ervices (</w:t>
      </w:r>
      <w:r w:rsidR="00C308B0">
        <w:t>such as</w:t>
      </w:r>
      <w:r w:rsidR="00C308B0" w:rsidRPr="00613D78">
        <w:t xml:space="preserve"> Google Search, Google Maps and YouTube) does not require a Google Account.  Other Google </w:t>
      </w:r>
      <w:r w:rsidR="00BF121B">
        <w:t>s</w:t>
      </w:r>
      <w:r w:rsidR="00C308B0" w:rsidRPr="00613D78">
        <w:t xml:space="preserve">ervices, such as the Google Play Store, require the user to be signed into his or her Google Account.  Some product features in certain Google </w:t>
      </w:r>
      <w:r w:rsidR="00BF121B">
        <w:t>s</w:t>
      </w:r>
      <w:r w:rsidR="00C308B0" w:rsidRPr="00613D78">
        <w:t>ervices are not available if the user does not sign into a Google Account (</w:t>
      </w:r>
      <w:r w:rsidR="00C308B0">
        <w:t>for example,</w:t>
      </w:r>
      <w:r w:rsidR="00C308B0" w:rsidRPr="00613D78">
        <w:t xml:space="preserve"> some features of YouTube and Google Maps).</w:t>
      </w:r>
    </w:p>
    <w:p w14:paraId="5EB4E0A0" w14:textId="4691713C" w:rsidR="00613D78" w:rsidRPr="00613D78" w:rsidRDefault="00EF5BFD" w:rsidP="00EF5BFD">
      <w:pPr>
        <w:pStyle w:val="ParaNumbering"/>
        <w:numPr>
          <w:ilvl w:val="0"/>
          <w:numId w:val="0"/>
        </w:numPr>
        <w:ind w:hanging="720"/>
      </w:pPr>
      <w:r w:rsidRPr="00613D78">
        <w:rPr>
          <w:sz w:val="20"/>
        </w:rPr>
        <w:t>23</w:t>
      </w:r>
      <w:r w:rsidRPr="00613D78">
        <w:rPr>
          <w:sz w:val="20"/>
        </w:rPr>
        <w:tab/>
      </w:r>
      <w:r w:rsidR="00613D78" w:rsidRPr="00613D78">
        <w:t>The content of the Android OS was available to millions of Australian users in the relevant period.  Around 6.3 million Australian users set</w:t>
      </w:r>
      <w:r w:rsidR="007B44C7">
        <w:t>-</w:t>
      </w:r>
      <w:r w:rsidR="00613D78" w:rsidRPr="00613D78">
        <w:t>up a new Google Account on devices using the Android OS between January 2017 and August 2019.</w:t>
      </w:r>
      <w:r w:rsidR="00C308B0">
        <w:t xml:space="preserve">  </w:t>
      </w:r>
    </w:p>
    <w:p w14:paraId="5C1A4DF6" w14:textId="7AE88DB6" w:rsidR="00613D78" w:rsidRPr="00613D78" w:rsidRDefault="00EF5BFD" w:rsidP="00EF5BFD">
      <w:pPr>
        <w:pStyle w:val="ParaNumbering"/>
        <w:numPr>
          <w:ilvl w:val="0"/>
          <w:numId w:val="0"/>
        </w:numPr>
        <w:ind w:hanging="720"/>
      </w:pPr>
      <w:r w:rsidRPr="00613D78">
        <w:rPr>
          <w:sz w:val="20"/>
        </w:rPr>
        <w:t>24</w:t>
      </w:r>
      <w:r w:rsidRPr="00613D78">
        <w:rPr>
          <w:sz w:val="20"/>
        </w:rPr>
        <w:tab/>
      </w:r>
      <w:r w:rsidR="00613D78" w:rsidRPr="00613D78">
        <w:t>Third-party manufacturers of mobile devices that use</w:t>
      </w:r>
      <w:r w:rsidR="0046646F">
        <w:t>d</w:t>
      </w:r>
      <w:r w:rsidR="00613D78" w:rsidRPr="00613D78">
        <w:t xml:space="preserve"> the Android OS may</w:t>
      </w:r>
      <w:r w:rsidR="0046646F">
        <w:t xml:space="preserve"> have</w:t>
      </w:r>
      <w:r w:rsidR="00613D78" w:rsidRPr="00613D78">
        <w:t xml:space="preserve"> also license</w:t>
      </w:r>
      <w:r w:rsidR="0046646F">
        <w:t>d</w:t>
      </w:r>
      <w:r w:rsidR="00613D78" w:rsidRPr="00613D78">
        <w:t xml:space="preserve"> Google Mobile Services (</w:t>
      </w:r>
      <w:r w:rsidR="00613D78" w:rsidRPr="009069E0">
        <w:rPr>
          <w:b/>
        </w:rPr>
        <w:t>GMS</w:t>
      </w:r>
      <w:r w:rsidR="00613D78" w:rsidRPr="00613D78">
        <w:t>) from Google LLC and pre-install</w:t>
      </w:r>
      <w:r w:rsidR="0046646F">
        <w:t>ed</w:t>
      </w:r>
      <w:r w:rsidR="00613D78" w:rsidRPr="00613D78">
        <w:t xml:space="preserve"> GMS on their mobile devices.  GMS is a set of Google apps (including the Google Play Store, Google Search, Google Chrome and YouTube) and application programming interfaces used on mobile devices running on the Android OS.  </w:t>
      </w:r>
    </w:p>
    <w:p w14:paraId="782DCF86" w14:textId="1E5FB375" w:rsidR="00613D78" w:rsidRPr="00613D78" w:rsidRDefault="00EF5BFD" w:rsidP="00EF5BFD">
      <w:pPr>
        <w:pStyle w:val="ParaNumbering"/>
        <w:numPr>
          <w:ilvl w:val="0"/>
          <w:numId w:val="0"/>
        </w:numPr>
        <w:ind w:hanging="720"/>
      </w:pPr>
      <w:bookmarkStart w:id="29" w:name="_Ref20331807"/>
      <w:r w:rsidRPr="00613D78">
        <w:rPr>
          <w:sz w:val="20"/>
        </w:rPr>
        <w:t>25</w:t>
      </w:r>
      <w:r w:rsidRPr="00613D78">
        <w:rPr>
          <w:sz w:val="20"/>
        </w:rPr>
        <w:tab/>
      </w:r>
      <w:r w:rsidR="00613D78" w:rsidRPr="00613D78">
        <w:t>Google LLC require</w:t>
      </w:r>
      <w:r w:rsidR="0046646F">
        <w:t>d</w:t>
      </w:r>
      <w:r w:rsidR="00613D78" w:rsidRPr="00613D78">
        <w:t xml:space="preserve"> licensees of GMS to meet certain requirements, including that no modifications </w:t>
      </w:r>
      <w:r w:rsidR="0046646F">
        <w:t>we</w:t>
      </w:r>
      <w:r w:rsidR="00613D78" w:rsidRPr="00613D78">
        <w:t>re made to</w:t>
      </w:r>
      <w:r w:rsidR="000F58E6">
        <w:t xml:space="preserve"> the</w:t>
      </w:r>
      <w:r w:rsidR="00613D78" w:rsidRPr="00613D78">
        <w:t xml:space="preserve"> Google Account settings on devices with GMS pre-installed.  The significant majority of third-party manufacturers who use</w:t>
      </w:r>
      <w:r w:rsidR="0046646F">
        <w:t>d</w:t>
      </w:r>
      <w:r w:rsidR="00613D78" w:rsidRPr="00613D78">
        <w:t xml:space="preserve"> the Android OS for mobile devices supplied in Australia also license</w:t>
      </w:r>
      <w:r w:rsidR="0046646F">
        <w:t>d</w:t>
      </w:r>
      <w:r w:rsidR="00613D78" w:rsidRPr="00613D78">
        <w:t xml:space="preserve"> GMS.  </w:t>
      </w:r>
      <w:bookmarkEnd w:id="29"/>
    </w:p>
    <w:p w14:paraId="107F3CDF" w14:textId="60D9CB78" w:rsidR="00C308B0" w:rsidRDefault="00EF5BFD" w:rsidP="00EF5BFD">
      <w:pPr>
        <w:pStyle w:val="ParaNumbering"/>
        <w:numPr>
          <w:ilvl w:val="0"/>
          <w:numId w:val="0"/>
        </w:numPr>
        <w:ind w:hanging="720"/>
      </w:pPr>
      <w:r>
        <w:rPr>
          <w:sz w:val="20"/>
        </w:rPr>
        <w:t>26</w:t>
      </w:r>
      <w:r>
        <w:rPr>
          <w:sz w:val="20"/>
        </w:rPr>
        <w:tab/>
      </w:r>
      <w:r w:rsidR="00613D78" w:rsidRPr="00613D78">
        <w:t xml:space="preserve">The </w:t>
      </w:r>
      <w:r w:rsidR="00613D78" w:rsidRPr="00A95E93">
        <w:rPr>
          <w:b/>
        </w:rPr>
        <w:t>Pixel</w:t>
      </w:r>
      <w:r w:rsidR="00613D78" w:rsidRPr="00613D78">
        <w:t xml:space="preserve"> is a mobile phone which</w:t>
      </w:r>
      <w:r w:rsidR="00C308B0">
        <w:t xml:space="preserve"> </w:t>
      </w:r>
      <w:r w:rsidR="00613D78" w:rsidRPr="00613D78">
        <w:t>Google LL</w:t>
      </w:r>
      <w:r w:rsidR="00C308B0">
        <w:t>C caused to be manufactured</w:t>
      </w:r>
      <w:r w:rsidR="00C308B0" w:rsidRPr="00C308B0">
        <w:t xml:space="preserve"> </w:t>
      </w:r>
      <w:r w:rsidR="00C308B0" w:rsidRPr="00613D78">
        <w:t>by third-parties</w:t>
      </w:r>
      <w:r w:rsidR="00C308B0">
        <w:t xml:space="preserve"> </w:t>
      </w:r>
      <w:r w:rsidR="00A95E93">
        <w:t>before</w:t>
      </w:r>
      <w:r w:rsidR="00C308B0">
        <w:t xml:space="preserve"> </w:t>
      </w:r>
      <w:r w:rsidR="00613D78" w:rsidRPr="00613D78">
        <w:t xml:space="preserve">October 2018.  </w:t>
      </w:r>
      <w:r w:rsidR="00A95E93">
        <w:t xml:space="preserve">Google LLC has manufactured the Pixel since October 2018.  </w:t>
      </w:r>
      <w:r w:rsidR="00C308B0" w:rsidRPr="00613D78">
        <w:t xml:space="preserve">Around 280,000 Pixels were sold in Australia either indirectly by third-party resellers or directly by </w:t>
      </w:r>
      <w:r w:rsidR="000F58E6">
        <w:t>GAPL</w:t>
      </w:r>
      <w:r w:rsidR="00C308B0" w:rsidRPr="00613D78">
        <w:t xml:space="preserve"> in financial years 2017</w:t>
      </w:r>
      <w:r w:rsidR="00A95E93">
        <w:t xml:space="preserve"> to </w:t>
      </w:r>
      <w:r w:rsidR="00C308B0" w:rsidRPr="00613D78">
        <w:t>2019.</w:t>
      </w:r>
    </w:p>
    <w:p w14:paraId="7C4EEDC8" w14:textId="21EB744F" w:rsidR="00613D78" w:rsidRPr="00613D78" w:rsidRDefault="00EF5BFD" w:rsidP="00EF5BFD">
      <w:pPr>
        <w:pStyle w:val="ParaNumbering"/>
        <w:numPr>
          <w:ilvl w:val="0"/>
          <w:numId w:val="0"/>
        </w:numPr>
        <w:ind w:hanging="720"/>
      </w:pPr>
      <w:r w:rsidRPr="00613D78">
        <w:rPr>
          <w:sz w:val="20"/>
        </w:rPr>
        <w:t>27</w:t>
      </w:r>
      <w:r w:rsidRPr="00613D78">
        <w:rPr>
          <w:sz w:val="20"/>
        </w:rPr>
        <w:tab/>
      </w:r>
      <w:r w:rsidR="00613D78" w:rsidRPr="00613D78">
        <w:t xml:space="preserve">GAPL supplied Pixels to third-party suppliers of mobile devices in Australia at all material times and, since around June 2018, also supplied Pixels directly to consumers in Australia. </w:t>
      </w:r>
      <w:r w:rsidR="00A95E93">
        <w:t xml:space="preserve"> </w:t>
      </w:r>
      <w:r w:rsidR="00613D78" w:rsidRPr="00613D78">
        <w:t xml:space="preserve">The Pixels supplied by GAPL to third-party suppliers and consumers in Australia were pre-installed with the Android OS and GMS. </w:t>
      </w:r>
      <w:r w:rsidR="00A95E93">
        <w:t xml:space="preserve"> </w:t>
      </w:r>
      <w:r w:rsidR="00613D78" w:rsidRPr="00613D78">
        <w:t xml:space="preserve">GAPL </w:t>
      </w:r>
      <w:r w:rsidR="0046646F">
        <w:t>wa</w:t>
      </w:r>
      <w:r w:rsidR="00613D78" w:rsidRPr="00613D78">
        <w:t xml:space="preserve">s not responsible for the Google </w:t>
      </w:r>
      <w:r w:rsidR="00BF121B">
        <w:t>s</w:t>
      </w:r>
      <w:r w:rsidR="00613D78" w:rsidRPr="00613D78">
        <w:t xml:space="preserve">ervices, Google Accounts </w:t>
      </w:r>
      <w:r w:rsidR="00A95E93">
        <w:t>or the Android OS.</w:t>
      </w:r>
      <w:r w:rsidR="00613D78" w:rsidRPr="00613D78">
        <w:t xml:space="preserve">  </w:t>
      </w:r>
    </w:p>
    <w:p w14:paraId="7B050963" w14:textId="77777777" w:rsidR="00613D78" w:rsidRPr="00613D78" w:rsidRDefault="00613D78" w:rsidP="00414533">
      <w:pPr>
        <w:pStyle w:val="Heading2"/>
      </w:pPr>
      <w:bookmarkStart w:id="30" w:name="_Ref69453163"/>
      <w:r w:rsidRPr="00613D78">
        <w:lastRenderedPageBreak/>
        <w:t>Google Account settings</w:t>
      </w:r>
      <w:bookmarkEnd w:id="30"/>
    </w:p>
    <w:p w14:paraId="0B46255C" w14:textId="19A20ABC" w:rsidR="00613D78" w:rsidRPr="00613D78" w:rsidRDefault="00EF5BFD" w:rsidP="00EF5BFD">
      <w:pPr>
        <w:pStyle w:val="ParaNumbering"/>
        <w:numPr>
          <w:ilvl w:val="0"/>
          <w:numId w:val="0"/>
        </w:numPr>
        <w:ind w:hanging="720"/>
      </w:pPr>
      <w:bookmarkStart w:id="31" w:name="_Ref15052558"/>
      <w:r w:rsidRPr="00613D78">
        <w:rPr>
          <w:sz w:val="20"/>
        </w:rPr>
        <w:t>28</w:t>
      </w:r>
      <w:r w:rsidRPr="00613D78">
        <w:rPr>
          <w:sz w:val="20"/>
        </w:rPr>
        <w:tab/>
      </w:r>
      <w:r w:rsidR="00414533">
        <w:t>The parties referred to a “</w:t>
      </w:r>
      <w:r w:rsidR="00F70AEC">
        <w:rPr>
          <w:b/>
        </w:rPr>
        <w:t>u</w:t>
      </w:r>
      <w:r w:rsidR="00613D78" w:rsidRPr="00615D20">
        <w:rPr>
          <w:b/>
        </w:rPr>
        <w:t>ser</w:t>
      </w:r>
      <w:r w:rsidR="00414533">
        <w:t>” a</w:t>
      </w:r>
      <w:r w:rsidR="00613D78" w:rsidRPr="00613D78">
        <w:t>s a person who:</w:t>
      </w:r>
      <w:bookmarkEnd w:id="31"/>
    </w:p>
    <w:p w14:paraId="1D1400C8" w14:textId="4FDAD81F" w:rsidR="00414533" w:rsidRDefault="00EF5BFD" w:rsidP="00EF5BFD">
      <w:pPr>
        <w:pStyle w:val="ListNo1alt"/>
        <w:numPr>
          <w:ilvl w:val="0"/>
          <w:numId w:val="0"/>
        </w:numPr>
        <w:tabs>
          <w:tab w:val="left" w:pos="720"/>
        </w:tabs>
        <w:ind w:left="720" w:hanging="720"/>
      </w:pPr>
      <w:r>
        <w:t>(a)</w:t>
      </w:r>
      <w:r>
        <w:tab/>
      </w:r>
      <w:r w:rsidR="00414533" w:rsidRPr="00613D78">
        <w:t>ha</w:t>
      </w:r>
      <w:r w:rsidR="0046646F">
        <w:t>d</w:t>
      </w:r>
      <w:r w:rsidR="00414533" w:rsidRPr="00613D78">
        <w:t xml:space="preserve"> a mobile device which use</w:t>
      </w:r>
      <w:r w:rsidR="0046646F">
        <w:t>d</w:t>
      </w:r>
      <w:r w:rsidR="00414533" w:rsidRPr="00613D78">
        <w:t xml:space="preserve"> the Android OS and on which GMS </w:t>
      </w:r>
      <w:r w:rsidR="0046646F">
        <w:t>wa</w:t>
      </w:r>
      <w:r w:rsidR="00414533" w:rsidRPr="00613D78">
        <w:t xml:space="preserve">s installed; </w:t>
      </w:r>
      <w:r w:rsidR="00414533">
        <w:t xml:space="preserve">and </w:t>
      </w:r>
    </w:p>
    <w:p w14:paraId="236EC1A3" w14:textId="28B8AD3D" w:rsidR="00414533" w:rsidRDefault="00EF5BFD" w:rsidP="00EF5BFD">
      <w:pPr>
        <w:pStyle w:val="ListNo2alt"/>
        <w:numPr>
          <w:ilvl w:val="0"/>
          <w:numId w:val="0"/>
        </w:numPr>
        <w:tabs>
          <w:tab w:val="left" w:pos="1440"/>
        </w:tabs>
        <w:ind w:left="1440" w:hanging="720"/>
      </w:pPr>
      <w:r>
        <w:t>(</w:t>
      </w:r>
      <w:proofErr w:type="spellStart"/>
      <w:r>
        <w:t>i</w:t>
      </w:r>
      <w:proofErr w:type="spellEnd"/>
      <w:r>
        <w:t>)</w:t>
      </w:r>
      <w:r>
        <w:tab/>
      </w:r>
      <w:r w:rsidR="00414533">
        <w:t xml:space="preserve">either </w:t>
      </w:r>
      <w:r w:rsidR="00613D78" w:rsidRPr="00613D78">
        <w:t>ha</w:t>
      </w:r>
      <w:r w:rsidR="0046646F">
        <w:t>d</w:t>
      </w:r>
      <w:r w:rsidR="00613D78" w:rsidRPr="00613D78">
        <w:t xml:space="preserve"> a Google Account </w:t>
      </w:r>
      <w:r w:rsidR="00414533">
        <w:t xml:space="preserve">and </w:t>
      </w:r>
      <w:r w:rsidR="0046646F">
        <w:t>wa</w:t>
      </w:r>
      <w:r w:rsidR="00414533">
        <w:t xml:space="preserve">s </w:t>
      </w:r>
      <w:r w:rsidR="00414533" w:rsidRPr="00613D78">
        <w:t>signed into his or her Google Account</w:t>
      </w:r>
      <w:r w:rsidR="00414533">
        <w:t xml:space="preserve"> on a mobile device </w:t>
      </w:r>
      <w:r w:rsidR="00414533" w:rsidRPr="00613D78">
        <w:t>which use</w:t>
      </w:r>
      <w:r w:rsidR="0046646F">
        <w:t>d</w:t>
      </w:r>
      <w:r w:rsidR="00414533" w:rsidRPr="00613D78">
        <w:t xml:space="preserve"> the Android OS and on which GMS </w:t>
      </w:r>
      <w:r w:rsidR="0046646F">
        <w:t>wa</w:t>
      </w:r>
      <w:r w:rsidR="00414533" w:rsidRPr="00613D78">
        <w:t>s installed</w:t>
      </w:r>
      <w:r w:rsidR="00414533">
        <w:t xml:space="preserve"> (those devices being referred to as </w:t>
      </w:r>
      <w:r w:rsidR="00414533">
        <w:rPr>
          <w:b/>
        </w:rPr>
        <w:t>Linked Devices</w:t>
      </w:r>
      <w:r w:rsidR="00414533">
        <w:t>);</w:t>
      </w:r>
      <w:r w:rsidR="00C55486">
        <w:t xml:space="preserve"> or</w:t>
      </w:r>
    </w:p>
    <w:p w14:paraId="6B0760E8" w14:textId="269B23C9" w:rsidR="00613D78" w:rsidRPr="00613D78" w:rsidRDefault="00EF5BFD" w:rsidP="00EF5BFD">
      <w:pPr>
        <w:pStyle w:val="ListNo2alt"/>
        <w:numPr>
          <w:ilvl w:val="0"/>
          <w:numId w:val="0"/>
        </w:numPr>
        <w:tabs>
          <w:tab w:val="left" w:pos="1440"/>
        </w:tabs>
        <w:ind w:left="1440" w:hanging="720"/>
      </w:pPr>
      <w:r w:rsidRPr="00613D78">
        <w:t>(ii)</w:t>
      </w:r>
      <w:r w:rsidRPr="00613D78">
        <w:tab/>
      </w:r>
      <w:r w:rsidR="00414533">
        <w:t>alternatively,</w:t>
      </w:r>
      <w:r w:rsidR="00613D78" w:rsidRPr="00613D78">
        <w:t xml:space="preserve"> </w:t>
      </w:r>
      <w:r w:rsidR="0046646F">
        <w:t>wa</w:t>
      </w:r>
      <w:r w:rsidR="00613D78" w:rsidRPr="00613D78">
        <w:t>s in the process of setting up a Google Account</w:t>
      </w:r>
      <w:r w:rsidR="00414533">
        <w:t xml:space="preserve"> on the mobile device.</w:t>
      </w:r>
      <w:r w:rsidR="00613D78" w:rsidRPr="00613D78">
        <w:t xml:space="preserve"> </w:t>
      </w:r>
    </w:p>
    <w:p w14:paraId="151D8431" w14:textId="02D453AF" w:rsidR="00613D78" w:rsidRPr="00613D78" w:rsidRDefault="00EF5BFD" w:rsidP="00EF5BFD">
      <w:pPr>
        <w:pStyle w:val="ParaNumbering"/>
        <w:numPr>
          <w:ilvl w:val="0"/>
          <w:numId w:val="0"/>
        </w:numPr>
        <w:ind w:hanging="720"/>
      </w:pPr>
      <w:r w:rsidRPr="00613D78">
        <w:rPr>
          <w:sz w:val="20"/>
        </w:rPr>
        <w:t>29</w:t>
      </w:r>
      <w:r w:rsidRPr="00613D78">
        <w:rPr>
          <w:sz w:val="20"/>
        </w:rPr>
        <w:tab/>
      </w:r>
      <w:r w:rsidR="00414533">
        <w:t xml:space="preserve">The parties referred to </w:t>
      </w:r>
      <w:r w:rsidR="00F70AEC">
        <w:rPr>
          <w:b/>
        </w:rPr>
        <w:t>p</w:t>
      </w:r>
      <w:r w:rsidR="00613D78" w:rsidRPr="00615D20">
        <w:rPr>
          <w:b/>
        </w:rPr>
        <w:t xml:space="preserve">ersonal </w:t>
      </w:r>
      <w:r w:rsidR="00F70AEC">
        <w:rPr>
          <w:b/>
        </w:rPr>
        <w:t>d</w:t>
      </w:r>
      <w:r w:rsidR="00613D78" w:rsidRPr="00615D20">
        <w:rPr>
          <w:b/>
        </w:rPr>
        <w:t>ata</w:t>
      </w:r>
      <w:r w:rsidR="00613D78" w:rsidRPr="00613D78">
        <w:t xml:space="preserve"> </w:t>
      </w:r>
      <w:r w:rsidR="00414533">
        <w:t>as</w:t>
      </w:r>
      <w:r w:rsidR="00613D78" w:rsidRPr="00613D78">
        <w:t xml:space="preserve"> data which is identifiable as being associated with the holder of a particular Google Account. </w:t>
      </w:r>
      <w:r w:rsidR="00615D20">
        <w:t xml:space="preserve"> </w:t>
      </w:r>
      <w:r w:rsidR="00613D78" w:rsidRPr="00613D78">
        <w:t>For the purposes of this proceeding, the parties agree</w:t>
      </w:r>
      <w:r w:rsidR="00615D20">
        <w:t>d</w:t>
      </w:r>
      <w:r w:rsidR="00613D78" w:rsidRPr="00613D78">
        <w:t xml:space="preserve"> that IP address data is not </w:t>
      </w:r>
      <w:r w:rsidR="00F70AEC">
        <w:t>p</w:t>
      </w:r>
      <w:r w:rsidR="00613D78" w:rsidRPr="00613D78">
        <w:t xml:space="preserve">ersonal </w:t>
      </w:r>
      <w:r w:rsidR="00F70AEC">
        <w:t>d</w:t>
      </w:r>
      <w:r w:rsidR="00613D78" w:rsidRPr="00613D78">
        <w:t xml:space="preserve">ata in relation to or about a </w:t>
      </w:r>
      <w:r w:rsidR="00F70AEC">
        <w:t>u</w:t>
      </w:r>
      <w:r w:rsidR="00613D78" w:rsidRPr="00613D78">
        <w:t>ser’s location.</w:t>
      </w:r>
    </w:p>
    <w:p w14:paraId="28651276" w14:textId="7F267E9D" w:rsidR="00613D78" w:rsidRPr="00613D78" w:rsidRDefault="00EF5BFD" w:rsidP="00EF5BFD">
      <w:pPr>
        <w:pStyle w:val="ParaNumbering"/>
        <w:numPr>
          <w:ilvl w:val="0"/>
          <w:numId w:val="0"/>
        </w:numPr>
        <w:ind w:hanging="720"/>
      </w:pPr>
      <w:r w:rsidRPr="00613D78">
        <w:rPr>
          <w:sz w:val="20"/>
        </w:rPr>
        <w:t>30</w:t>
      </w:r>
      <w:r w:rsidRPr="00613D78">
        <w:rPr>
          <w:sz w:val="20"/>
        </w:rPr>
        <w:tab/>
      </w:r>
      <w:r w:rsidR="00613D78" w:rsidRPr="00613D78">
        <w:t xml:space="preserve">From 1 January 2017 to 29 October 2019, the settings within </w:t>
      </w:r>
      <w:r w:rsidR="0037711F">
        <w:t>u</w:t>
      </w:r>
      <w:r w:rsidR="00613D78" w:rsidRPr="00613D78">
        <w:t>sers’ Google Accounts included Location History and Web &amp; App Activity.</w:t>
      </w:r>
    </w:p>
    <w:p w14:paraId="4881F75B" w14:textId="6D7A128C" w:rsidR="00613D78" w:rsidRPr="00613D78" w:rsidRDefault="00EF5BFD" w:rsidP="00EF5BFD">
      <w:pPr>
        <w:pStyle w:val="ParaNumbering"/>
        <w:numPr>
          <w:ilvl w:val="0"/>
          <w:numId w:val="0"/>
        </w:numPr>
        <w:ind w:hanging="720"/>
      </w:pPr>
      <w:r w:rsidRPr="00613D78">
        <w:rPr>
          <w:sz w:val="20"/>
        </w:rPr>
        <w:t>31</w:t>
      </w:r>
      <w:r w:rsidRPr="00613D78">
        <w:rPr>
          <w:sz w:val="20"/>
        </w:rPr>
        <w:tab/>
      </w:r>
      <w:r w:rsidR="00613D78" w:rsidRPr="00613D78">
        <w:t xml:space="preserve">At all relevant times, the default setting when a </w:t>
      </w:r>
      <w:r w:rsidR="00F70AEC">
        <w:t>u</w:t>
      </w:r>
      <w:r w:rsidR="00613D78" w:rsidRPr="00613D78">
        <w:t>ser set</w:t>
      </w:r>
      <w:r w:rsidR="007B44C7">
        <w:t>-</w:t>
      </w:r>
      <w:r w:rsidR="00613D78" w:rsidRPr="00613D78">
        <w:t>up a Google Account was that the Location History setting was turned “off” (or “paused”</w:t>
      </w:r>
      <w:r w:rsidR="00615D20">
        <w:t xml:space="preserve"> or “disabled”</w:t>
      </w:r>
      <w:r w:rsidR="00613D78" w:rsidRPr="00613D78">
        <w:t xml:space="preserve">).  </w:t>
      </w:r>
    </w:p>
    <w:p w14:paraId="3CFB4AA1" w14:textId="2F3709A7" w:rsidR="00613D78" w:rsidRPr="00613D78" w:rsidRDefault="00EF5BFD" w:rsidP="00EF5BFD">
      <w:pPr>
        <w:pStyle w:val="ParaNumbering"/>
        <w:numPr>
          <w:ilvl w:val="0"/>
          <w:numId w:val="0"/>
        </w:numPr>
        <w:ind w:hanging="720"/>
      </w:pPr>
      <w:r w:rsidRPr="00613D78">
        <w:rPr>
          <w:sz w:val="20"/>
        </w:rPr>
        <w:t>32</w:t>
      </w:r>
      <w:r w:rsidRPr="00613D78">
        <w:rPr>
          <w:sz w:val="20"/>
        </w:rPr>
        <w:tab/>
      </w:r>
      <w:r w:rsidR="00613D78" w:rsidRPr="00613D78">
        <w:t xml:space="preserve">At all relevant times, the default setting when a </w:t>
      </w:r>
      <w:r w:rsidR="00F70AEC">
        <w:t>u</w:t>
      </w:r>
      <w:r w:rsidR="00613D78" w:rsidRPr="00613D78">
        <w:t>ser set</w:t>
      </w:r>
      <w:r w:rsidR="007B44C7">
        <w:t>-</w:t>
      </w:r>
      <w:r w:rsidR="00613D78" w:rsidRPr="00613D78">
        <w:t>up a Google Account was that the Web &amp; App Activity setting was turned “on”</w:t>
      </w:r>
      <w:r w:rsidR="00615D20">
        <w:t xml:space="preserve"> (or “enabled</w:t>
      </w:r>
      <w:r w:rsidR="00B430B8">
        <w:t>”</w:t>
      </w:r>
      <w:r w:rsidR="00615D20">
        <w:t>)</w:t>
      </w:r>
      <w:r w:rsidR="00613D78" w:rsidRPr="00613D78">
        <w:t xml:space="preserve">. </w:t>
      </w:r>
    </w:p>
    <w:p w14:paraId="0F6AE3E6" w14:textId="62A98AFC" w:rsidR="00613D78" w:rsidRPr="00613D78" w:rsidRDefault="00613D78" w:rsidP="00615D20">
      <w:pPr>
        <w:pStyle w:val="Heading2"/>
      </w:pPr>
      <w:bookmarkStart w:id="32" w:name="_Ref69453164"/>
      <w:r w:rsidRPr="00613D78">
        <w:t xml:space="preserve">Collection, storage and use of </w:t>
      </w:r>
      <w:r w:rsidR="00F70AEC">
        <w:t>p</w:t>
      </w:r>
      <w:r w:rsidRPr="00613D78">
        <w:t xml:space="preserve">ersonal </w:t>
      </w:r>
      <w:r w:rsidR="00F70AEC">
        <w:t>d</w:t>
      </w:r>
      <w:r w:rsidRPr="00613D78">
        <w:t xml:space="preserve">ata about a </w:t>
      </w:r>
      <w:r w:rsidR="00F70AEC">
        <w:t>u</w:t>
      </w:r>
      <w:r w:rsidRPr="00613D78">
        <w:t>ser’s location</w:t>
      </w:r>
      <w:bookmarkEnd w:id="32"/>
    </w:p>
    <w:p w14:paraId="12B5A721" w14:textId="52729AED" w:rsidR="00613D78" w:rsidRPr="00613D78" w:rsidRDefault="00EF5BFD" w:rsidP="00EF5BFD">
      <w:pPr>
        <w:pStyle w:val="ParaNumbering"/>
        <w:numPr>
          <w:ilvl w:val="0"/>
          <w:numId w:val="0"/>
        </w:numPr>
        <w:ind w:hanging="720"/>
      </w:pPr>
      <w:bookmarkStart w:id="33" w:name="_Ref65510338"/>
      <w:r w:rsidRPr="00613D78">
        <w:rPr>
          <w:sz w:val="20"/>
        </w:rPr>
        <w:t>33</w:t>
      </w:r>
      <w:r w:rsidRPr="00613D78">
        <w:rPr>
          <w:sz w:val="20"/>
        </w:rPr>
        <w:tab/>
      </w:r>
      <w:r w:rsidR="00613D78" w:rsidRPr="00613D78">
        <w:t xml:space="preserve">Google LLC collected and stored </w:t>
      </w:r>
      <w:r w:rsidR="00F70AEC">
        <w:t>p</w:t>
      </w:r>
      <w:r w:rsidR="00613D78" w:rsidRPr="00613D78">
        <w:t xml:space="preserve">ersonal </w:t>
      </w:r>
      <w:r w:rsidR="00F70AEC">
        <w:t>d</w:t>
      </w:r>
      <w:r w:rsidR="00613D78" w:rsidRPr="00613D78">
        <w:t xml:space="preserve">ata about a </w:t>
      </w:r>
      <w:r w:rsidR="0037711F">
        <w:t>u</w:t>
      </w:r>
      <w:r w:rsidR="00613D78" w:rsidRPr="00613D78">
        <w:t xml:space="preserve">ser’s location from a Linked Device if the </w:t>
      </w:r>
      <w:r w:rsidR="00FD618E">
        <w:t>“</w:t>
      </w:r>
      <w:r w:rsidR="00613D78" w:rsidRPr="00613D78">
        <w:t>Device-level Location Setting</w:t>
      </w:r>
      <w:r w:rsidR="00FD618E">
        <w:t>”</w:t>
      </w:r>
      <w:r w:rsidR="00613D78" w:rsidRPr="00613D78">
        <w:t xml:space="preserve"> </w:t>
      </w:r>
      <w:r w:rsidR="00FD618E">
        <w:t>(</w:t>
      </w:r>
      <w:r w:rsidR="00613D78" w:rsidRPr="00613D78">
        <w:t xml:space="preserve">described in paragraphs </w:t>
      </w:r>
      <w:r w:rsidR="003F588F">
        <w:fldChar w:fldCharType="begin"/>
      </w:r>
      <w:r w:rsidR="003F588F">
        <w:instrText xml:space="preserve"> REF _Ref68183557 \r \h </w:instrText>
      </w:r>
      <w:r w:rsidR="003F588F">
        <w:fldChar w:fldCharType="separate"/>
      </w:r>
      <w:r w:rsidR="00931BF3">
        <w:t>39</w:t>
      </w:r>
      <w:r w:rsidR="003F588F">
        <w:fldChar w:fldCharType="end"/>
      </w:r>
      <w:r w:rsidR="00613D78" w:rsidRPr="00613D78">
        <w:t xml:space="preserve"> to </w:t>
      </w:r>
      <w:r w:rsidR="003F588F">
        <w:fldChar w:fldCharType="begin"/>
      </w:r>
      <w:r w:rsidR="003F588F">
        <w:instrText xml:space="preserve"> REF _Ref68183567 \r \h </w:instrText>
      </w:r>
      <w:r w:rsidR="003F588F">
        <w:fldChar w:fldCharType="separate"/>
      </w:r>
      <w:r w:rsidR="00931BF3">
        <w:t>44</w:t>
      </w:r>
      <w:r w:rsidR="003F588F">
        <w:fldChar w:fldCharType="end"/>
      </w:r>
      <w:r w:rsidR="00613D78" w:rsidRPr="00613D78">
        <w:t xml:space="preserve"> below</w:t>
      </w:r>
      <w:r w:rsidR="00FD618E">
        <w:t>)</w:t>
      </w:r>
      <w:r w:rsidR="00613D78" w:rsidRPr="00613D78">
        <w:t xml:space="preserve"> was enabled, the </w:t>
      </w:r>
      <w:r w:rsidR="00F70AEC">
        <w:t>u</w:t>
      </w:r>
      <w:r w:rsidR="00613D78" w:rsidRPr="00613D78">
        <w:t>ser was signed in to their Google Account, and either or both of the following applied:</w:t>
      </w:r>
      <w:bookmarkEnd w:id="33"/>
    </w:p>
    <w:p w14:paraId="5DD955C8" w14:textId="7CD66AE5" w:rsidR="00613D78" w:rsidRPr="00613D78" w:rsidRDefault="00EF5BFD" w:rsidP="00EF5BFD">
      <w:pPr>
        <w:pStyle w:val="ListNo1"/>
        <w:numPr>
          <w:ilvl w:val="0"/>
          <w:numId w:val="0"/>
        </w:numPr>
        <w:tabs>
          <w:tab w:val="left" w:pos="720"/>
        </w:tabs>
        <w:ind w:left="720" w:hanging="720"/>
      </w:pPr>
      <w:bookmarkStart w:id="34" w:name="_Ref45131388"/>
      <w:r w:rsidRPr="00613D78">
        <w:t>(1)</w:t>
      </w:r>
      <w:r w:rsidRPr="00613D78">
        <w:tab/>
      </w:r>
      <w:r w:rsidR="00613D78" w:rsidRPr="00613D78">
        <w:t xml:space="preserve">the Web &amp; App Activity setting was enabled and the </w:t>
      </w:r>
      <w:r w:rsidR="00F70AEC">
        <w:t>u</w:t>
      </w:r>
      <w:r w:rsidR="00613D78" w:rsidRPr="00613D78">
        <w:t xml:space="preserve">ser had used certain Google </w:t>
      </w:r>
      <w:r w:rsidR="00BF121B">
        <w:t>s</w:t>
      </w:r>
      <w:r w:rsidR="00613D78" w:rsidRPr="00613D78">
        <w:t>ervices (</w:t>
      </w:r>
      <w:r w:rsidR="00FD618E">
        <w:t>for example</w:t>
      </w:r>
      <w:r w:rsidR="00613D78" w:rsidRPr="00613D78">
        <w:t xml:space="preserve"> Google Maps or Google Search);</w:t>
      </w:r>
      <w:bookmarkEnd w:id="34"/>
      <w:r w:rsidR="00613D78" w:rsidRPr="00613D78">
        <w:t xml:space="preserve"> and</w:t>
      </w:r>
    </w:p>
    <w:p w14:paraId="75BCCDB8" w14:textId="527CA03F" w:rsidR="00613D78" w:rsidRPr="00613D78" w:rsidRDefault="00EF5BFD" w:rsidP="00EF5BFD">
      <w:pPr>
        <w:pStyle w:val="ListNo1"/>
        <w:numPr>
          <w:ilvl w:val="0"/>
          <w:numId w:val="0"/>
        </w:numPr>
        <w:tabs>
          <w:tab w:val="left" w:pos="720"/>
        </w:tabs>
        <w:ind w:left="720" w:hanging="720"/>
      </w:pPr>
      <w:bookmarkStart w:id="35" w:name="_Ref45130971"/>
      <w:bookmarkStart w:id="36" w:name="_Ref45200615"/>
      <w:r w:rsidRPr="00613D78">
        <w:t>(2)</w:t>
      </w:r>
      <w:r w:rsidRPr="00613D78">
        <w:tab/>
      </w:r>
      <w:r w:rsidR="00613D78" w:rsidRPr="00613D78">
        <w:t>the Location History setting was enabled</w:t>
      </w:r>
      <w:bookmarkEnd w:id="35"/>
      <w:r w:rsidR="00613D78" w:rsidRPr="00613D78">
        <w:t>.</w:t>
      </w:r>
      <w:bookmarkEnd w:id="36"/>
    </w:p>
    <w:p w14:paraId="672CF38B" w14:textId="2C8702A1" w:rsidR="00613D78" w:rsidRPr="00613D78" w:rsidRDefault="00EF5BFD" w:rsidP="00EF5BFD">
      <w:pPr>
        <w:pStyle w:val="ParaNumbering"/>
        <w:numPr>
          <w:ilvl w:val="0"/>
          <w:numId w:val="0"/>
        </w:numPr>
        <w:ind w:hanging="720"/>
      </w:pPr>
      <w:r w:rsidRPr="00613D78">
        <w:rPr>
          <w:sz w:val="20"/>
        </w:rPr>
        <w:t>34</w:t>
      </w:r>
      <w:r w:rsidRPr="00613D78">
        <w:rPr>
          <w:sz w:val="20"/>
        </w:rPr>
        <w:tab/>
      </w:r>
      <w:r w:rsidR="00613D78" w:rsidRPr="00613D78">
        <w:t>Further, some apps, such as Google Photos, include</w:t>
      </w:r>
      <w:r w:rsidR="007053CF">
        <w:t>d</w:t>
      </w:r>
      <w:r w:rsidR="00613D78" w:rsidRPr="00613D78">
        <w:t xml:space="preserve"> settings that permit</w:t>
      </w:r>
      <w:r w:rsidR="007053CF">
        <w:t>ted</w:t>
      </w:r>
      <w:r w:rsidR="00613D78" w:rsidRPr="00613D78">
        <w:t xml:space="preserve"> data from the use of that app to be associated with the </w:t>
      </w:r>
      <w:r w:rsidR="00F70AEC">
        <w:t>u</w:t>
      </w:r>
      <w:r w:rsidR="00613D78" w:rsidRPr="00613D78">
        <w:t xml:space="preserve">ser’s Google Account.  These discrete app settings </w:t>
      </w:r>
      <w:r w:rsidR="00FD618E">
        <w:t>were</w:t>
      </w:r>
      <w:r w:rsidR="00613D78" w:rsidRPr="00613D78">
        <w:t xml:space="preserve"> not t</w:t>
      </w:r>
      <w:r w:rsidR="00FD618E">
        <w:t>he subject of these proceedings.</w:t>
      </w:r>
      <w:r w:rsidR="00FD618E" w:rsidRPr="00FD618E">
        <w:t xml:space="preserve"> </w:t>
      </w:r>
      <w:r w:rsidR="00FD618E">
        <w:t xml:space="preserve"> Leaving this aside, </w:t>
      </w:r>
      <w:r w:rsidR="00FD618E" w:rsidRPr="00613D78">
        <w:t xml:space="preserve">Google LLC did not collect or store </w:t>
      </w:r>
      <w:r w:rsidR="00F70AEC">
        <w:t>p</w:t>
      </w:r>
      <w:r w:rsidR="00FD618E" w:rsidRPr="00613D78">
        <w:t xml:space="preserve">ersonal </w:t>
      </w:r>
      <w:r w:rsidR="00F70AEC">
        <w:t>d</w:t>
      </w:r>
      <w:r w:rsidR="00FD618E" w:rsidRPr="00613D78">
        <w:t xml:space="preserve">ata about a </w:t>
      </w:r>
      <w:r w:rsidR="00F70AEC">
        <w:t>u</w:t>
      </w:r>
      <w:r w:rsidR="00FD618E" w:rsidRPr="00613D78">
        <w:t xml:space="preserve">ser’s location except in the circumstances identified </w:t>
      </w:r>
      <w:r w:rsidR="00FD618E">
        <w:t>immediately</w:t>
      </w:r>
      <w:r w:rsidR="00FD618E" w:rsidRPr="00613D78">
        <w:t xml:space="preserve"> above.</w:t>
      </w:r>
    </w:p>
    <w:p w14:paraId="42880452" w14:textId="2F9CC6E5" w:rsidR="00613D78" w:rsidRPr="00613D78" w:rsidRDefault="00EF5BFD" w:rsidP="00EF5BFD">
      <w:pPr>
        <w:pStyle w:val="ParaNumbering"/>
        <w:numPr>
          <w:ilvl w:val="0"/>
          <w:numId w:val="0"/>
        </w:numPr>
        <w:ind w:hanging="720"/>
      </w:pPr>
      <w:r w:rsidRPr="00613D78">
        <w:rPr>
          <w:sz w:val="20"/>
        </w:rPr>
        <w:lastRenderedPageBreak/>
        <w:t>35</w:t>
      </w:r>
      <w:r w:rsidRPr="00613D78">
        <w:rPr>
          <w:sz w:val="20"/>
        </w:rPr>
        <w:tab/>
      </w:r>
      <w:r w:rsidR="00FD618E">
        <w:t>The</w:t>
      </w:r>
      <w:r w:rsidR="00613D78" w:rsidRPr="00613D78">
        <w:t xml:space="preserve"> </w:t>
      </w:r>
      <w:r w:rsidR="00F70AEC">
        <w:t>p</w:t>
      </w:r>
      <w:r w:rsidR="00613D78" w:rsidRPr="00613D78">
        <w:t xml:space="preserve">ersonal </w:t>
      </w:r>
      <w:r w:rsidR="00F70AEC">
        <w:t>d</w:t>
      </w:r>
      <w:r w:rsidR="00613D78" w:rsidRPr="00613D78">
        <w:t xml:space="preserve">ata about a </w:t>
      </w:r>
      <w:r w:rsidR="00F70AEC">
        <w:t>u</w:t>
      </w:r>
      <w:r w:rsidR="00613D78" w:rsidRPr="00613D78">
        <w:t xml:space="preserve">ser’s location that Google LLC collected from the </w:t>
      </w:r>
      <w:r w:rsidR="00F70AEC">
        <w:t>u</w:t>
      </w:r>
      <w:r w:rsidR="00613D78" w:rsidRPr="00613D78">
        <w:t xml:space="preserve">ser’s Linked Device in the circumstances described at </w:t>
      </w:r>
      <w:r w:rsidR="00FD618E">
        <w:t>[</w:t>
      </w:r>
      <w:r w:rsidR="00FD618E">
        <w:fldChar w:fldCharType="begin" w:fldLock="1"/>
      </w:r>
      <w:r w:rsidR="00FD618E">
        <w:instrText xml:space="preserve"> REF _Ref65510338 \r \h </w:instrText>
      </w:r>
      <w:r w:rsidR="00FD618E">
        <w:fldChar w:fldCharType="separate"/>
      </w:r>
      <w:r w:rsidR="00AA4CF4">
        <w:t>33</w:t>
      </w:r>
      <w:r w:rsidR="00FD618E">
        <w:fldChar w:fldCharType="end"/>
      </w:r>
      <w:r w:rsidR="00613D78" w:rsidRPr="00613D78">
        <w:fldChar w:fldCharType="begin" w:fldLock="1"/>
      </w:r>
      <w:r w:rsidR="00613D78" w:rsidRPr="00613D78">
        <w:instrText xml:space="preserve"> REF _Ref45131388 \r \h  \* MERGEFORMAT </w:instrText>
      </w:r>
      <w:r w:rsidR="00613D78" w:rsidRPr="00613D78">
        <w:fldChar w:fldCharType="separate"/>
      </w:r>
      <w:r w:rsidR="00AA4CF4">
        <w:t>(1)</w:t>
      </w:r>
      <w:r w:rsidR="00613D78" w:rsidRPr="00613D78">
        <w:fldChar w:fldCharType="end"/>
      </w:r>
      <w:r w:rsidR="00FD618E">
        <w:t>]</w:t>
      </w:r>
      <w:r w:rsidR="00613D78" w:rsidRPr="00613D78">
        <w:t xml:space="preserve"> above was stored by Google LLC in association with the </w:t>
      </w:r>
      <w:r w:rsidR="00F70AEC">
        <w:t>u</w:t>
      </w:r>
      <w:r w:rsidR="00613D78" w:rsidRPr="00613D78">
        <w:t xml:space="preserve">ser’s Google Account and was accessible to the </w:t>
      </w:r>
      <w:r w:rsidR="00F70AEC">
        <w:t>u</w:t>
      </w:r>
      <w:r w:rsidR="00613D78" w:rsidRPr="00613D78">
        <w:t xml:space="preserve">ser in the </w:t>
      </w:r>
      <w:r w:rsidR="00953466">
        <w:t>“</w:t>
      </w:r>
      <w:r w:rsidR="00613D78" w:rsidRPr="00613D78">
        <w:t>My Activity</w:t>
      </w:r>
      <w:r w:rsidR="00953466">
        <w:t>”</w:t>
      </w:r>
      <w:r w:rsidR="00613D78" w:rsidRPr="00613D78">
        <w:t xml:space="preserve"> feature of their Google Account.</w:t>
      </w:r>
    </w:p>
    <w:p w14:paraId="771A9C0C" w14:textId="37902308" w:rsidR="00613D78" w:rsidRPr="00613D78" w:rsidRDefault="00EF5BFD" w:rsidP="00EF5BFD">
      <w:pPr>
        <w:pStyle w:val="ParaNumbering"/>
        <w:numPr>
          <w:ilvl w:val="0"/>
          <w:numId w:val="0"/>
        </w:numPr>
        <w:ind w:hanging="720"/>
      </w:pPr>
      <w:r w:rsidRPr="00613D78">
        <w:rPr>
          <w:sz w:val="20"/>
        </w:rPr>
        <w:t>36</w:t>
      </w:r>
      <w:r w:rsidRPr="00613D78">
        <w:rPr>
          <w:sz w:val="20"/>
        </w:rPr>
        <w:tab/>
      </w:r>
      <w:r w:rsidR="00FD618E">
        <w:t>The</w:t>
      </w:r>
      <w:r w:rsidR="00613D78" w:rsidRPr="00613D78">
        <w:t xml:space="preserve"> </w:t>
      </w:r>
      <w:r w:rsidR="00F70AEC">
        <w:t>p</w:t>
      </w:r>
      <w:r w:rsidR="00613D78" w:rsidRPr="00613D78">
        <w:t xml:space="preserve">ersonal </w:t>
      </w:r>
      <w:r w:rsidR="00F70AEC">
        <w:t>d</w:t>
      </w:r>
      <w:r w:rsidR="00613D78" w:rsidRPr="00613D78">
        <w:t xml:space="preserve">ata about a </w:t>
      </w:r>
      <w:r w:rsidR="00F70AEC">
        <w:t>u</w:t>
      </w:r>
      <w:r w:rsidR="00613D78" w:rsidRPr="00613D78">
        <w:t xml:space="preserve">ser’s location that Google LLC collected from the </w:t>
      </w:r>
      <w:r w:rsidR="00F70AEC">
        <w:t>u</w:t>
      </w:r>
      <w:r w:rsidR="00613D78" w:rsidRPr="00613D78">
        <w:t xml:space="preserve">ser’s Linked Device in the circumstances described at </w:t>
      </w:r>
      <w:r w:rsidR="00FD618E">
        <w:t>[</w:t>
      </w:r>
      <w:r w:rsidR="00FD618E">
        <w:fldChar w:fldCharType="begin" w:fldLock="1"/>
      </w:r>
      <w:r w:rsidR="00FD618E">
        <w:instrText xml:space="preserve"> REF _Ref65510338 \r \h </w:instrText>
      </w:r>
      <w:r w:rsidR="00FD618E">
        <w:fldChar w:fldCharType="separate"/>
      </w:r>
      <w:r w:rsidR="00AA4CF4">
        <w:t>33</w:t>
      </w:r>
      <w:r w:rsidR="00FD618E">
        <w:fldChar w:fldCharType="end"/>
      </w:r>
      <w:r w:rsidR="00613D78" w:rsidRPr="00613D78">
        <w:fldChar w:fldCharType="begin" w:fldLock="1"/>
      </w:r>
      <w:r w:rsidR="00613D78" w:rsidRPr="00613D78">
        <w:instrText xml:space="preserve"> REF _Ref45200615 \r \h  \* MERGEFORMAT </w:instrText>
      </w:r>
      <w:r w:rsidR="00613D78" w:rsidRPr="00613D78">
        <w:fldChar w:fldCharType="separate"/>
      </w:r>
      <w:r w:rsidR="00AA4CF4">
        <w:t>(2)</w:t>
      </w:r>
      <w:r w:rsidR="00613D78" w:rsidRPr="00613D78">
        <w:fldChar w:fldCharType="end"/>
      </w:r>
      <w:r w:rsidR="00FD618E">
        <w:t>]</w:t>
      </w:r>
      <w:r w:rsidR="00613D78" w:rsidRPr="00613D78">
        <w:t xml:space="preserve"> above was stored by Google LLC in association with the </w:t>
      </w:r>
      <w:r w:rsidR="00F70AEC">
        <w:t>u</w:t>
      </w:r>
      <w:r w:rsidR="00613D78" w:rsidRPr="00613D78">
        <w:t xml:space="preserve">ser’s Google Account and was accessible to the </w:t>
      </w:r>
      <w:r w:rsidR="00F70AEC">
        <w:t>u</w:t>
      </w:r>
      <w:r w:rsidR="00613D78" w:rsidRPr="00613D78">
        <w:t xml:space="preserve">ser in the </w:t>
      </w:r>
      <w:r w:rsidR="007B44C7">
        <w:t>“</w:t>
      </w:r>
      <w:r w:rsidR="00613D78" w:rsidRPr="00613D78">
        <w:t>Timeline</w:t>
      </w:r>
      <w:r w:rsidR="007B44C7">
        <w:t>”</w:t>
      </w:r>
      <w:r w:rsidR="00613D78" w:rsidRPr="00613D78">
        <w:t xml:space="preserve"> feature of Google Maps.</w:t>
      </w:r>
    </w:p>
    <w:p w14:paraId="52E16587" w14:textId="14A275DC" w:rsidR="00613D78" w:rsidRPr="00613D78" w:rsidRDefault="00EF5BFD" w:rsidP="00EF5BFD">
      <w:pPr>
        <w:pStyle w:val="ParaNumbering"/>
        <w:numPr>
          <w:ilvl w:val="0"/>
          <w:numId w:val="0"/>
        </w:numPr>
        <w:ind w:hanging="720"/>
      </w:pPr>
      <w:r w:rsidRPr="00613D78">
        <w:rPr>
          <w:sz w:val="20"/>
        </w:rPr>
        <w:t>37</w:t>
      </w:r>
      <w:r w:rsidRPr="00613D78">
        <w:rPr>
          <w:sz w:val="20"/>
        </w:rPr>
        <w:tab/>
      </w:r>
      <w:r w:rsidR="00613D78" w:rsidRPr="00613D78">
        <w:t>The Location History and Web &amp; App Activity settings could be enabled or paused:</w:t>
      </w:r>
    </w:p>
    <w:p w14:paraId="2C00DEE9" w14:textId="3CC2B4E4" w:rsidR="00613D78" w:rsidRPr="00613D78" w:rsidRDefault="00EF5BFD" w:rsidP="00EF5BFD">
      <w:pPr>
        <w:pStyle w:val="ListNo1alt"/>
        <w:numPr>
          <w:ilvl w:val="0"/>
          <w:numId w:val="0"/>
        </w:numPr>
        <w:tabs>
          <w:tab w:val="left" w:pos="720"/>
        </w:tabs>
        <w:ind w:left="720" w:hanging="720"/>
      </w:pPr>
      <w:r w:rsidRPr="00613D78">
        <w:t>(a)</w:t>
      </w:r>
      <w:r w:rsidRPr="00613D78">
        <w:tab/>
      </w:r>
      <w:r w:rsidR="00613D78" w:rsidRPr="00613D78">
        <w:t xml:space="preserve">between 1 January 2017 and 30 April 2018: at any time after </w:t>
      </w:r>
      <w:r w:rsidR="007053CF">
        <w:t xml:space="preserve">the </w:t>
      </w:r>
      <w:r w:rsidR="00613D78" w:rsidRPr="00613D78">
        <w:t>set</w:t>
      </w:r>
      <w:r w:rsidR="007B44C7">
        <w:t>-</w:t>
      </w:r>
      <w:r w:rsidR="00613D78" w:rsidRPr="00613D78">
        <w:t>up of a Google Account; and</w:t>
      </w:r>
    </w:p>
    <w:p w14:paraId="38745594" w14:textId="2443167E" w:rsidR="00613D78" w:rsidRPr="00613D78" w:rsidRDefault="00EF5BFD" w:rsidP="00EF5BFD">
      <w:pPr>
        <w:pStyle w:val="ListNo1alt"/>
        <w:numPr>
          <w:ilvl w:val="0"/>
          <w:numId w:val="0"/>
        </w:numPr>
        <w:tabs>
          <w:tab w:val="left" w:pos="720"/>
        </w:tabs>
        <w:ind w:left="720" w:hanging="720"/>
      </w:pPr>
      <w:r w:rsidRPr="00613D78">
        <w:t>(b)</w:t>
      </w:r>
      <w:r w:rsidRPr="00613D78">
        <w:tab/>
      </w:r>
      <w:r w:rsidR="00613D78" w:rsidRPr="00613D78">
        <w:t>after 30 April 2018: at any time during or after</w:t>
      </w:r>
      <w:r w:rsidR="007053CF">
        <w:t xml:space="preserve"> the</w:t>
      </w:r>
      <w:r w:rsidR="00613D78" w:rsidRPr="00613D78">
        <w:t xml:space="preserve"> set</w:t>
      </w:r>
      <w:r w:rsidR="007B44C7">
        <w:t>-</w:t>
      </w:r>
      <w:r w:rsidR="00613D78" w:rsidRPr="00613D78">
        <w:t>up of a Google Account.</w:t>
      </w:r>
    </w:p>
    <w:p w14:paraId="6203ECCD" w14:textId="689481C3" w:rsidR="00613D78" w:rsidRPr="00613D78" w:rsidRDefault="00EF5BFD" w:rsidP="00EF5BFD">
      <w:pPr>
        <w:pStyle w:val="ParaNumbering"/>
        <w:numPr>
          <w:ilvl w:val="0"/>
          <w:numId w:val="0"/>
        </w:numPr>
        <w:ind w:hanging="720"/>
      </w:pPr>
      <w:r w:rsidRPr="00613D78">
        <w:rPr>
          <w:sz w:val="20"/>
        </w:rPr>
        <w:t>38</w:t>
      </w:r>
      <w:r w:rsidRPr="00613D78">
        <w:rPr>
          <w:sz w:val="20"/>
        </w:rPr>
        <w:tab/>
      </w:r>
      <w:r w:rsidR="00613D78" w:rsidRPr="00613D78">
        <w:t>Google LLC collect</w:t>
      </w:r>
      <w:r w:rsidR="007053CF">
        <w:t>ed</w:t>
      </w:r>
      <w:r w:rsidR="00613D78" w:rsidRPr="00613D78">
        <w:t>, store</w:t>
      </w:r>
      <w:r w:rsidR="007053CF">
        <w:t>d</w:t>
      </w:r>
      <w:r w:rsidR="00613D78" w:rsidRPr="00613D78">
        <w:t xml:space="preserve"> and use</w:t>
      </w:r>
      <w:r w:rsidR="007053CF">
        <w:t>d</w:t>
      </w:r>
      <w:r w:rsidR="00613D78" w:rsidRPr="00613D78">
        <w:t xml:space="preserve"> </w:t>
      </w:r>
      <w:r w:rsidR="00F70AEC">
        <w:t>p</w:t>
      </w:r>
      <w:r w:rsidR="00613D78" w:rsidRPr="00613D78">
        <w:t xml:space="preserve">ersonal </w:t>
      </w:r>
      <w:r w:rsidR="00F70AEC">
        <w:t>d</w:t>
      </w:r>
      <w:r w:rsidR="00613D78" w:rsidRPr="00613D78">
        <w:t xml:space="preserve">ata (including </w:t>
      </w:r>
      <w:r w:rsidR="00F70AEC">
        <w:t>p</w:t>
      </w:r>
      <w:r w:rsidR="00613D78" w:rsidRPr="00613D78">
        <w:t xml:space="preserve">ersonal </w:t>
      </w:r>
      <w:r w:rsidR="00F70AEC">
        <w:t>d</w:t>
      </w:r>
      <w:r w:rsidR="00613D78" w:rsidRPr="00613D78">
        <w:t xml:space="preserve">ata in relation to a </w:t>
      </w:r>
      <w:r w:rsidR="00F70AEC">
        <w:t>u</w:t>
      </w:r>
      <w:r w:rsidR="00613D78" w:rsidRPr="00613D78">
        <w:t>ser’s location) for purposes including the following:</w:t>
      </w:r>
    </w:p>
    <w:p w14:paraId="4BA04CBD" w14:textId="08EF8A2C" w:rsidR="00613D78" w:rsidRPr="00613D78" w:rsidRDefault="00EF5BFD" w:rsidP="00EF5BFD">
      <w:pPr>
        <w:pStyle w:val="ListNo1alt"/>
        <w:numPr>
          <w:ilvl w:val="0"/>
          <w:numId w:val="0"/>
        </w:numPr>
        <w:tabs>
          <w:tab w:val="left" w:pos="720"/>
        </w:tabs>
        <w:ind w:left="720" w:hanging="720"/>
      </w:pPr>
      <w:r w:rsidRPr="00613D78">
        <w:t>(a)</w:t>
      </w:r>
      <w:r w:rsidRPr="00613D78">
        <w:tab/>
      </w:r>
      <w:r w:rsidR="00613D78" w:rsidRPr="00613D78">
        <w:t xml:space="preserve">the </w:t>
      </w:r>
      <w:r w:rsidR="00F70AEC">
        <w:t>u</w:t>
      </w:r>
      <w:r w:rsidR="00613D78" w:rsidRPr="00613D78">
        <w:t xml:space="preserve">ser’s use of Google </w:t>
      </w:r>
      <w:r w:rsidR="00BF121B">
        <w:t>s</w:t>
      </w:r>
      <w:r w:rsidR="00613D78" w:rsidRPr="00613D78">
        <w:t>ervices;</w:t>
      </w:r>
    </w:p>
    <w:p w14:paraId="5FACC773" w14:textId="4440E720" w:rsidR="00613D78" w:rsidRPr="00613D78" w:rsidRDefault="00EF5BFD" w:rsidP="00EF5BFD">
      <w:pPr>
        <w:pStyle w:val="ListNo1alt"/>
        <w:numPr>
          <w:ilvl w:val="0"/>
          <w:numId w:val="0"/>
        </w:numPr>
        <w:tabs>
          <w:tab w:val="left" w:pos="720"/>
        </w:tabs>
        <w:ind w:left="720" w:hanging="720"/>
      </w:pPr>
      <w:r w:rsidRPr="00613D78">
        <w:t>(b)</w:t>
      </w:r>
      <w:r w:rsidRPr="00613D78">
        <w:tab/>
      </w:r>
      <w:r w:rsidR="00613D78" w:rsidRPr="00613D78">
        <w:t xml:space="preserve">to personalise advertisements for the </w:t>
      </w:r>
      <w:r w:rsidR="00F70AEC">
        <w:t>u</w:t>
      </w:r>
      <w:r w:rsidR="00613D78" w:rsidRPr="00613D78">
        <w:t>ser;</w:t>
      </w:r>
    </w:p>
    <w:p w14:paraId="026C69FD" w14:textId="258A4334" w:rsidR="00613D78" w:rsidRPr="00613D78" w:rsidRDefault="00EF5BFD" w:rsidP="00EF5BFD">
      <w:pPr>
        <w:pStyle w:val="ListNo1alt"/>
        <w:numPr>
          <w:ilvl w:val="0"/>
          <w:numId w:val="0"/>
        </w:numPr>
        <w:tabs>
          <w:tab w:val="left" w:pos="720"/>
        </w:tabs>
        <w:ind w:left="720" w:hanging="720"/>
      </w:pPr>
      <w:r w:rsidRPr="00613D78">
        <w:t>(c)</w:t>
      </w:r>
      <w:r w:rsidRPr="00613D78">
        <w:tab/>
      </w:r>
      <w:r w:rsidR="00613D78" w:rsidRPr="00613D78">
        <w:t>in an anonymised form, to personalise advertisements for any other user</w:t>
      </w:r>
      <w:r w:rsidR="00236454">
        <w:t xml:space="preserve"> or users</w:t>
      </w:r>
      <w:r w:rsidR="00613D78" w:rsidRPr="00613D78">
        <w:t>;</w:t>
      </w:r>
    </w:p>
    <w:p w14:paraId="142AAEE8" w14:textId="4285E40B" w:rsidR="00613D78" w:rsidRPr="00613D78" w:rsidRDefault="00EF5BFD" w:rsidP="00EF5BFD">
      <w:pPr>
        <w:pStyle w:val="ListNo1alt"/>
        <w:numPr>
          <w:ilvl w:val="0"/>
          <w:numId w:val="0"/>
        </w:numPr>
        <w:tabs>
          <w:tab w:val="left" w:pos="720"/>
        </w:tabs>
        <w:ind w:left="720" w:hanging="720"/>
      </w:pPr>
      <w:r w:rsidRPr="00613D78">
        <w:t>(d)</w:t>
      </w:r>
      <w:r w:rsidRPr="00613D78">
        <w:tab/>
      </w:r>
      <w:r w:rsidR="00613D78" w:rsidRPr="00613D78">
        <w:t>in an anonymised form, to infer demographic information;</w:t>
      </w:r>
    </w:p>
    <w:p w14:paraId="4484C344" w14:textId="6FAC5D58" w:rsidR="00613D78" w:rsidRPr="00613D78" w:rsidRDefault="00EF5BFD" w:rsidP="00EF5BFD">
      <w:pPr>
        <w:pStyle w:val="ListNo1alt"/>
        <w:numPr>
          <w:ilvl w:val="0"/>
          <w:numId w:val="0"/>
        </w:numPr>
        <w:tabs>
          <w:tab w:val="left" w:pos="720"/>
        </w:tabs>
        <w:ind w:left="720" w:hanging="720"/>
      </w:pPr>
      <w:r w:rsidRPr="00613D78">
        <w:t>(e)</w:t>
      </w:r>
      <w:r w:rsidRPr="00613D78">
        <w:tab/>
      </w:r>
      <w:r w:rsidR="00613D78" w:rsidRPr="00613D78">
        <w:t>in an anonymised form, to measure the performance of advertisements;</w:t>
      </w:r>
    </w:p>
    <w:p w14:paraId="3443CF09" w14:textId="291A43EB" w:rsidR="00613D78" w:rsidRPr="00613D78" w:rsidRDefault="00EF5BFD" w:rsidP="00EF5BFD">
      <w:pPr>
        <w:pStyle w:val="ListNo1alt"/>
        <w:numPr>
          <w:ilvl w:val="0"/>
          <w:numId w:val="0"/>
        </w:numPr>
        <w:tabs>
          <w:tab w:val="left" w:pos="720"/>
        </w:tabs>
        <w:ind w:left="720" w:hanging="720"/>
      </w:pPr>
      <w:r w:rsidRPr="00613D78">
        <w:t>(f)</w:t>
      </w:r>
      <w:r w:rsidRPr="00613D78">
        <w:tab/>
      </w:r>
      <w:r w:rsidR="00613D78" w:rsidRPr="00613D78">
        <w:t xml:space="preserve">in an anonymised, aggregated form, to promote, offer to supply or supply advertising services to third parties; and </w:t>
      </w:r>
    </w:p>
    <w:p w14:paraId="286A631D" w14:textId="4D17E789" w:rsidR="00613D78" w:rsidRPr="00613D78" w:rsidRDefault="00EF5BFD" w:rsidP="00EF5BFD">
      <w:pPr>
        <w:pStyle w:val="ListNo1alt"/>
        <w:numPr>
          <w:ilvl w:val="0"/>
          <w:numId w:val="0"/>
        </w:numPr>
        <w:tabs>
          <w:tab w:val="left" w:pos="720"/>
        </w:tabs>
        <w:ind w:left="720" w:hanging="720"/>
      </w:pPr>
      <w:r w:rsidRPr="00613D78">
        <w:t>(g)</w:t>
      </w:r>
      <w:r w:rsidRPr="00613D78">
        <w:tab/>
      </w:r>
      <w:r w:rsidR="00613D78" w:rsidRPr="00613D78">
        <w:t>to produce anonymised, aggregated statistics (such as store visit conversions statistics) and sharing those statistics with advertisers.</w:t>
      </w:r>
      <w:r w:rsidR="00613D78" w:rsidRPr="00613D78" w:rsidDel="00F90727">
        <w:t xml:space="preserve"> </w:t>
      </w:r>
    </w:p>
    <w:p w14:paraId="14691705" w14:textId="77777777" w:rsidR="00613D78" w:rsidRPr="00613D78" w:rsidRDefault="00613D78" w:rsidP="00236454">
      <w:pPr>
        <w:pStyle w:val="Heading2"/>
      </w:pPr>
      <w:bookmarkStart w:id="37" w:name="_Ref69453165"/>
      <w:r w:rsidRPr="00613D78">
        <w:t>Device-level Location Setting</w:t>
      </w:r>
      <w:bookmarkEnd w:id="37"/>
      <w:r w:rsidRPr="00613D78">
        <w:t xml:space="preserve"> </w:t>
      </w:r>
    </w:p>
    <w:p w14:paraId="1EA4D93C" w14:textId="5C36EA0F" w:rsidR="00613D78" w:rsidRPr="00613D78" w:rsidRDefault="00EF5BFD" w:rsidP="00EF5BFD">
      <w:pPr>
        <w:pStyle w:val="ParaNumbering"/>
        <w:numPr>
          <w:ilvl w:val="0"/>
          <w:numId w:val="0"/>
        </w:numPr>
        <w:ind w:hanging="720"/>
      </w:pPr>
      <w:bookmarkStart w:id="38" w:name="_Ref68183557"/>
      <w:r w:rsidRPr="00613D78">
        <w:rPr>
          <w:sz w:val="20"/>
        </w:rPr>
        <w:t>39</w:t>
      </w:r>
      <w:r w:rsidRPr="00613D78">
        <w:rPr>
          <w:sz w:val="20"/>
        </w:rPr>
        <w:tab/>
      </w:r>
      <w:r w:rsidR="00613D78" w:rsidRPr="00613D78">
        <w:t xml:space="preserve">Whether location data </w:t>
      </w:r>
      <w:r w:rsidR="007053CF">
        <w:t>might have</w:t>
      </w:r>
      <w:r w:rsidR="007053CF" w:rsidRPr="00613D78">
        <w:t xml:space="preserve"> </w:t>
      </w:r>
      <w:r w:rsidR="00613D78" w:rsidRPr="00613D78">
        <w:t>be collected from a Pixel depend</w:t>
      </w:r>
      <w:r w:rsidR="007053CF">
        <w:t>ed</w:t>
      </w:r>
      <w:r w:rsidR="00613D78" w:rsidRPr="00613D78">
        <w:t xml:space="preserve"> upon whether the </w:t>
      </w:r>
      <w:r w:rsidR="00510675">
        <w:t>“</w:t>
      </w:r>
      <w:r w:rsidR="00613D78" w:rsidRPr="00613D78">
        <w:t>Use Location</w:t>
      </w:r>
      <w:r w:rsidR="00510675">
        <w:t>”</w:t>
      </w:r>
      <w:r w:rsidR="00613D78" w:rsidRPr="00613D78">
        <w:t xml:space="preserve"> or </w:t>
      </w:r>
      <w:r w:rsidR="00510675">
        <w:t>“</w:t>
      </w:r>
      <w:r w:rsidR="00613D78" w:rsidRPr="00613D78">
        <w:t>Location</w:t>
      </w:r>
      <w:r w:rsidR="00510675">
        <w:t>”</w:t>
      </w:r>
      <w:r w:rsidR="00613D78" w:rsidRPr="00613D78">
        <w:t xml:space="preserve"> setting on that Pixel was enabled.</w:t>
      </w:r>
      <w:r w:rsidR="00236454">
        <w:t xml:space="preserve">  S</w:t>
      </w:r>
      <w:r w:rsidR="00613D78" w:rsidRPr="00613D78">
        <w:t>imilar settings were available on other Android devices, but may have been labelled differently.</w:t>
      </w:r>
      <w:r w:rsidR="005305F5">
        <w:t xml:space="preserve">  </w:t>
      </w:r>
      <w:r w:rsidR="00613D78" w:rsidRPr="00613D78">
        <w:t xml:space="preserve">The </w:t>
      </w:r>
      <w:r w:rsidR="005305F5">
        <w:t xml:space="preserve">parties referred to these </w:t>
      </w:r>
      <w:r w:rsidR="00613D78" w:rsidRPr="00613D78">
        <w:t xml:space="preserve">device settings as the </w:t>
      </w:r>
      <w:r w:rsidR="00613D78" w:rsidRPr="005305F5">
        <w:rPr>
          <w:b/>
        </w:rPr>
        <w:t>Device-level Location Setting</w:t>
      </w:r>
      <w:r w:rsidR="00613D78" w:rsidRPr="00613D78">
        <w:t>.</w:t>
      </w:r>
      <w:bookmarkEnd w:id="38"/>
    </w:p>
    <w:p w14:paraId="352E920A" w14:textId="53F0E967" w:rsidR="00613D78" w:rsidRPr="00613D78" w:rsidRDefault="00EF5BFD" w:rsidP="00EF5BFD">
      <w:pPr>
        <w:pStyle w:val="ParaNumbering"/>
        <w:numPr>
          <w:ilvl w:val="0"/>
          <w:numId w:val="0"/>
        </w:numPr>
        <w:ind w:hanging="720"/>
      </w:pPr>
      <w:r w:rsidRPr="00613D78">
        <w:rPr>
          <w:sz w:val="20"/>
        </w:rPr>
        <w:lastRenderedPageBreak/>
        <w:t>40</w:t>
      </w:r>
      <w:r w:rsidRPr="00613D78">
        <w:rPr>
          <w:sz w:val="20"/>
        </w:rPr>
        <w:tab/>
      </w:r>
      <w:r w:rsidR="00613D78" w:rsidRPr="00613D78">
        <w:t xml:space="preserve">At all relevant times when a </w:t>
      </w:r>
      <w:r w:rsidR="0037711F">
        <w:t>u</w:t>
      </w:r>
      <w:r w:rsidR="00613D78" w:rsidRPr="00613D78">
        <w:t>ser set</w:t>
      </w:r>
      <w:r w:rsidR="007B44C7">
        <w:t>-</w:t>
      </w:r>
      <w:r w:rsidR="00613D78" w:rsidRPr="00613D78">
        <w:t xml:space="preserve">up their Linked Device, the </w:t>
      </w:r>
      <w:r w:rsidR="0037711F">
        <w:t>u</w:t>
      </w:r>
      <w:r w:rsidR="00613D78" w:rsidRPr="00613D78">
        <w:t>ser was presented with an option to disable the Device-level Location Setting, which was enabled by default.</w:t>
      </w:r>
    </w:p>
    <w:p w14:paraId="56A548CC" w14:textId="78F11649" w:rsidR="00613D78" w:rsidRPr="00613D78" w:rsidRDefault="00EF5BFD" w:rsidP="00EF5BFD">
      <w:pPr>
        <w:pStyle w:val="ParaNumbering"/>
        <w:numPr>
          <w:ilvl w:val="0"/>
          <w:numId w:val="0"/>
        </w:numPr>
        <w:ind w:hanging="720"/>
      </w:pPr>
      <w:r w:rsidRPr="00613D78">
        <w:rPr>
          <w:sz w:val="20"/>
        </w:rPr>
        <w:t>41</w:t>
      </w:r>
      <w:r w:rsidRPr="00613D78">
        <w:rPr>
          <w:sz w:val="20"/>
        </w:rPr>
        <w:tab/>
      </w:r>
      <w:r w:rsidR="00641968">
        <w:t>T</w:t>
      </w:r>
      <w:r w:rsidR="00641968" w:rsidRPr="00613D78">
        <w:t xml:space="preserve">he location data collected by Google LLC when the Device-level Location Setting was enabled was not </w:t>
      </w:r>
      <w:r w:rsidR="00F70AEC">
        <w:t>p</w:t>
      </w:r>
      <w:r w:rsidR="00641968" w:rsidRPr="00613D78">
        <w:t xml:space="preserve">ersonal </w:t>
      </w:r>
      <w:r w:rsidR="00F70AEC">
        <w:t>d</w:t>
      </w:r>
      <w:r w:rsidR="00641968" w:rsidRPr="00613D78">
        <w:t>ata</w:t>
      </w:r>
      <w:r w:rsidR="00641968">
        <w:t xml:space="preserve"> unless the </w:t>
      </w:r>
      <w:r w:rsidR="00613D78" w:rsidRPr="00613D78">
        <w:t xml:space="preserve">circumstances described </w:t>
      </w:r>
      <w:r w:rsidR="007053CF">
        <w:t>at</w:t>
      </w:r>
      <w:r w:rsidR="00613D78" w:rsidRPr="00613D78">
        <w:t xml:space="preserve"> </w:t>
      </w:r>
      <w:r w:rsidR="005305F5">
        <w:t>[</w:t>
      </w:r>
      <w:r w:rsidR="005305F5">
        <w:fldChar w:fldCharType="begin" w:fldLock="1"/>
      </w:r>
      <w:r w:rsidR="005305F5">
        <w:instrText xml:space="preserve"> REF _Ref65510338 \r \h </w:instrText>
      </w:r>
      <w:r w:rsidR="005305F5">
        <w:fldChar w:fldCharType="separate"/>
      </w:r>
      <w:r w:rsidR="00AA4CF4">
        <w:t>33</w:t>
      </w:r>
      <w:r w:rsidR="005305F5">
        <w:fldChar w:fldCharType="end"/>
      </w:r>
      <w:r w:rsidR="005305F5">
        <w:t>]</w:t>
      </w:r>
      <w:r w:rsidR="00613D78" w:rsidRPr="00613D78">
        <w:t xml:space="preserve"> above</w:t>
      </w:r>
      <w:r w:rsidR="00641968">
        <w:t xml:space="preserve"> applied, namely Web &amp; App Activity and/or Location History was enabled.  This</w:t>
      </w:r>
      <w:r w:rsidR="00613D78" w:rsidRPr="00613D78">
        <w:t xml:space="preserve"> </w:t>
      </w:r>
      <w:r w:rsidR="00641968">
        <w:t>is</w:t>
      </w:r>
      <w:r w:rsidR="00613D78" w:rsidRPr="00613D78">
        <w:t xml:space="preserve"> because </w:t>
      </w:r>
      <w:r w:rsidR="00641968">
        <w:t>the data</w:t>
      </w:r>
      <w:r w:rsidR="00613D78" w:rsidRPr="00613D78">
        <w:t xml:space="preserve"> was not identifiable as being associated with the holder of a particular Google Account. </w:t>
      </w:r>
    </w:p>
    <w:p w14:paraId="1DE698AC" w14:textId="5A9DF5F1" w:rsidR="00613D78" w:rsidRPr="00613D78" w:rsidRDefault="00EF5BFD" w:rsidP="00EF5BFD">
      <w:pPr>
        <w:pStyle w:val="ParaNumbering"/>
        <w:numPr>
          <w:ilvl w:val="0"/>
          <w:numId w:val="0"/>
        </w:numPr>
        <w:ind w:hanging="720"/>
      </w:pPr>
      <w:r w:rsidRPr="00613D78">
        <w:rPr>
          <w:sz w:val="20"/>
        </w:rPr>
        <w:t>42</w:t>
      </w:r>
      <w:r w:rsidRPr="00613D78">
        <w:rPr>
          <w:sz w:val="20"/>
        </w:rPr>
        <w:tab/>
      </w:r>
      <w:r w:rsidR="00613D78" w:rsidRPr="00613D78">
        <w:t xml:space="preserve">If </w:t>
      </w:r>
      <w:r w:rsidR="00335F13">
        <w:t>a</w:t>
      </w:r>
      <w:r w:rsidR="00335F13" w:rsidRPr="00613D78">
        <w:t xml:space="preserve"> </w:t>
      </w:r>
      <w:r w:rsidR="0037711F">
        <w:t>u</w:t>
      </w:r>
      <w:r w:rsidR="00613D78" w:rsidRPr="00613D78">
        <w:t xml:space="preserve">ser disabled the Device-level Location Setting, no apps (whether Google apps or third-party apps) were able to access the location of the </w:t>
      </w:r>
      <w:r w:rsidR="0037711F">
        <w:t>u</w:t>
      </w:r>
      <w:r w:rsidR="00613D78" w:rsidRPr="00613D78">
        <w:t>ser’s Linked Device (even if either or both of Location History or Web &amp; App Activity were enabled).</w:t>
      </w:r>
    </w:p>
    <w:p w14:paraId="327BBACE" w14:textId="0336711C" w:rsidR="00613D78" w:rsidRPr="00613D78" w:rsidRDefault="00EF5BFD" w:rsidP="00EF5BFD">
      <w:pPr>
        <w:pStyle w:val="ParaNumbering"/>
        <w:numPr>
          <w:ilvl w:val="0"/>
          <w:numId w:val="0"/>
        </w:numPr>
        <w:ind w:hanging="720"/>
      </w:pPr>
      <w:r w:rsidRPr="00613D78">
        <w:rPr>
          <w:sz w:val="20"/>
        </w:rPr>
        <w:t>43</w:t>
      </w:r>
      <w:r w:rsidRPr="00613D78">
        <w:rPr>
          <w:sz w:val="20"/>
        </w:rPr>
        <w:tab/>
      </w:r>
      <w:r w:rsidR="00613D78" w:rsidRPr="009069E0">
        <w:t xml:space="preserve">Where the Device-level Location Setting was disabled, some product features in certain apps (including some Google </w:t>
      </w:r>
      <w:r w:rsidR="00BF121B" w:rsidRPr="009069E0">
        <w:t>s</w:t>
      </w:r>
      <w:r w:rsidR="00613D78" w:rsidRPr="009069E0">
        <w:t>ervices) were not available to the</w:t>
      </w:r>
      <w:r w:rsidR="0037711F" w:rsidRPr="009069E0">
        <w:t xml:space="preserve"> u</w:t>
      </w:r>
      <w:r w:rsidR="00613D78" w:rsidRPr="009069E0">
        <w:t>ser.</w:t>
      </w:r>
      <w:r w:rsidR="00641968" w:rsidRPr="009069E0">
        <w:t xml:space="preserve">  </w:t>
      </w:r>
      <w:r w:rsidR="00613D78" w:rsidRPr="009069E0">
        <w:t xml:space="preserve">In circumstances where those features would otherwise be available to the </w:t>
      </w:r>
      <w:r w:rsidR="0037711F" w:rsidRPr="009069E0">
        <w:t>u</w:t>
      </w:r>
      <w:r w:rsidR="00613D78" w:rsidRPr="009069E0">
        <w:t xml:space="preserve">ser, the relevant apps (including some Google </w:t>
      </w:r>
      <w:r w:rsidR="00BF121B" w:rsidRPr="009069E0">
        <w:t>s</w:t>
      </w:r>
      <w:r w:rsidR="00613D78" w:rsidRPr="009069E0">
        <w:t xml:space="preserve">ervices) </w:t>
      </w:r>
      <w:r w:rsidR="00641968" w:rsidRPr="009069E0">
        <w:t>might</w:t>
      </w:r>
      <w:r w:rsidR="00613D78" w:rsidRPr="009069E0">
        <w:t xml:space="preserve"> prompt the </w:t>
      </w:r>
      <w:r w:rsidR="0037711F" w:rsidRPr="009069E0">
        <w:t>u</w:t>
      </w:r>
      <w:r w:rsidR="00613D78" w:rsidRPr="009069E0">
        <w:t xml:space="preserve">ser to enable the Device-level Location Setting on </w:t>
      </w:r>
      <w:r w:rsidR="00641968" w:rsidRPr="009069E0">
        <w:t>the</w:t>
      </w:r>
      <w:r w:rsidR="00613D78" w:rsidRPr="009069E0">
        <w:t xml:space="preserve"> Linked Device. </w:t>
      </w:r>
      <w:r w:rsidR="00641968" w:rsidRPr="009069E0">
        <w:t xml:space="preserve"> </w:t>
      </w:r>
      <w:r w:rsidR="00613D78" w:rsidRPr="009069E0">
        <w:t xml:space="preserve">Where, in response to such a prompt in certain apps (including some Google </w:t>
      </w:r>
      <w:r w:rsidR="00BF121B" w:rsidRPr="009069E0">
        <w:t>s</w:t>
      </w:r>
      <w:r w:rsidR="00613D78" w:rsidRPr="009069E0">
        <w:t xml:space="preserve">ervices), the </w:t>
      </w:r>
      <w:r w:rsidR="0037711F" w:rsidRPr="009069E0">
        <w:t>u</w:t>
      </w:r>
      <w:r w:rsidR="00613D78" w:rsidRPr="009069E0">
        <w:t xml:space="preserve">ser chose to enable the Device-level Location Setting, that had the effect of toggling </w:t>
      </w:r>
      <w:r w:rsidR="00111512" w:rsidRPr="009069E0">
        <w:t>a particular</w:t>
      </w:r>
      <w:r w:rsidR="00613D78" w:rsidRPr="009069E0">
        <w:t xml:space="preserve"> switch to “on”.</w:t>
      </w:r>
      <w:r w:rsidR="00111512" w:rsidRPr="009069E0">
        <w:t xml:space="preserve">  </w:t>
      </w:r>
      <w:r w:rsidR="00613D78" w:rsidRPr="00613D78">
        <w:t>For example, with the Device-level Location Setting disabled, Google Maps would:</w:t>
      </w:r>
    </w:p>
    <w:p w14:paraId="4FBA2CC7" w14:textId="1A3876E8" w:rsidR="00613D78" w:rsidRPr="00613D78" w:rsidRDefault="00EF5BFD" w:rsidP="00EF5BFD">
      <w:pPr>
        <w:pStyle w:val="ListNo1alt"/>
        <w:numPr>
          <w:ilvl w:val="0"/>
          <w:numId w:val="0"/>
        </w:numPr>
        <w:tabs>
          <w:tab w:val="left" w:pos="720"/>
        </w:tabs>
        <w:ind w:left="720" w:hanging="720"/>
      </w:pPr>
      <w:r w:rsidRPr="00613D78">
        <w:t>(a)</w:t>
      </w:r>
      <w:r w:rsidRPr="00613D78">
        <w:tab/>
      </w:r>
      <w:r w:rsidR="00613D78" w:rsidRPr="00613D78">
        <w:t xml:space="preserve">not show the </w:t>
      </w:r>
      <w:r w:rsidR="0037711F">
        <w:t>u</w:t>
      </w:r>
      <w:r w:rsidR="00613D78" w:rsidRPr="00613D78">
        <w:t xml:space="preserve">ser their location on a map or give directions using the </w:t>
      </w:r>
      <w:r w:rsidR="0037711F">
        <w:t>u</w:t>
      </w:r>
      <w:r w:rsidR="00613D78" w:rsidRPr="00613D78">
        <w:t>ser’s current location (but could give point-to-point directions between two specified locations); and</w:t>
      </w:r>
    </w:p>
    <w:p w14:paraId="3454B41F" w14:textId="320C3ACC" w:rsidR="00613D78" w:rsidRPr="00613D78" w:rsidRDefault="00EF5BFD" w:rsidP="00EF5BFD">
      <w:pPr>
        <w:pStyle w:val="ListNo1alt"/>
        <w:numPr>
          <w:ilvl w:val="0"/>
          <w:numId w:val="0"/>
        </w:numPr>
        <w:tabs>
          <w:tab w:val="left" w:pos="720"/>
        </w:tabs>
        <w:ind w:left="720" w:hanging="720"/>
      </w:pPr>
      <w:r w:rsidRPr="00613D78">
        <w:t>(b)</w:t>
      </w:r>
      <w:r w:rsidRPr="00613D78">
        <w:tab/>
      </w:r>
      <w:r w:rsidR="00613D78" w:rsidRPr="00613D78">
        <w:t xml:space="preserve">prompt the </w:t>
      </w:r>
      <w:r w:rsidR="0037711F">
        <w:t>u</w:t>
      </w:r>
      <w:r w:rsidR="00613D78" w:rsidRPr="00613D78">
        <w:t xml:space="preserve">ser to enable the Device-level Location Setting on that Linked Device. </w:t>
      </w:r>
    </w:p>
    <w:p w14:paraId="308EDD55" w14:textId="4E16B62B" w:rsidR="00613D78" w:rsidRPr="00613D78" w:rsidRDefault="00EF5BFD" w:rsidP="00EF5BFD">
      <w:pPr>
        <w:pStyle w:val="ParaNumbering"/>
        <w:numPr>
          <w:ilvl w:val="0"/>
          <w:numId w:val="0"/>
        </w:numPr>
        <w:ind w:hanging="720"/>
      </w:pPr>
      <w:bookmarkStart w:id="39" w:name="_Ref68183567"/>
      <w:r w:rsidRPr="00613D78">
        <w:rPr>
          <w:sz w:val="20"/>
        </w:rPr>
        <w:t>44</w:t>
      </w:r>
      <w:r w:rsidRPr="00613D78">
        <w:rPr>
          <w:sz w:val="20"/>
        </w:rPr>
        <w:tab/>
      </w:r>
      <w:r w:rsidR="00613D78" w:rsidRPr="00613D78">
        <w:t>Where</w:t>
      </w:r>
      <w:r w:rsidR="00111512" w:rsidRPr="00111512">
        <w:t xml:space="preserve"> </w:t>
      </w:r>
      <w:r w:rsidR="00111512" w:rsidRPr="00613D78">
        <w:t>the</w:t>
      </w:r>
      <w:r w:rsidR="0037711F">
        <w:t xml:space="preserve"> u</w:t>
      </w:r>
      <w:r w:rsidR="00111512" w:rsidRPr="00613D78">
        <w:t>ser chose to enable the Device-level Location Setting</w:t>
      </w:r>
      <w:r w:rsidR="006339FA">
        <w:t xml:space="preserve"> in this example</w:t>
      </w:r>
      <w:r w:rsidR="00111512">
        <w:t xml:space="preserve"> </w:t>
      </w:r>
      <w:r w:rsidR="00613D78" w:rsidRPr="00613D78">
        <w:t xml:space="preserve">that had the effect of toggling </w:t>
      </w:r>
      <w:r w:rsidR="00FE4EB7">
        <w:t>a particular</w:t>
      </w:r>
      <w:r w:rsidR="00613D78" w:rsidRPr="00613D78">
        <w:t xml:space="preserve"> switch to “on”</w:t>
      </w:r>
      <w:r w:rsidR="00FE4EB7">
        <w:t>.</w:t>
      </w:r>
      <w:bookmarkEnd w:id="39"/>
    </w:p>
    <w:p w14:paraId="73CDD813" w14:textId="77777777" w:rsidR="00613D78" w:rsidRPr="00613D78" w:rsidRDefault="00613D78" w:rsidP="00236454">
      <w:pPr>
        <w:pStyle w:val="Heading2"/>
      </w:pPr>
      <w:bookmarkStart w:id="40" w:name="_Ref69453166"/>
      <w:r w:rsidRPr="00613D78">
        <w:t>Screenshot Bundle</w:t>
      </w:r>
      <w:bookmarkEnd w:id="40"/>
      <w:r w:rsidRPr="00613D78">
        <w:t xml:space="preserve"> </w:t>
      </w:r>
    </w:p>
    <w:p w14:paraId="3AE734B5" w14:textId="04E130B8" w:rsidR="00613D78" w:rsidRPr="00613D78" w:rsidRDefault="00EF5BFD" w:rsidP="00EF5BFD">
      <w:pPr>
        <w:pStyle w:val="ParaNumbering"/>
        <w:numPr>
          <w:ilvl w:val="0"/>
          <w:numId w:val="0"/>
        </w:numPr>
        <w:ind w:hanging="720"/>
      </w:pPr>
      <w:r w:rsidRPr="00613D78">
        <w:rPr>
          <w:sz w:val="20"/>
        </w:rPr>
        <w:t>45</w:t>
      </w:r>
      <w:r w:rsidRPr="00613D78">
        <w:rPr>
          <w:sz w:val="20"/>
        </w:rPr>
        <w:tab/>
      </w:r>
      <w:r w:rsidR="00111512">
        <w:t>The “Further Amended Statement of</w:t>
      </w:r>
      <w:r w:rsidR="00111512" w:rsidRPr="00613D78">
        <w:t xml:space="preserve"> </w:t>
      </w:r>
      <w:r w:rsidR="00111512">
        <w:t>Agreed Facts” referred to a</w:t>
      </w:r>
      <w:r w:rsidR="00613D78" w:rsidRPr="00613D78">
        <w:t xml:space="preserve"> </w:t>
      </w:r>
      <w:r w:rsidR="00111512">
        <w:t>“</w:t>
      </w:r>
      <w:r w:rsidR="00613D78" w:rsidRPr="00613D78">
        <w:t>Screenshot Bundle</w:t>
      </w:r>
      <w:r w:rsidR="00111512">
        <w:t>”</w:t>
      </w:r>
      <w:r w:rsidR="00CF7741">
        <w:t xml:space="preserve"> (</w:t>
      </w:r>
      <w:r w:rsidR="00CF7741">
        <w:rPr>
          <w:b/>
        </w:rPr>
        <w:t>SB</w:t>
      </w:r>
      <w:r w:rsidR="00CF7741">
        <w:t>)</w:t>
      </w:r>
      <w:r w:rsidR="00613D78" w:rsidRPr="00613D78">
        <w:t xml:space="preserve"> and </w:t>
      </w:r>
      <w:r w:rsidR="00111512">
        <w:t>“</w:t>
      </w:r>
      <w:r w:rsidR="00613D78" w:rsidRPr="00613D78">
        <w:t>Supplementary Screenshot Bundle</w:t>
      </w:r>
      <w:r w:rsidR="00111512">
        <w:t>”</w:t>
      </w:r>
      <w:r w:rsidR="00613D78" w:rsidRPr="00613D78">
        <w:t xml:space="preserve">, which the parties </w:t>
      </w:r>
      <w:r w:rsidR="00111512">
        <w:t xml:space="preserve">agreed formed part </w:t>
      </w:r>
      <w:r w:rsidR="00D36D3F">
        <w:t xml:space="preserve">of </w:t>
      </w:r>
      <w:r w:rsidR="00111512">
        <w:t>the</w:t>
      </w:r>
      <w:r w:rsidR="00613D78" w:rsidRPr="00613D78">
        <w:t xml:space="preserve"> agreed facts.</w:t>
      </w:r>
      <w:r w:rsidR="00944F00">
        <w:t xml:space="preserve"> It</w:t>
      </w:r>
      <w:r w:rsidR="00613D78" w:rsidRPr="00613D78">
        <w:t xml:space="preserve"> contain</w:t>
      </w:r>
      <w:r w:rsidR="00944F00">
        <w:t>ed</w:t>
      </w:r>
      <w:r w:rsidR="00613D78" w:rsidRPr="00613D78">
        <w:t xml:space="preserve"> screenshots, typically from a Pixel device, which </w:t>
      </w:r>
      <w:r w:rsidR="00944F00">
        <w:t>were</w:t>
      </w:r>
      <w:r w:rsidR="00613D78" w:rsidRPr="00613D78">
        <w:t xml:space="preserve"> representative of screens shown to </w:t>
      </w:r>
      <w:r w:rsidR="0037711F">
        <w:t>u</w:t>
      </w:r>
      <w:r w:rsidR="00613D78" w:rsidRPr="00613D78">
        <w:t xml:space="preserve">sers of Android </w:t>
      </w:r>
      <w:r w:rsidR="007053CF">
        <w:t>d</w:t>
      </w:r>
      <w:r w:rsidR="00613D78" w:rsidRPr="00613D78">
        <w:t xml:space="preserve">evices running the then-current versions of the Android OS in the period 1 January 2017 </w:t>
      </w:r>
      <w:r w:rsidR="00B430B8">
        <w:t>to</w:t>
      </w:r>
      <w:r w:rsidR="00613D78" w:rsidRPr="00613D78">
        <w:t xml:space="preserve"> 29 October 2019.</w:t>
      </w:r>
      <w:r w:rsidR="00944F00">
        <w:t xml:space="preserve">  </w:t>
      </w:r>
      <w:r w:rsidR="00613D78" w:rsidRPr="00613D78">
        <w:t xml:space="preserve">The Screenshot Bundle </w:t>
      </w:r>
      <w:r w:rsidR="00944F00">
        <w:t>was</w:t>
      </w:r>
      <w:r w:rsidR="00613D78" w:rsidRPr="00613D78">
        <w:t xml:space="preserve"> </w:t>
      </w:r>
      <w:r w:rsidR="00944F00">
        <w:t>divided</w:t>
      </w:r>
      <w:r w:rsidR="00613D78" w:rsidRPr="00613D78">
        <w:t xml:space="preserve"> into sections in relation to setting controls pres</w:t>
      </w:r>
      <w:r w:rsidR="00944F00">
        <w:t>ented during “</w:t>
      </w:r>
      <w:r w:rsidR="00613D78" w:rsidRPr="009069E0">
        <w:t>Set</w:t>
      </w:r>
      <w:r w:rsidR="007B44C7" w:rsidRPr="009069E0">
        <w:t>-</w:t>
      </w:r>
      <w:r w:rsidR="00613D78" w:rsidRPr="009069E0">
        <w:t>up</w:t>
      </w:r>
      <w:r w:rsidR="00944F00">
        <w:t>”</w:t>
      </w:r>
      <w:r w:rsidR="00613D78" w:rsidRPr="00613D78">
        <w:t>, and post set</w:t>
      </w:r>
      <w:r w:rsidR="007B44C7">
        <w:t>-</w:t>
      </w:r>
      <w:r w:rsidR="00613D78" w:rsidRPr="00613D78">
        <w:t xml:space="preserve">up </w:t>
      </w:r>
      <w:r w:rsidR="00944F00">
        <w:t>“</w:t>
      </w:r>
      <w:r w:rsidR="00613D78" w:rsidRPr="009069E0">
        <w:t>Settings</w:t>
      </w:r>
      <w:r w:rsidR="00944F00">
        <w:t>”</w:t>
      </w:r>
      <w:r w:rsidR="00613D78" w:rsidRPr="00613D78">
        <w:t xml:space="preserve">. </w:t>
      </w:r>
    </w:p>
    <w:p w14:paraId="6F552C47" w14:textId="5436B710" w:rsidR="00613D78" w:rsidRPr="00613D78" w:rsidRDefault="00613D78" w:rsidP="00944F00">
      <w:pPr>
        <w:pStyle w:val="Heading2"/>
      </w:pPr>
      <w:bookmarkStart w:id="41" w:name="_Ref69453167"/>
      <w:r w:rsidRPr="00613D78">
        <w:lastRenderedPageBreak/>
        <w:t>Set</w:t>
      </w:r>
      <w:r w:rsidR="007B44C7">
        <w:t>-</w:t>
      </w:r>
      <w:r w:rsidRPr="00613D78">
        <w:t xml:space="preserve">up </w:t>
      </w:r>
      <w:r w:rsidR="00F4660F">
        <w:t>p</w:t>
      </w:r>
      <w:r w:rsidRPr="00613D78">
        <w:t>rocess on Android OS</w:t>
      </w:r>
      <w:bookmarkEnd w:id="41"/>
    </w:p>
    <w:p w14:paraId="319089E5" w14:textId="449E3843" w:rsidR="00613D78" w:rsidRPr="00613D78" w:rsidRDefault="00EF5BFD" w:rsidP="00EF5BFD">
      <w:pPr>
        <w:pStyle w:val="ParaNumbering"/>
        <w:numPr>
          <w:ilvl w:val="0"/>
          <w:numId w:val="0"/>
        </w:numPr>
        <w:ind w:hanging="720"/>
      </w:pPr>
      <w:r w:rsidRPr="00613D78">
        <w:rPr>
          <w:sz w:val="20"/>
        </w:rPr>
        <w:t>46</w:t>
      </w:r>
      <w:r w:rsidRPr="00613D78">
        <w:rPr>
          <w:sz w:val="20"/>
        </w:rPr>
        <w:tab/>
      </w:r>
      <w:r w:rsidR="00613D78" w:rsidRPr="00613D78">
        <w:t xml:space="preserve">During the period 1 January 2017 </w:t>
      </w:r>
      <w:r w:rsidR="00B430B8">
        <w:t>to</w:t>
      </w:r>
      <w:r w:rsidR="00613D78" w:rsidRPr="00613D78">
        <w:t xml:space="preserve"> 29 October 2019, the screens that a </w:t>
      </w:r>
      <w:r w:rsidR="0037711F">
        <w:t>u</w:t>
      </w:r>
      <w:r w:rsidR="00613D78" w:rsidRPr="00613D78">
        <w:t>ser would see during the set</w:t>
      </w:r>
      <w:r w:rsidR="007B44C7">
        <w:t>-</w:t>
      </w:r>
      <w:r w:rsidR="00613D78" w:rsidRPr="00613D78">
        <w:t xml:space="preserve">up of their Linked Devices varied.  This </w:t>
      </w:r>
      <w:r w:rsidR="00777919">
        <w:t>depended</w:t>
      </w:r>
      <w:r w:rsidR="00613D78" w:rsidRPr="00613D78">
        <w:t xml:space="preserve"> on, for example, the device used and the point in time at which the </w:t>
      </w:r>
      <w:r w:rsidR="0037711F">
        <w:t>u</w:t>
      </w:r>
      <w:r w:rsidR="00613D78" w:rsidRPr="00613D78">
        <w:t>ser was setting up the Linked Device.</w:t>
      </w:r>
    </w:p>
    <w:p w14:paraId="1106D176" w14:textId="3C593049" w:rsidR="00613D78" w:rsidRPr="00613D78" w:rsidRDefault="00EF5BFD" w:rsidP="00EF5BFD">
      <w:pPr>
        <w:pStyle w:val="ParaNumbering"/>
        <w:numPr>
          <w:ilvl w:val="0"/>
          <w:numId w:val="0"/>
        </w:numPr>
        <w:ind w:hanging="720"/>
      </w:pPr>
      <w:r w:rsidRPr="00613D78">
        <w:rPr>
          <w:sz w:val="20"/>
        </w:rPr>
        <w:t>47</w:t>
      </w:r>
      <w:r w:rsidRPr="00613D78">
        <w:rPr>
          <w:sz w:val="20"/>
        </w:rPr>
        <w:tab/>
      </w:r>
      <w:r w:rsidR="00613D78" w:rsidRPr="00613D78">
        <w:t xml:space="preserve">When setting up a new Linked Device, a </w:t>
      </w:r>
      <w:r w:rsidR="0037711F">
        <w:t>u</w:t>
      </w:r>
      <w:r w:rsidR="00613D78" w:rsidRPr="00613D78">
        <w:t xml:space="preserve">ser could select the following options: </w:t>
      </w:r>
    </w:p>
    <w:p w14:paraId="4D9E6958" w14:textId="552660B7" w:rsidR="00613D78" w:rsidRPr="00613D78" w:rsidRDefault="00EF5BFD" w:rsidP="00EF5BFD">
      <w:pPr>
        <w:pStyle w:val="ListNo1alt"/>
        <w:numPr>
          <w:ilvl w:val="0"/>
          <w:numId w:val="0"/>
        </w:numPr>
        <w:tabs>
          <w:tab w:val="left" w:pos="720"/>
        </w:tabs>
        <w:ind w:left="720" w:hanging="720"/>
      </w:pPr>
      <w:r w:rsidRPr="00613D78">
        <w:t>(a)</w:t>
      </w:r>
      <w:r w:rsidRPr="00613D78">
        <w:tab/>
      </w:r>
      <w:r w:rsidR="00613D78" w:rsidRPr="00613D78">
        <w:t xml:space="preserve">create a new Google Account; </w:t>
      </w:r>
    </w:p>
    <w:p w14:paraId="513C27C4" w14:textId="0C63364A" w:rsidR="00613D78" w:rsidRPr="00613D78" w:rsidRDefault="00EF5BFD" w:rsidP="00EF5BFD">
      <w:pPr>
        <w:pStyle w:val="ListNo1alt"/>
        <w:numPr>
          <w:ilvl w:val="0"/>
          <w:numId w:val="0"/>
        </w:numPr>
        <w:tabs>
          <w:tab w:val="left" w:pos="720"/>
        </w:tabs>
        <w:ind w:left="720" w:hanging="720"/>
      </w:pPr>
      <w:r w:rsidRPr="00613D78">
        <w:t>(b)</w:t>
      </w:r>
      <w:r w:rsidRPr="00613D78">
        <w:tab/>
      </w:r>
      <w:r w:rsidR="00613D78" w:rsidRPr="00613D78">
        <w:t>sign in to an existing Google Account; or</w:t>
      </w:r>
    </w:p>
    <w:p w14:paraId="0BCE5908" w14:textId="31CC79A3" w:rsidR="00613D78" w:rsidRPr="00613D78" w:rsidRDefault="00EF5BFD" w:rsidP="00EF5BFD">
      <w:pPr>
        <w:pStyle w:val="ListNo1alt"/>
        <w:numPr>
          <w:ilvl w:val="0"/>
          <w:numId w:val="0"/>
        </w:numPr>
        <w:tabs>
          <w:tab w:val="left" w:pos="720"/>
        </w:tabs>
        <w:ind w:left="720" w:hanging="720"/>
      </w:pPr>
      <w:r w:rsidRPr="00613D78">
        <w:t>(c)</w:t>
      </w:r>
      <w:r w:rsidRPr="00613D78">
        <w:tab/>
      </w:r>
      <w:r w:rsidR="00613D78" w:rsidRPr="00613D78">
        <w:t xml:space="preserve">skip signing in to or creating a Google Account. </w:t>
      </w:r>
    </w:p>
    <w:p w14:paraId="063A3EAF" w14:textId="2DE1281C" w:rsidR="00613D78" w:rsidRPr="00613D78" w:rsidRDefault="00EF5BFD" w:rsidP="00EF5BFD">
      <w:pPr>
        <w:pStyle w:val="ParaNumbering"/>
        <w:numPr>
          <w:ilvl w:val="0"/>
          <w:numId w:val="0"/>
        </w:numPr>
        <w:ind w:hanging="720"/>
      </w:pPr>
      <w:r w:rsidRPr="00613D78">
        <w:rPr>
          <w:sz w:val="20"/>
        </w:rPr>
        <w:t>48</w:t>
      </w:r>
      <w:r w:rsidRPr="00613D78">
        <w:rPr>
          <w:sz w:val="20"/>
        </w:rPr>
        <w:tab/>
      </w:r>
      <w:r w:rsidR="00613D78" w:rsidRPr="00613D78">
        <w:t xml:space="preserve">A </w:t>
      </w:r>
      <w:r w:rsidR="0037711F">
        <w:t>u</w:t>
      </w:r>
      <w:r w:rsidR="00613D78" w:rsidRPr="00613D78">
        <w:t xml:space="preserve">ser’s options in the period 1 January 2017 </w:t>
      </w:r>
      <w:r w:rsidR="00B430B8">
        <w:t>to</w:t>
      </w:r>
      <w:r w:rsidR="00613D78" w:rsidRPr="00613D78">
        <w:t xml:space="preserve"> 29 April 2018 </w:t>
      </w:r>
      <w:r w:rsidR="00D36D3F">
        <w:t>were</w:t>
      </w:r>
      <w:r w:rsidR="00613D78" w:rsidRPr="00613D78">
        <w:t xml:space="preserve"> shown at pages 8 – 9 of the Screenshot Bundle.</w:t>
      </w:r>
      <w:r w:rsidR="00D36D3F">
        <w:t xml:space="preserve">  </w:t>
      </w:r>
      <w:r w:rsidR="00613D78" w:rsidRPr="00613D78">
        <w:t xml:space="preserve">A </w:t>
      </w:r>
      <w:r w:rsidR="0037711F">
        <w:t>u</w:t>
      </w:r>
      <w:r w:rsidR="00613D78" w:rsidRPr="00613D78">
        <w:t xml:space="preserve">ser’s options in the period 30 April 2018 </w:t>
      </w:r>
      <w:r w:rsidR="00B430B8">
        <w:t>to</w:t>
      </w:r>
      <w:r w:rsidR="00613D78" w:rsidRPr="00613D78">
        <w:t xml:space="preserve"> 29 October 2019 </w:t>
      </w:r>
      <w:r w:rsidR="00D36D3F">
        <w:t>were</w:t>
      </w:r>
      <w:r w:rsidR="00613D78" w:rsidRPr="00613D78">
        <w:t xml:space="preserve"> shown at pages 47 – 50 of the Screenshot Bundle.</w:t>
      </w:r>
    </w:p>
    <w:p w14:paraId="03836A96" w14:textId="726BD542" w:rsidR="00613D78" w:rsidRPr="00613D78" w:rsidRDefault="00EF5BFD" w:rsidP="00EF5BFD">
      <w:pPr>
        <w:pStyle w:val="ParaNumbering"/>
        <w:numPr>
          <w:ilvl w:val="0"/>
          <w:numId w:val="0"/>
        </w:numPr>
        <w:ind w:hanging="720"/>
      </w:pPr>
      <w:r w:rsidRPr="00613D78">
        <w:rPr>
          <w:sz w:val="20"/>
        </w:rPr>
        <w:t>49</w:t>
      </w:r>
      <w:r w:rsidRPr="00613D78">
        <w:rPr>
          <w:sz w:val="20"/>
        </w:rPr>
        <w:tab/>
      </w:r>
      <w:r w:rsidR="00401FC1">
        <w:t xml:space="preserve">The various permutations of what would be seen depending on what link or option a </w:t>
      </w:r>
      <w:r w:rsidR="0037711F">
        <w:t>u</w:t>
      </w:r>
      <w:r w:rsidR="00401FC1">
        <w:t>ser chose are not practical to put in writing.  They are referred to below in resolving the issues raised in the proceedings</w:t>
      </w:r>
      <w:r w:rsidR="00B430B8">
        <w:t xml:space="preserve"> and can be partially seen by an examination of MFI 3 at Annexure C</w:t>
      </w:r>
      <w:r w:rsidR="00401FC1">
        <w:t>.</w:t>
      </w:r>
    </w:p>
    <w:p w14:paraId="639CBA02" w14:textId="35B3B53F" w:rsidR="000B00BD" w:rsidRDefault="00EF5BFD" w:rsidP="002424FE">
      <w:pPr>
        <w:pStyle w:val="Heading1"/>
      </w:pPr>
      <w:bookmarkStart w:id="42" w:name="_Ref69453168"/>
      <w:r>
        <w:rPr>
          <w:caps w:val="0"/>
        </w:rPr>
        <w:t>THE EVIDENCE</w:t>
      </w:r>
      <w:bookmarkEnd w:id="42"/>
    </w:p>
    <w:p w14:paraId="0E98BD70" w14:textId="77777777" w:rsidR="002461D6" w:rsidRDefault="002461D6" w:rsidP="002461D6">
      <w:pPr>
        <w:pStyle w:val="Heading2"/>
      </w:pPr>
      <w:bookmarkStart w:id="43" w:name="_Ref69453169"/>
      <w:r>
        <w:t>The expert evidence</w:t>
      </w:r>
      <w:bookmarkEnd w:id="43"/>
    </w:p>
    <w:p w14:paraId="14A83BF2" w14:textId="482945E9" w:rsidR="002461D6" w:rsidRDefault="00EF5BFD" w:rsidP="00EF5BFD">
      <w:pPr>
        <w:pStyle w:val="ParaNumbering"/>
        <w:numPr>
          <w:ilvl w:val="0"/>
          <w:numId w:val="0"/>
        </w:numPr>
        <w:ind w:hanging="720"/>
      </w:pPr>
      <w:r>
        <w:rPr>
          <w:sz w:val="20"/>
        </w:rPr>
        <w:t>50</w:t>
      </w:r>
      <w:r>
        <w:rPr>
          <w:sz w:val="20"/>
        </w:rPr>
        <w:tab/>
      </w:r>
      <w:r w:rsidR="002461D6" w:rsidRPr="00C863EE">
        <w:t xml:space="preserve">The ACCC </w:t>
      </w:r>
      <w:r w:rsidR="002461D6">
        <w:t xml:space="preserve">and Google relied on evidence of distinguished economists with particular expertise in behavioural economics.  The ACCC </w:t>
      </w:r>
      <w:r w:rsidR="002461D6" w:rsidRPr="00C863EE">
        <w:t xml:space="preserve">relied on evidence </w:t>
      </w:r>
      <w:r w:rsidR="002461D6">
        <w:t xml:space="preserve">from </w:t>
      </w:r>
      <w:r w:rsidR="002461D6" w:rsidRPr="00C863EE">
        <w:t xml:space="preserve">Professor Robert </w:t>
      </w:r>
      <w:proofErr w:type="spellStart"/>
      <w:r w:rsidR="002461D6" w:rsidRPr="00C863EE">
        <w:t>Slonim</w:t>
      </w:r>
      <w:proofErr w:type="spellEnd"/>
      <w:r w:rsidR="002461D6" w:rsidRPr="00C863EE">
        <w:t xml:space="preserve">, a professor </w:t>
      </w:r>
      <w:r w:rsidR="002461D6">
        <w:t xml:space="preserve">at the School of Economics </w:t>
      </w:r>
      <w:r w:rsidR="002461D6" w:rsidRPr="00C863EE">
        <w:t>at the University of Sydney</w:t>
      </w:r>
      <w:r w:rsidR="002461D6">
        <w:t xml:space="preserve">.  Google relied on </w:t>
      </w:r>
      <w:r w:rsidR="002461D6" w:rsidRPr="00C863EE">
        <w:t xml:space="preserve">evidence </w:t>
      </w:r>
      <w:r w:rsidR="002461D6">
        <w:t>from</w:t>
      </w:r>
      <w:r w:rsidR="002461D6" w:rsidRPr="00C863EE">
        <w:t xml:space="preserve"> Professor John List, a professor of economics at the University of Chicago.</w:t>
      </w:r>
      <w:r w:rsidR="002461D6">
        <w:t xml:space="preserve">  Professor </w:t>
      </w:r>
      <w:proofErr w:type="spellStart"/>
      <w:r w:rsidR="002461D6">
        <w:t>Slonim</w:t>
      </w:r>
      <w:proofErr w:type="spellEnd"/>
      <w:r w:rsidR="002461D6">
        <w:t xml:space="preserve"> prepared the first report filed in the proceedings, Professor List responded and Professor </w:t>
      </w:r>
      <w:proofErr w:type="spellStart"/>
      <w:r w:rsidR="002461D6">
        <w:t>Slonim</w:t>
      </w:r>
      <w:proofErr w:type="spellEnd"/>
      <w:r w:rsidR="002461D6">
        <w:t xml:space="preserve"> prepared a report in reply.  In addition, Professors </w:t>
      </w:r>
      <w:proofErr w:type="spellStart"/>
      <w:r w:rsidR="002461D6">
        <w:t>Slonim</w:t>
      </w:r>
      <w:proofErr w:type="spellEnd"/>
      <w:r w:rsidR="002461D6">
        <w:t xml:space="preserve"> and List prepared a joint report.  I was impressed and assisted by both professors</w:t>
      </w:r>
      <w:r w:rsidR="009135F0">
        <w:t>.</w:t>
      </w:r>
    </w:p>
    <w:p w14:paraId="1510669E" w14:textId="16AEBA2E" w:rsidR="002461D6" w:rsidRPr="00295BF2" w:rsidRDefault="00EF5BFD" w:rsidP="00EF5BFD">
      <w:pPr>
        <w:pStyle w:val="ParaNumbering"/>
        <w:numPr>
          <w:ilvl w:val="0"/>
          <w:numId w:val="0"/>
        </w:numPr>
        <w:ind w:hanging="720"/>
      </w:pPr>
      <w:r w:rsidRPr="00295BF2">
        <w:rPr>
          <w:sz w:val="20"/>
        </w:rPr>
        <w:t>51</w:t>
      </w:r>
      <w:r w:rsidRPr="00295BF2">
        <w:rPr>
          <w:sz w:val="20"/>
        </w:rPr>
        <w:tab/>
      </w:r>
      <w:r w:rsidR="002461D6">
        <w:t>The</w:t>
      </w:r>
      <w:r w:rsidR="002461D6" w:rsidRPr="00295BF2">
        <w:t xml:space="preserve"> expert evidence was to the effect that</w:t>
      </w:r>
      <w:r w:rsidR="002461D6">
        <w:t xml:space="preserve"> </w:t>
      </w:r>
      <w:r w:rsidR="002461D6" w:rsidRPr="00295BF2">
        <w:t xml:space="preserve">the appropriate framework for understanding how </w:t>
      </w:r>
      <w:r w:rsidR="002461D6">
        <w:t>u</w:t>
      </w:r>
      <w:r w:rsidR="002461D6" w:rsidRPr="00295BF2">
        <w:t>sers approach</w:t>
      </w:r>
      <w:r w:rsidR="00777919">
        <w:t>ed</w:t>
      </w:r>
      <w:r w:rsidR="002461D6" w:rsidRPr="00295BF2">
        <w:t xml:space="preserve"> the process of navigating the relevant screens involve</w:t>
      </w:r>
      <w:r w:rsidR="00777919">
        <w:t>d</w:t>
      </w:r>
      <w:r w:rsidR="002461D6" w:rsidRPr="00295BF2">
        <w:t xml:space="preserve"> a cost-benefit analysis</w:t>
      </w:r>
      <w:r w:rsidR="00D801D1">
        <w:t>, subject to certain behavioural biases</w:t>
      </w:r>
      <w:r w:rsidR="002461D6" w:rsidRPr="00295BF2">
        <w:t xml:space="preserve">.  At any point in the navigation process, if </w:t>
      </w:r>
      <w:r w:rsidR="002461D6">
        <w:t>u</w:t>
      </w:r>
      <w:r w:rsidR="002461D6" w:rsidRPr="00295BF2">
        <w:t>sers perceive</w:t>
      </w:r>
      <w:r w:rsidR="00777919">
        <w:t>d</w:t>
      </w:r>
      <w:r w:rsidR="002461D6" w:rsidRPr="00295BF2">
        <w:t xml:space="preserve"> the marginal benefit of navigating or searching further exceed</w:t>
      </w:r>
      <w:r w:rsidR="00777919">
        <w:t>ed</w:t>
      </w:r>
      <w:r w:rsidR="002461D6" w:rsidRPr="00295BF2">
        <w:t xml:space="preserve"> the marginal cost, </w:t>
      </w:r>
      <w:r w:rsidR="002461D6">
        <w:t>the user</w:t>
      </w:r>
      <w:r w:rsidR="002461D6" w:rsidRPr="00295BF2">
        <w:t xml:space="preserve"> </w:t>
      </w:r>
      <w:r w:rsidR="00777919" w:rsidRPr="00295BF2">
        <w:t>w</w:t>
      </w:r>
      <w:r w:rsidR="00777919">
        <w:t>ould</w:t>
      </w:r>
      <w:r w:rsidR="00777919" w:rsidRPr="00295BF2">
        <w:t xml:space="preserve"> </w:t>
      </w:r>
      <w:r w:rsidR="002461D6" w:rsidRPr="00295BF2">
        <w:t>continue</w:t>
      </w:r>
      <w:r w:rsidR="002461D6">
        <w:t>.  C</w:t>
      </w:r>
      <w:r w:rsidR="002461D6" w:rsidRPr="00295BF2">
        <w:t xml:space="preserve">onversely, </w:t>
      </w:r>
      <w:r w:rsidR="002461D6">
        <w:t>u</w:t>
      </w:r>
      <w:r w:rsidR="002461D6" w:rsidRPr="00295BF2">
        <w:t>sers w</w:t>
      </w:r>
      <w:r w:rsidR="00777919">
        <w:t>ould</w:t>
      </w:r>
      <w:r w:rsidR="002461D6" w:rsidRPr="00295BF2">
        <w:t xml:space="preserve"> not search or navigate further where they perceive</w:t>
      </w:r>
      <w:r w:rsidR="00777919">
        <w:t>d</w:t>
      </w:r>
      <w:r w:rsidR="002461D6" w:rsidRPr="00295BF2">
        <w:t xml:space="preserve"> the marginal cost </w:t>
      </w:r>
      <w:r w:rsidR="002461D6">
        <w:t>to exceed the marginal benefit</w:t>
      </w:r>
      <w:r w:rsidR="002461D6" w:rsidRPr="00295BF2">
        <w:t>.</w:t>
      </w:r>
      <w:r w:rsidR="002461D6">
        <w:t xml:space="preserve">  A user may </w:t>
      </w:r>
      <w:r w:rsidR="00777919">
        <w:t xml:space="preserve">have </w:t>
      </w:r>
      <w:r w:rsidR="002461D6">
        <w:t>know</w:t>
      </w:r>
      <w:r w:rsidR="00777919">
        <w:t>n</w:t>
      </w:r>
      <w:r w:rsidR="002461D6">
        <w:t xml:space="preserve"> that information </w:t>
      </w:r>
      <w:r w:rsidR="00777919">
        <w:t>wa</w:t>
      </w:r>
      <w:r w:rsidR="002461D6">
        <w:t xml:space="preserve">s available but rationally chose not to read it.  If a user </w:t>
      </w:r>
      <w:r w:rsidR="00777919">
        <w:t>wa</w:t>
      </w:r>
      <w:r w:rsidR="002461D6">
        <w:t xml:space="preserve">s particularly </w:t>
      </w:r>
      <w:r w:rsidR="002461D6">
        <w:lastRenderedPageBreak/>
        <w:t xml:space="preserve">concerned to know about a particular topic, all other things being equal, such a user </w:t>
      </w:r>
      <w:r w:rsidR="00777919">
        <w:t>wa</w:t>
      </w:r>
      <w:r w:rsidR="002461D6">
        <w:t xml:space="preserve">s more likely to look for that information.  But even a person interested in a topic </w:t>
      </w:r>
      <w:r w:rsidR="00B94354">
        <w:t xml:space="preserve">may </w:t>
      </w:r>
      <w:r w:rsidR="00777919">
        <w:t xml:space="preserve">have </w:t>
      </w:r>
      <w:r w:rsidR="002461D6">
        <w:t>reach</w:t>
      </w:r>
      <w:r w:rsidR="00777919">
        <w:t>ed</w:t>
      </w:r>
      <w:r w:rsidR="002461D6">
        <w:t xml:space="preserve"> a point where he or she w</w:t>
      </w:r>
      <w:r w:rsidR="00777919">
        <w:t>ould</w:t>
      </w:r>
      <w:r w:rsidR="002461D6">
        <w:t xml:space="preserve"> stop notwithstanding that the person kn</w:t>
      </w:r>
      <w:r w:rsidR="00777919">
        <w:t>e</w:t>
      </w:r>
      <w:r w:rsidR="002461D6">
        <w:t xml:space="preserve">w there </w:t>
      </w:r>
      <w:r w:rsidR="00777919">
        <w:t>wa</w:t>
      </w:r>
      <w:r w:rsidR="002461D6">
        <w:t>s more information available.</w:t>
      </w:r>
    </w:p>
    <w:p w14:paraId="313D7B9D" w14:textId="69A5BF74" w:rsidR="002461D6" w:rsidRPr="00D7464E" w:rsidRDefault="00EF5BFD" w:rsidP="00EF5BFD">
      <w:pPr>
        <w:pStyle w:val="ParaNumbering"/>
        <w:numPr>
          <w:ilvl w:val="0"/>
          <w:numId w:val="0"/>
        </w:numPr>
        <w:ind w:hanging="720"/>
      </w:pPr>
      <w:r w:rsidRPr="00D7464E">
        <w:rPr>
          <w:sz w:val="20"/>
        </w:rPr>
        <w:t>52</w:t>
      </w:r>
      <w:r w:rsidRPr="00D7464E">
        <w:rPr>
          <w:sz w:val="20"/>
        </w:rPr>
        <w:tab/>
      </w:r>
      <w:r w:rsidR="002461D6">
        <w:t xml:space="preserve">Professor </w:t>
      </w:r>
      <w:proofErr w:type="spellStart"/>
      <w:r w:rsidR="002461D6">
        <w:t>Slonim</w:t>
      </w:r>
      <w:proofErr w:type="spellEnd"/>
      <w:r w:rsidR="002461D6">
        <w:t xml:space="preserve"> and Professor List drew a distinction between traditional economic models of decision making and that indicated by the field of behavioural economics.  At its most severe, traditional economic modelling answers what should be the result by analysing the decision which would be made by a person who, to adopt Professor List’s language, “is unswervingly rational, completely selfish, analytical, reliable, and can effortlessly and </w:t>
      </w:r>
      <w:proofErr w:type="spellStart"/>
      <w:r w:rsidR="002461D6">
        <w:t>costlessly</w:t>
      </w:r>
      <w:proofErr w:type="spellEnd"/>
      <w:r w:rsidR="002461D6">
        <w:t xml:space="preserve"> solve even the most difficult optim</w:t>
      </w:r>
      <w:r w:rsidR="00712C4A">
        <w:t>i</w:t>
      </w:r>
      <w:r w:rsidR="002461D6">
        <w:t xml:space="preserve">zation problems”.  Behavioural economics recognises that actual human behaviour deviates from the traditional rational model in predictable ways.  Behavioural economics starts from the premise that people are time constrained, do not have all (or even most) information easily accessible and have cognitive capacity with serious limits in processing information </w:t>
      </w:r>
      <w:r w:rsidR="00712C4A">
        <w:t>when</w:t>
      </w:r>
      <w:r w:rsidR="002461D6">
        <w:t xml:space="preserve"> making choices.  These constraints cause people to use short-cuts (referred to as “heuristics”) to make choices.  The heuristics are subject to many biases, which result in systematic and predictable deviations from making the optimal choices which would be assumed in the traditional economic approach.  Behavioural economists would say that people are “</w:t>
      </w:r>
      <w:proofErr w:type="spellStart"/>
      <w:r w:rsidR="002461D6">
        <w:t>boundedly</w:t>
      </w:r>
      <w:proofErr w:type="spellEnd"/>
      <w:r w:rsidR="002461D6">
        <w:t xml:space="preserve"> rational”.</w:t>
      </w:r>
    </w:p>
    <w:p w14:paraId="1EBC0310" w14:textId="41DD80DF" w:rsidR="002461D6" w:rsidRPr="00D53669" w:rsidRDefault="00EF5BFD" w:rsidP="00EF5BFD">
      <w:pPr>
        <w:pStyle w:val="ParaNumbering"/>
        <w:numPr>
          <w:ilvl w:val="0"/>
          <w:numId w:val="0"/>
        </w:numPr>
        <w:ind w:hanging="720"/>
      </w:pPr>
      <w:r w:rsidRPr="00D53669">
        <w:rPr>
          <w:sz w:val="20"/>
        </w:rPr>
        <w:t>53</w:t>
      </w:r>
      <w:r w:rsidRPr="00D53669">
        <w:rPr>
          <w:sz w:val="20"/>
        </w:rPr>
        <w:tab/>
      </w:r>
      <w:r w:rsidR="002461D6" w:rsidRPr="00D53669">
        <w:t xml:space="preserve">Professor </w:t>
      </w:r>
      <w:proofErr w:type="spellStart"/>
      <w:r w:rsidR="002461D6" w:rsidRPr="00D53669">
        <w:t>Slonim</w:t>
      </w:r>
      <w:proofErr w:type="spellEnd"/>
      <w:r w:rsidR="002461D6" w:rsidRPr="00D53669">
        <w:t xml:space="preserve"> and Professor List agreed that people are generally subject to a number of behavioural biases.  These include the following.  </w:t>
      </w:r>
    </w:p>
    <w:p w14:paraId="2DCE4C2A" w14:textId="7AA5B353" w:rsidR="002461D6" w:rsidRPr="00D53669" w:rsidRDefault="00EF5BFD" w:rsidP="00EF5BFD">
      <w:pPr>
        <w:pStyle w:val="ParaNumbering"/>
        <w:numPr>
          <w:ilvl w:val="0"/>
          <w:numId w:val="0"/>
        </w:numPr>
        <w:ind w:hanging="720"/>
      </w:pPr>
      <w:r w:rsidRPr="00D53669">
        <w:rPr>
          <w:sz w:val="20"/>
        </w:rPr>
        <w:t>54</w:t>
      </w:r>
      <w:r w:rsidRPr="00D53669">
        <w:rPr>
          <w:sz w:val="20"/>
        </w:rPr>
        <w:tab/>
      </w:r>
      <w:r w:rsidR="002461D6" w:rsidRPr="00D53669">
        <w:t>First, risk aversion: This refers to a bias whereby people prefer the expected value of a risky prospect rather than the risky prospect.  Professor List gave the following example:</w:t>
      </w:r>
    </w:p>
    <w:p w14:paraId="5E4CA872" w14:textId="77777777" w:rsidR="002461D6" w:rsidRDefault="002461D6" w:rsidP="002461D6">
      <w:pPr>
        <w:pStyle w:val="Quote1"/>
      </w:pPr>
      <w:r>
        <w:t>To understand risk aversion, consider a simple example in which a decision maker has to value a lottery that pays either $100 or $0, both with a 50% probability. This might reflect a random draw from an urn with 5 red balls and 5 black balls, where drawing a red ball results in a payment of $100 and a black ball results in no payment. The expected value of this lottery is $50 (= 0.5*$100 + 0.5*0). Risk aversion implies that a person prefers a certain $50 payment to this lottery and thus would be willing to pay less than $50 to participate in the lottery.</w:t>
      </w:r>
    </w:p>
    <w:p w14:paraId="3DE6F84D" w14:textId="099029F1" w:rsidR="002461D6" w:rsidRPr="00D53669" w:rsidRDefault="00EF5BFD" w:rsidP="00EF5BFD">
      <w:pPr>
        <w:pStyle w:val="ParaNumbering"/>
        <w:numPr>
          <w:ilvl w:val="0"/>
          <w:numId w:val="0"/>
        </w:numPr>
        <w:ind w:hanging="720"/>
      </w:pPr>
      <w:r w:rsidRPr="00D53669">
        <w:rPr>
          <w:sz w:val="20"/>
        </w:rPr>
        <w:t>55</w:t>
      </w:r>
      <w:r w:rsidRPr="00D53669">
        <w:rPr>
          <w:sz w:val="20"/>
        </w:rPr>
        <w:tab/>
      </w:r>
      <w:r w:rsidR="002461D6" w:rsidRPr="00D53669">
        <w:t xml:space="preserve">The point in its application to the present case, is that risk aversion will reduce the value to the </w:t>
      </w:r>
      <w:r w:rsidR="0042117B">
        <w:t>u</w:t>
      </w:r>
      <w:r w:rsidR="002461D6" w:rsidRPr="00D53669">
        <w:t>ser if the outcome is unknown to some value below the expected value.</w:t>
      </w:r>
    </w:p>
    <w:p w14:paraId="60D08879" w14:textId="27BFF113" w:rsidR="002461D6" w:rsidRPr="004D270F" w:rsidRDefault="00EF5BFD" w:rsidP="00EF5BFD">
      <w:pPr>
        <w:pStyle w:val="ParaNumbering"/>
        <w:numPr>
          <w:ilvl w:val="0"/>
          <w:numId w:val="0"/>
        </w:numPr>
        <w:ind w:hanging="720"/>
      </w:pPr>
      <w:r w:rsidRPr="004D270F">
        <w:rPr>
          <w:sz w:val="20"/>
        </w:rPr>
        <w:t>56</w:t>
      </w:r>
      <w:r w:rsidRPr="004D270F">
        <w:rPr>
          <w:sz w:val="20"/>
        </w:rPr>
        <w:tab/>
      </w:r>
      <w:r w:rsidR="002461D6" w:rsidRPr="004D270F">
        <w:t xml:space="preserve">Secondly, ambiguity aversion: This refers to a bias whereby people prefer a risky choice with known probabilities to an ambiguous choice where the probabilities are unknown.  Ambiguity aversion and risk aversion are usefully considered together, because it often happens that </w:t>
      </w:r>
      <w:r w:rsidR="002461D6" w:rsidRPr="004D270F">
        <w:lastRenderedPageBreak/>
        <w:t xml:space="preserve">people do not know the actual probabilities associated with outcomes.  Professor List explained (footnotes omitted): </w:t>
      </w:r>
    </w:p>
    <w:p w14:paraId="3B107661" w14:textId="77777777" w:rsidR="002461D6" w:rsidRPr="00D53669" w:rsidRDefault="002461D6" w:rsidP="002461D6">
      <w:pPr>
        <w:pStyle w:val="Quote1"/>
      </w:pPr>
      <w:r w:rsidRPr="00D53669">
        <w:t xml:space="preserve">In many situations, however, people do not know the actual probabilities associated with outcomes. For example, consider the above example of a lottery determined by an urn filled with red and black balls, but where the number of balls of each </w:t>
      </w:r>
      <w:proofErr w:type="spellStart"/>
      <w:r w:rsidRPr="00D53669">
        <w:t>color</w:t>
      </w:r>
      <w:proofErr w:type="spellEnd"/>
      <w:r w:rsidRPr="00D53669">
        <w:t xml:space="preserve"> is unknown. This problem is referred to as an “ambiguous” choice in contrast to the “risky” choice involving known probabilities. In 1961, Daniel Ellsberg showed that people preferred a risky choice (with known probabilities) to ambiguous choices and hence are willing to pay less for ambiguous choices than risky ones. This preference is known as “ambiguity aversion”. </w:t>
      </w:r>
    </w:p>
    <w:p w14:paraId="019A3AB6" w14:textId="225EBE86" w:rsidR="002461D6" w:rsidRPr="004D270F" w:rsidRDefault="00EF5BFD" w:rsidP="00EF5BFD">
      <w:pPr>
        <w:pStyle w:val="ParaNumbering"/>
        <w:numPr>
          <w:ilvl w:val="0"/>
          <w:numId w:val="0"/>
        </w:numPr>
        <w:ind w:hanging="720"/>
      </w:pPr>
      <w:r w:rsidRPr="004D270F">
        <w:rPr>
          <w:sz w:val="20"/>
        </w:rPr>
        <w:t>57</w:t>
      </w:r>
      <w:r w:rsidRPr="004D270F">
        <w:rPr>
          <w:sz w:val="20"/>
        </w:rPr>
        <w:tab/>
      </w:r>
      <w:r w:rsidR="002461D6" w:rsidRPr="004D270F">
        <w:t xml:space="preserve">Thirdly, present bias: This refers to a bias causing people to place an inordinate amount of weight on costs or benefits that affect them in the present when compared to future costs or benefits. </w:t>
      </w:r>
      <w:r w:rsidR="00726899">
        <w:t xml:space="preserve"> </w:t>
      </w:r>
      <w:r w:rsidR="002461D6" w:rsidRPr="004D270F">
        <w:t>Both experts agreed that present bias c</w:t>
      </w:r>
      <w:r w:rsidR="00777919">
        <w:t>ould</w:t>
      </w:r>
      <w:r w:rsidR="002461D6" w:rsidRPr="004D270F">
        <w:t xml:space="preserve"> </w:t>
      </w:r>
      <w:r w:rsidR="00777919">
        <w:t xml:space="preserve">have </w:t>
      </w:r>
      <w:r w:rsidR="002461D6" w:rsidRPr="004D270F">
        <w:t>affect</w:t>
      </w:r>
      <w:r w:rsidR="00777919">
        <w:t>ed</w:t>
      </w:r>
      <w:r w:rsidR="002461D6" w:rsidRPr="004D270F">
        <w:t xml:space="preserve"> users’ decisions regarding effort that they expend</w:t>
      </w:r>
      <w:r w:rsidR="00777919">
        <w:t>ed</w:t>
      </w:r>
      <w:r w:rsidR="002461D6" w:rsidRPr="004D270F">
        <w:t xml:space="preserve"> in navigating the screens.  </w:t>
      </w:r>
    </w:p>
    <w:p w14:paraId="14CB18EF" w14:textId="15EC394B" w:rsidR="002461D6" w:rsidRPr="0056495C" w:rsidRDefault="00EF5BFD" w:rsidP="00EF5BFD">
      <w:pPr>
        <w:pStyle w:val="ParaNumbering"/>
        <w:numPr>
          <w:ilvl w:val="0"/>
          <w:numId w:val="0"/>
        </w:numPr>
        <w:ind w:hanging="720"/>
      </w:pPr>
      <w:r w:rsidRPr="0056495C">
        <w:rPr>
          <w:sz w:val="20"/>
        </w:rPr>
        <w:t>58</w:t>
      </w:r>
      <w:r w:rsidRPr="0056495C">
        <w:rPr>
          <w:sz w:val="20"/>
        </w:rPr>
        <w:tab/>
      </w:r>
      <w:r w:rsidR="002461D6" w:rsidRPr="0056495C">
        <w:t xml:space="preserve">Fourthly, status quo bias: Status quo bias refers to a </w:t>
      </w:r>
      <w:r w:rsidR="00777919">
        <w:t xml:space="preserve">common </w:t>
      </w:r>
      <w:r w:rsidR="002461D6" w:rsidRPr="0056495C">
        <w:t xml:space="preserve">preference people have for the existing state of affairs rather than choosing an alternative.  This applies in a variety of situations, including </w:t>
      </w:r>
      <w:r w:rsidR="008A4373">
        <w:t xml:space="preserve">a preference for </w:t>
      </w:r>
      <w:r w:rsidR="002461D6" w:rsidRPr="0056495C">
        <w:t xml:space="preserve">items people already own, current service providers, current insurance policies and default options.  Status quo bias implies that default settings – for example Location History switched </w:t>
      </w:r>
      <w:r w:rsidR="00777919">
        <w:t>“</w:t>
      </w:r>
      <w:r w:rsidR="002461D6" w:rsidRPr="0056495C">
        <w:t>off</w:t>
      </w:r>
      <w:r w:rsidR="00777919">
        <w:t>”</w:t>
      </w:r>
      <w:r w:rsidR="002461D6" w:rsidRPr="0056495C">
        <w:t xml:space="preserve"> and Web &amp; App Activity switched </w:t>
      </w:r>
      <w:r w:rsidR="00777919">
        <w:t>“</w:t>
      </w:r>
      <w:r w:rsidR="002461D6" w:rsidRPr="0056495C">
        <w:t>on</w:t>
      </w:r>
      <w:r w:rsidR="00777919">
        <w:t>”</w:t>
      </w:r>
      <w:r w:rsidR="002461D6" w:rsidRPr="0056495C">
        <w:t xml:space="preserve"> – may play an important role in </w:t>
      </w:r>
      <w:r w:rsidR="0042117B">
        <w:t>u</w:t>
      </w:r>
      <w:r w:rsidR="008A4373">
        <w:t xml:space="preserve">ser </w:t>
      </w:r>
      <w:r w:rsidR="002461D6" w:rsidRPr="0056495C">
        <w:t xml:space="preserve">decisions regarding privacy settings.  </w:t>
      </w:r>
      <w:r w:rsidR="00D801D1">
        <w:t xml:space="preserve">Referring to literature addressing online choices and technology more generally, </w:t>
      </w:r>
      <w:r w:rsidR="002461D6" w:rsidRPr="0056495C">
        <w:t>Professor List stated</w:t>
      </w:r>
      <w:r w:rsidR="008A4373">
        <w:t xml:space="preserve"> (footnotes omitted)</w:t>
      </w:r>
      <w:r w:rsidR="002461D6" w:rsidRPr="0056495C">
        <w:t>:</w:t>
      </w:r>
    </w:p>
    <w:p w14:paraId="4E8840DF" w14:textId="782CB781" w:rsidR="002461D6" w:rsidRPr="0056495C" w:rsidRDefault="002461D6" w:rsidP="002461D6">
      <w:pPr>
        <w:pStyle w:val="Quote1"/>
      </w:pPr>
      <w:r w:rsidRPr="0056495C">
        <w:t>Economic literature recognizes that the use of defaults can be efficient in the sense that in their absence Users would face more complex and demanding choices, potentially resulting in greater confusion and more frequent “mistakes”.</w:t>
      </w:r>
      <w:r w:rsidRPr="0056495C">
        <w:rPr>
          <w:position w:val="9"/>
          <w:sz w:val="16"/>
          <w:szCs w:val="16"/>
        </w:rPr>
        <w:t xml:space="preserve"> </w:t>
      </w:r>
      <w:r w:rsidRPr="0056495C">
        <w:t>The use of defaults is ubiquitous in the</w:t>
      </w:r>
      <w:r w:rsidR="00D801D1">
        <w:t xml:space="preserve"> [technology]</w:t>
      </w:r>
      <w:r w:rsidRPr="0056495C">
        <w:t xml:space="preserve"> industry.</w:t>
      </w:r>
    </w:p>
    <w:p w14:paraId="5C2D8B41" w14:textId="0A55BACE" w:rsidR="002461D6" w:rsidRPr="0056495C" w:rsidRDefault="00EF5BFD" w:rsidP="00EF5BFD">
      <w:pPr>
        <w:pStyle w:val="ParaNumbering"/>
        <w:numPr>
          <w:ilvl w:val="0"/>
          <w:numId w:val="0"/>
        </w:numPr>
        <w:ind w:hanging="720"/>
      </w:pPr>
      <w:r w:rsidRPr="0056495C">
        <w:rPr>
          <w:sz w:val="20"/>
        </w:rPr>
        <w:t>59</w:t>
      </w:r>
      <w:r w:rsidRPr="0056495C">
        <w:rPr>
          <w:sz w:val="20"/>
        </w:rPr>
        <w:tab/>
      </w:r>
      <w:r w:rsidR="002461D6" w:rsidRPr="0056495C">
        <w:t xml:space="preserve">Fifthly, loss aversion:  Loss aversion refers to </w:t>
      </w:r>
      <w:r w:rsidR="00C940BF">
        <w:t>the tendency for</w:t>
      </w:r>
      <w:r w:rsidR="002461D6" w:rsidRPr="0056495C">
        <w:t xml:space="preserve"> people</w:t>
      </w:r>
      <w:r w:rsidR="00C940BF">
        <w:t xml:space="preserve"> to</w:t>
      </w:r>
      <w:r w:rsidR="002461D6" w:rsidRPr="0056495C">
        <w:t xml:space="preserve"> dislike losing more than they like winning.  </w:t>
      </w:r>
      <w:r w:rsidR="00140C7E">
        <w:t xml:space="preserve">For example, Professor </w:t>
      </w:r>
      <w:proofErr w:type="spellStart"/>
      <w:r w:rsidR="00140C7E">
        <w:t>Slonim</w:t>
      </w:r>
      <w:proofErr w:type="spellEnd"/>
      <w:r w:rsidR="00140C7E">
        <w:t xml:space="preserve"> explained that participants in many experiments demanded much more money to give up an item than they were willing to pay to obtain the same item.</w:t>
      </w:r>
      <w:r w:rsidR="00140C7E" w:rsidRPr="0056495C">
        <w:t xml:space="preserve"> </w:t>
      </w:r>
      <w:r w:rsidR="00140C7E">
        <w:t xml:space="preserve"> </w:t>
      </w:r>
      <w:r w:rsidR="002461D6" w:rsidRPr="0056495C">
        <w:t xml:space="preserve">In traditional economics, it would be assumed that people determine the correct value of alternatives and choose the better option.  It is well established that this does not in fact occur in decision-making because people </w:t>
      </w:r>
      <w:r w:rsidR="002461D6">
        <w:t>often</w:t>
      </w:r>
      <w:r w:rsidR="002461D6" w:rsidRPr="0056495C">
        <w:t xml:space="preserve"> bypass a sure win in order to avoid a possible</w:t>
      </w:r>
      <w:r w:rsidR="00140C7E">
        <w:t>, equivalently sized</w:t>
      </w:r>
      <w:r w:rsidR="003E2E9E">
        <w:t>,</w:t>
      </w:r>
      <w:r w:rsidR="002461D6" w:rsidRPr="0056495C">
        <w:t xml:space="preserve"> loss.</w:t>
      </w:r>
    </w:p>
    <w:p w14:paraId="5A4435D9" w14:textId="53E4C490" w:rsidR="002461D6" w:rsidRPr="00CB1B41" w:rsidRDefault="00EF5BFD" w:rsidP="00EF5BFD">
      <w:pPr>
        <w:pStyle w:val="ParaNumbering"/>
        <w:numPr>
          <w:ilvl w:val="0"/>
          <w:numId w:val="0"/>
        </w:numPr>
        <w:ind w:hanging="720"/>
      </w:pPr>
      <w:r w:rsidRPr="00CB1B41">
        <w:rPr>
          <w:sz w:val="20"/>
        </w:rPr>
        <w:t>60</w:t>
      </w:r>
      <w:r w:rsidRPr="00CB1B41">
        <w:rPr>
          <w:sz w:val="20"/>
        </w:rPr>
        <w:tab/>
      </w:r>
      <w:r w:rsidR="002461D6" w:rsidRPr="00CB1B41">
        <w:t xml:space="preserve">The experts also addressed other issues.  The experts referred to “cognitive cost”, which recognises that a person has limited mental resources to evaluate all possible options.  Both experts considered the cognitive costs that users faced in navigating the various screens, </w:t>
      </w:r>
      <w:r w:rsidR="002461D6" w:rsidRPr="00CB1B41">
        <w:lastRenderedPageBreak/>
        <w:t>particularly those involved in the set</w:t>
      </w:r>
      <w:r w:rsidR="007B44C7">
        <w:t>-</w:t>
      </w:r>
      <w:r w:rsidR="002461D6" w:rsidRPr="00CB1B41">
        <w:t>up</w:t>
      </w:r>
      <w:r w:rsidR="003E2E9E">
        <w:t xml:space="preserve"> process</w:t>
      </w:r>
      <w:r w:rsidR="002461D6" w:rsidRPr="00CB1B41">
        <w:t>.  The amount of effort a user might be prepared to expend depends on a number of matters including how important a particular issue is to the person.  A person with a particular concern about privacy might be prepared to expend greater mental resources on the topic than someone who did not have such a concern.</w:t>
      </w:r>
    </w:p>
    <w:p w14:paraId="05D29BA1" w14:textId="3DA090EE" w:rsidR="002461D6" w:rsidRDefault="00EF5BFD" w:rsidP="00EF5BFD">
      <w:pPr>
        <w:pStyle w:val="ParaNumbering"/>
        <w:numPr>
          <w:ilvl w:val="0"/>
          <w:numId w:val="0"/>
        </w:numPr>
        <w:ind w:hanging="720"/>
      </w:pPr>
      <w:r>
        <w:rPr>
          <w:sz w:val="20"/>
        </w:rPr>
        <w:t>61</w:t>
      </w:r>
      <w:r>
        <w:rPr>
          <w:sz w:val="20"/>
        </w:rPr>
        <w:tab/>
      </w:r>
      <w:r w:rsidR="002461D6" w:rsidRPr="00CB1B41">
        <w:t xml:space="preserve">The experts </w:t>
      </w:r>
      <w:r w:rsidR="00D801D1">
        <w:t>agreed that</w:t>
      </w:r>
      <w:r w:rsidR="002461D6" w:rsidRPr="00CB1B41">
        <w:t xml:space="preserve"> there is a technological trade-off between privacy and service quality.  </w:t>
      </w:r>
      <w:r w:rsidR="00D801D1">
        <w:t>This was described by Professor List in the following way (footnotes omitted):</w:t>
      </w:r>
    </w:p>
    <w:p w14:paraId="5DAF677C" w14:textId="1A6DAD4F" w:rsidR="00D801D1" w:rsidRPr="00D801D1" w:rsidRDefault="00D801D1" w:rsidP="00F956A6">
      <w:pPr>
        <w:pStyle w:val="Quote1"/>
      </w:pPr>
      <w:r w:rsidRPr="00D801D1">
        <w:t>Digital platforms and their users face a technologic</w:t>
      </w:r>
      <w:r>
        <w:t xml:space="preserve">al </w:t>
      </w:r>
      <w:proofErr w:type="spellStart"/>
      <w:r>
        <w:t>tradeoff</w:t>
      </w:r>
      <w:proofErr w:type="spellEnd"/>
      <w:r>
        <w:t xml:space="preserve"> between privacy and </w:t>
      </w:r>
      <w:r w:rsidRPr="00D801D1">
        <w:t>service quality. The use of personal data enables Google to offer a variety of</w:t>
      </w:r>
      <w:r>
        <w:t xml:space="preserve"> </w:t>
      </w:r>
      <w:r w:rsidRPr="00D801D1">
        <w:t>personalized services based on individuals’ historical locations, travel patterns, web</w:t>
      </w:r>
      <w:r>
        <w:t xml:space="preserve"> </w:t>
      </w:r>
      <w:r w:rsidRPr="00D801D1">
        <w:t>search and browsing activity, etc. Personal data enables Google to tailor advertisements</w:t>
      </w:r>
      <w:r>
        <w:t xml:space="preserve"> </w:t>
      </w:r>
      <w:r w:rsidRPr="00D801D1">
        <w:t>to Users’ interests and enables Google to generate higher revenues and better serve</w:t>
      </w:r>
      <w:r>
        <w:t xml:space="preserve"> </w:t>
      </w:r>
      <w:r w:rsidRPr="00D801D1">
        <w:t xml:space="preserve">advertisers. The </w:t>
      </w:r>
      <w:proofErr w:type="spellStart"/>
      <w:r w:rsidRPr="00D801D1">
        <w:t>tradeoff</w:t>
      </w:r>
      <w:proofErr w:type="spellEnd"/>
      <w:r w:rsidRPr="00D801D1">
        <w:t xml:space="preserve"> between privacy and service quality is central to the value</w:t>
      </w:r>
      <w:r>
        <w:t xml:space="preserve"> </w:t>
      </w:r>
      <w:r w:rsidRPr="00D801D1">
        <w:t>proposition that Google offers its users and Google has been enormously successful. In</w:t>
      </w:r>
      <w:r>
        <w:t xml:space="preserve"> </w:t>
      </w:r>
      <w:r w:rsidRPr="00D801D1">
        <w:t>2017, for example, Google’s Android operating system was used in 65% of smartphones</w:t>
      </w:r>
      <w:r>
        <w:t xml:space="preserve"> </w:t>
      </w:r>
      <w:r w:rsidRPr="00D801D1">
        <w:t>in Australia. Google’s market share of Australian search queries has averaged</w:t>
      </w:r>
      <w:r>
        <w:t xml:space="preserve"> </w:t>
      </w:r>
      <w:r w:rsidRPr="00D801D1">
        <w:t>approximately 94% since 2014.</w:t>
      </w:r>
    </w:p>
    <w:p w14:paraId="7CE81416" w14:textId="5C89C92E" w:rsidR="00D801D1" w:rsidRPr="00D801D1" w:rsidRDefault="00D801D1" w:rsidP="008A23E3">
      <w:pPr>
        <w:pStyle w:val="Quote1"/>
      </w:pPr>
      <w:r w:rsidRPr="00D801D1">
        <w:t xml:space="preserve">The </w:t>
      </w:r>
      <w:proofErr w:type="spellStart"/>
      <w:r w:rsidRPr="00D801D1">
        <w:t>tradeoff</w:t>
      </w:r>
      <w:proofErr w:type="spellEnd"/>
      <w:r w:rsidRPr="00D801D1">
        <w:t xml:space="preserve"> between privacy and service quality is well understood in the economics</w:t>
      </w:r>
      <w:r>
        <w:t xml:space="preserve"> </w:t>
      </w:r>
      <w:r w:rsidRPr="00D801D1">
        <w:t>literature. In a paper that summarizes theoretical and empirical research on the</w:t>
      </w:r>
      <w:r>
        <w:t xml:space="preserve"> </w:t>
      </w:r>
      <w:r w:rsidRPr="00D801D1">
        <w:t xml:space="preserve">economics of privacy, </w:t>
      </w:r>
      <w:proofErr w:type="spellStart"/>
      <w:r w:rsidRPr="00D801D1">
        <w:t>Acquisti</w:t>
      </w:r>
      <w:proofErr w:type="spellEnd"/>
      <w:r w:rsidRPr="00D801D1">
        <w:t xml:space="preserve"> et al. (2016) conclude that:</w:t>
      </w:r>
    </w:p>
    <w:p w14:paraId="0311821D" w14:textId="21DB9FAC" w:rsidR="00D801D1" w:rsidRPr="00CB1B41" w:rsidRDefault="00D801D1" w:rsidP="009069E0">
      <w:pPr>
        <w:pStyle w:val="Quote2"/>
      </w:pPr>
      <w:r w:rsidRPr="00D801D1">
        <w:t>[I]</w:t>
      </w:r>
      <w:proofErr w:type="spellStart"/>
      <w:r w:rsidRPr="00D801D1">
        <w:t>ndividuals</w:t>
      </w:r>
      <w:proofErr w:type="spellEnd"/>
      <w:r w:rsidRPr="00D801D1">
        <w:t xml:space="preserve"> and organizations fac</w:t>
      </w:r>
      <w:r>
        <w:t xml:space="preserve">e complex, often ambiguous, and </w:t>
      </w:r>
      <w:r w:rsidRPr="00D801D1">
        <w:t>sometimes intangible trade-offs. Individuals can benefit from protecting</w:t>
      </w:r>
      <w:r>
        <w:t xml:space="preserve"> </w:t>
      </w:r>
      <w:r w:rsidRPr="00D801D1">
        <w:t>the security of their data to avoid the misuse of information they share</w:t>
      </w:r>
      <w:r>
        <w:t xml:space="preserve"> </w:t>
      </w:r>
      <w:r w:rsidRPr="00D801D1">
        <w:t>with other entities. However, they also benefit from the sharing of</w:t>
      </w:r>
      <w:r>
        <w:t xml:space="preserve"> </w:t>
      </w:r>
      <w:r w:rsidRPr="00D801D1">
        <w:t>information with peers and third parties that results in mutually</w:t>
      </w:r>
      <w:r>
        <w:t xml:space="preserve"> </w:t>
      </w:r>
      <w:r w:rsidRPr="00D801D1">
        <w:t>satisfactory interactions.</w:t>
      </w:r>
    </w:p>
    <w:p w14:paraId="7BA92223" w14:textId="79EE14CA" w:rsidR="002461D6" w:rsidRPr="00CB1B41" w:rsidRDefault="00EF5BFD" w:rsidP="00EF5BFD">
      <w:pPr>
        <w:pStyle w:val="ParaNumbering"/>
        <w:numPr>
          <w:ilvl w:val="0"/>
          <w:numId w:val="0"/>
        </w:numPr>
        <w:ind w:hanging="720"/>
      </w:pPr>
      <w:r w:rsidRPr="00CB1B41">
        <w:rPr>
          <w:sz w:val="20"/>
        </w:rPr>
        <w:t>62</w:t>
      </w:r>
      <w:r w:rsidRPr="00CB1B41">
        <w:rPr>
          <w:sz w:val="20"/>
        </w:rPr>
        <w:tab/>
      </w:r>
      <w:r w:rsidR="002461D6" w:rsidRPr="00CB1B41">
        <w:t xml:space="preserve">The experts referred to “choice architecture”. </w:t>
      </w:r>
      <w:r w:rsidR="000D768E">
        <w:t xml:space="preserve"> </w:t>
      </w:r>
      <w:r w:rsidR="002461D6" w:rsidRPr="00CB1B41">
        <w:t xml:space="preserve">This refers to the entirety of the design of the screens.  The experts agreed that this can affect whether, how much and how carefully </w:t>
      </w:r>
      <w:r w:rsidR="0042117B">
        <w:t>u</w:t>
      </w:r>
      <w:r w:rsidR="002461D6" w:rsidRPr="00CB1B41">
        <w:t xml:space="preserve">sers will invest effort to read and understand the content as well as affect the paths they will use to navigate through the screens.  </w:t>
      </w:r>
    </w:p>
    <w:p w14:paraId="228F90D4" w14:textId="75A5EFD1" w:rsidR="002461D6" w:rsidRPr="00CB1B41" w:rsidRDefault="00EF5BFD" w:rsidP="00EF5BFD">
      <w:pPr>
        <w:pStyle w:val="ParaNumbering"/>
        <w:numPr>
          <w:ilvl w:val="0"/>
          <w:numId w:val="0"/>
        </w:numPr>
        <w:ind w:hanging="720"/>
      </w:pPr>
      <w:r w:rsidRPr="00CB1B41">
        <w:rPr>
          <w:sz w:val="20"/>
        </w:rPr>
        <w:t>63</w:t>
      </w:r>
      <w:r w:rsidRPr="00CB1B41">
        <w:rPr>
          <w:sz w:val="20"/>
        </w:rPr>
        <w:tab/>
      </w:r>
      <w:r w:rsidR="002461D6" w:rsidRPr="00CB1B41">
        <w:t xml:space="preserve">The experts referred to “salience” and addressed the role of headings on the screens. </w:t>
      </w:r>
      <w:r w:rsidR="000D768E">
        <w:t xml:space="preserve"> </w:t>
      </w:r>
      <w:r w:rsidR="002461D6" w:rsidRPr="00CB1B41">
        <w:t xml:space="preserve">On the basis that people have limited time and energy, a heading or some “salient” feature may capture the audience’s attention and perhaps also divert attention from some other aspect of the screen.  </w:t>
      </w:r>
    </w:p>
    <w:p w14:paraId="78B3CF15" w14:textId="73113187" w:rsidR="002461D6" w:rsidRPr="0059072B" w:rsidRDefault="00EF5BFD" w:rsidP="00EF5BFD">
      <w:pPr>
        <w:pStyle w:val="ParaNumbering"/>
        <w:numPr>
          <w:ilvl w:val="0"/>
          <w:numId w:val="0"/>
        </w:numPr>
        <w:ind w:hanging="720"/>
      </w:pPr>
      <w:r w:rsidRPr="0059072B">
        <w:rPr>
          <w:sz w:val="20"/>
        </w:rPr>
        <w:t>64</w:t>
      </w:r>
      <w:r w:rsidRPr="0059072B">
        <w:rPr>
          <w:sz w:val="20"/>
        </w:rPr>
        <w:tab/>
      </w:r>
      <w:r w:rsidR="002461D6" w:rsidRPr="00E948C1">
        <w:t xml:space="preserve">Professor </w:t>
      </w:r>
      <w:proofErr w:type="spellStart"/>
      <w:r w:rsidR="002461D6" w:rsidRPr="00E948C1">
        <w:t>Slonim</w:t>
      </w:r>
      <w:proofErr w:type="spellEnd"/>
      <w:r w:rsidR="002461D6" w:rsidRPr="00E948C1">
        <w:t xml:space="preserve"> and Professor List </w:t>
      </w:r>
      <w:r w:rsidR="002461D6">
        <w:t>accepted that the various</w:t>
      </w:r>
      <w:r w:rsidR="002461D6" w:rsidRPr="0059072B">
        <w:t xml:space="preserve"> biases pull</w:t>
      </w:r>
      <w:r w:rsidR="002461D6">
        <w:t>ed</w:t>
      </w:r>
      <w:r w:rsidR="002461D6" w:rsidRPr="0059072B">
        <w:t xml:space="preserve"> in different directions</w:t>
      </w:r>
      <w:r w:rsidR="002461D6">
        <w:t>.  Some implied that users would spend more time assessing the content of the various screens; some implied that the user would spend less time</w:t>
      </w:r>
      <w:r w:rsidR="002461D6" w:rsidRPr="0059072B">
        <w:t xml:space="preserve">. </w:t>
      </w:r>
      <w:r w:rsidR="007250C2">
        <w:t xml:space="preserve"> </w:t>
      </w:r>
      <w:r w:rsidR="002461D6" w:rsidRPr="0059072B">
        <w:t>The experts ultimately agreed in their Joint Report that “[b]</w:t>
      </w:r>
      <w:proofErr w:type="spellStart"/>
      <w:r w:rsidR="002461D6" w:rsidRPr="0059072B">
        <w:t>ehavioural</w:t>
      </w:r>
      <w:proofErr w:type="spellEnd"/>
      <w:r w:rsidR="002461D6" w:rsidRPr="0059072B">
        <w:t xml:space="preserve"> economics</w:t>
      </w:r>
      <w:r w:rsidR="00777919">
        <w:t xml:space="preserve"> </w:t>
      </w:r>
      <w:r w:rsidR="002461D6" w:rsidRPr="0059072B">
        <w:t xml:space="preserve">… yields ambiguous predictions regarding the effort </w:t>
      </w:r>
      <w:r w:rsidR="009577CE">
        <w:t>u</w:t>
      </w:r>
      <w:r w:rsidR="002461D6" w:rsidRPr="0059072B">
        <w:t>sers will put into reading and navigatin</w:t>
      </w:r>
      <w:r w:rsidR="009577CE">
        <w:t>g</w:t>
      </w:r>
      <w:r w:rsidR="002461D6" w:rsidRPr="0059072B">
        <w:t xml:space="preserve">” the screens.  As </w:t>
      </w:r>
      <w:r w:rsidR="002461D6">
        <w:t>both parties ultimately</w:t>
      </w:r>
      <w:r w:rsidR="002461D6" w:rsidRPr="0059072B">
        <w:t xml:space="preserve"> submitted, in short, the economists agreed that behavioural economics alone could not predict how users’ decision-making would be affected by the screens. </w:t>
      </w:r>
      <w:r w:rsidR="002461D6">
        <w:t xml:space="preserve"> Nevertheless, the various points </w:t>
      </w:r>
      <w:r w:rsidR="002461D6">
        <w:lastRenderedPageBreak/>
        <w:t>the experts made, which accord with common-sense, are useful in considering how a user faced with the various screens referred to in the proceedings might</w:t>
      </w:r>
      <w:r w:rsidR="00777919">
        <w:t xml:space="preserve"> have</w:t>
      </w:r>
      <w:r w:rsidR="002461D6">
        <w:t xml:space="preserve"> react</w:t>
      </w:r>
      <w:r w:rsidR="00777919">
        <w:t>ed</w:t>
      </w:r>
      <w:r w:rsidR="002461D6">
        <w:t>.</w:t>
      </w:r>
    </w:p>
    <w:p w14:paraId="251C5011" w14:textId="77777777" w:rsidR="00BD19CA" w:rsidRDefault="00BD19CA" w:rsidP="00BD19CA">
      <w:pPr>
        <w:pStyle w:val="Heading2"/>
        <w:tabs>
          <w:tab w:val="left" w:pos="2408"/>
        </w:tabs>
      </w:pPr>
      <w:bookmarkStart w:id="44" w:name="_Ref69453170"/>
      <w:r>
        <w:t>The lay evidence</w:t>
      </w:r>
      <w:bookmarkEnd w:id="44"/>
    </w:p>
    <w:p w14:paraId="4A386455" w14:textId="7FB58DE3" w:rsidR="00BD19CA" w:rsidRDefault="00EF5BFD" w:rsidP="00EF5BFD">
      <w:pPr>
        <w:pStyle w:val="ParaNumbering"/>
        <w:numPr>
          <w:ilvl w:val="0"/>
          <w:numId w:val="0"/>
        </w:numPr>
        <w:tabs>
          <w:tab w:val="left" w:pos="2408"/>
        </w:tabs>
        <w:ind w:hanging="720"/>
      </w:pPr>
      <w:r>
        <w:rPr>
          <w:sz w:val="20"/>
        </w:rPr>
        <w:t>65</w:t>
      </w:r>
      <w:r>
        <w:rPr>
          <w:sz w:val="20"/>
        </w:rPr>
        <w:tab/>
      </w:r>
      <w:r w:rsidR="00BD19CA">
        <w:t xml:space="preserve">Google relied on the evidence of Mr David </w:t>
      </w:r>
      <w:proofErr w:type="spellStart"/>
      <w:r w:rsidR="00BD19CA">
        <w:t>Monsees</w:t>
      </w:r>
      <w:proofErr w:type="spellEnd"/>
      <w:r w:rsidR="00BD19CA">
        <w:t>, a Senior Product Manager at Google</w:t>
      </w:r>
      <w:r w:rsidR="00777919">
        <w:t> </w:t>
      </w:r>
      <w:r w:rsidR="00C865BE">
        <w:t>LLC</w:t>
      </w:r>
      <w:r w:rsidR="00BD19CA">
        <w:t>.  Mr </w:t>
      </w:r>
      <w:proofErr w:type="spellStart"/>
      <w:r w:rsidR="00BD19CA">
        <w:t>Monsees</w:t>
      </w:r>
      <w:proofErr w:type="spellEnd"/>
      <w:r w:rsidR="00BD19CA">
        <w:t xml:space="preserve"> was responsible for the user-facing aspect of user data controls (</w:t>
      </w:r>
      <w:r w:rsidR="00BD19CA">
        <w:rPr>
          <w:b/>
        </w:rPr>
        <w:t>UDC</w:t>
      </w:r>
      <w:r w:rsidR="00BD19CA">
        <w:t xml:space="preserve">) or “UDC settings”, which included the Location History and Web &amp; App Activity settings. </w:t>
      </w:r>
    </w:p>
    <w:p w14:paraId="706DE7A5" w14:textId="27A1A7F8" w:rsidR="00BD19CA" w:rsidRDefault="00EF5BFD" w:rsidP="00EF5BFD">
      <w:pPr>
        <w:pStyle w:val="ParaNumbering"/>
        <w:numPr>
          <w:ilvl w:val="0"/>
          <w:numId w:val="0"/>
        </w:numPr>
        <w:tabs>
          <w:tab w:val="left" w:pos="2408"/>
        </w:tabs>
        <w:ind w:hanging="720"/>
      </w:pPr>
      <w:r>
        <w:rPr>
          <w:sz w:val="20"/>
        </w:rPr>
        <w:t>66</w:t>
      </w:r>
      <w:r>
        <w:rPr>
          <w:sz w:val="20"/>
        </w:rPr>
        <w:tab/>
      </w:r>
      <w:r w:rsidR="00BD19CA">
        <w:t xml:space="preserve">Mr </w:t>
      </w:r>
      <w:proofErr w:type="spellStart"/>
      <w:r w:rsidR="00BD19CA">
        <w:t>Monsees</w:t>
      </w:r>
      <w:proofErr w:type="spellEnd"/>
      <w:r w:rsidR="00BD19CA">
        <w:t xml:space="preserve"> gave evidence about Google’s products and accounts</w:t>
      </w:r>
      <w:r w:rsidR="00C865BE">
        <w:t>,</w:t>
      </w:r>
      <w:r w:rsidR="00BD19CA">
        <w:t xml:space="preserve"> and more specifically about the Location History and Web &amp; App Activity settings and how those settings functioned.  </w:t>
      </w:r>
    </w:p>
    <w:p w14:paraId="435C8BD1" w14:textId="43F84CA8" w:rsidR="00BD19CA" w:rsidRDefault="00EF5BFD" w:rsidP="00EF5BFD">
      <w:pPr>
        <w:pStyle w:val="ParaNumbering"/>
        <w:numPr>
          <w:ilvl w:val="0"/>
          <w:numId w:val="0"/>
        </w:numPr>
        <w:tabs>
          <w:tab w:val="left" w:pos="2408"/>
        </w:tabs>
        <w:ind w:hanging="720"/>
      </w:pPr>
      <w:r>
        <w:rPr>
          <w:sz w:val="20"/>
        </w:rPr>
        <w:t>67</w:t>
      </w:r>
      <w:r>
        <w:rPr>
          <w:sz w:val="20"/>
        </w:rPr>
        <w:tab/>
      </w:r>
      <w:r w:rsidR="00BD19CA">
        <w:t xml:space="preserve">In cross-examination, Mr </w:t>
      </w:r>
      <w:proofErr w:type="spellStart"/>
      <w:r w:rsidR="00BD19CA">
        <w:t>Monsees</w:t>
      </w:r>
      <w:proofErr w:type="spellEnd"/>
      <w:r w:rsidR="00BD19CA">
        <w:t xml:space="preserve"> was taken to a number of internal Google documents, which disclosed ongoing discussions regarding the Location History and Web &amp; App Activity settings.  The ACCC submitted that th</w:t>
      </w:r>
      <w:r w:rsidR="00777919">
        <w:t>o</w:t>
      </w:r>
      <w:r w:rsidR="00BD19CA">
        <w:t>se documents demonstrated that Google employees considered the information provided to users in respect of Location History and Web &amp; App Activity to be wholly deficient.</w:t>
      </w:r>
    </w:p>
    <w:p w14:paraId="506CB9E6" w14:textId="6823E440" w:rsidR="00BD19CA" w:rsidRPr="00DF0705" w:rsidRDefault="00EF5BFD" w:rsidP="00EF5BFD">
      <w:pPr>
        <w:pStyle w:val="ParaNumbering"/>
        <w:numPr>
          <w:ilvl w:val="0"/>
          <w:numId w:val="0"/>
        </w:numPr>
        <w:tabs>
          <w:tab w:val="left" w:pos="2408"/>
        </w:tabs>
        <w:ind w:hanging="720"/>
      </w:pPr>
      <w:r w:rsidRPr="00DF0705">
        <w:rPr>
          <w:sz w:val="20"/>
        </w:rPr>
        <w:t>68</w:t>
      </w:r>
      <w:r w:rsidRPr="00DF0705">
        <w:rPr>
          <w:sz w:val="20"/>
        </w:rPr>
        <w:tab/>
      </w:r>
      <w:r w:rsidR="00BD19CA" w:rsidRPr="00DF0705">
        <w:t xml:space="preserve">The first of these documents was a document labelled “go/ul2017”, and associated emails about the go/ul2017 document.  The go/ul2017 document was a document prepared by Mr </w:t>
      </w:r>
      <w:proofErr w:type="spellStart"/>
      <w:r w:rsidR="00BD19CA" w:rsidRPr="00DF0705">
        <w:t>Lopyrev</w:t>
      </w:r>
      <w:proofErr w:type="spellEnd"/>
      <w:r w:rsidR="00BD19CA" w:rsidRPr="00DF0705">
        <w:t xml:space="preserve">, the head engineer for Location History, and Mr </w:t>
      </w:r>
      <w:proofErr w:type="spellStart"/>
      <w:r w:rsidR="00BD19CA" w:rsidRPr="00DF0705">
        <w:t>Lopyrev’s</w:t>
      </w:r>
      <w:proofErr w:type="spellEnd"/>
      <w:r w:rsidR="00BD19CA" w:rsidRPr="00DF0705">
        <w:t xml:space="preserve"> team.  </w:t>
      </w:r>
      <w:r w:rsidR="00AB69CD" w:rsidRPr="00AB69CD">
        <w:rPr>
          <w:highlight w:val="black"/>
        </w:rPr>
        <w:t xml:space="preserve">XXXX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BD19CA" w:rsidRPr="00DF0705">
        <w:t>:</w:t>
      </w:r>
    </w:p>
    <w:p w14:paraId="762498C0" w14:textId="04FF687C" w:rsidR="00BD19CA" w:rsidRDefault="00AB69CD" w:rsidP="00DF0705">
      <w:pPr>
        <w:pStyle w:val="Quote1"/>
      </w:pPr>
      <w:r w:rsidRPr="00AB69CD">
        <w:rPr>
          <w:highlight w:val="black"/>
        </w:rPr>
        <w:t xml:space="preserve">XXXX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Pr="00AB69CD">
        <w:rPr>
          <w:highlight w:val="black"/>
        </w:rPr>
        <w:t xml:space="preserve"> </w:t>
      </w:r>
      <w:proofErr w:type="spellStart"/>
      <w:r w:rsidRPr="00AB69CD">
        <w:rPr>
          <w:highlight w:val="black"/>
        </w:rPr>
        <w:t>XXXX</w:t>
      </w:r>
      <w:proofErr w:type="spellEnd"/>
      <w:r w:rsidR="00BD19CA">
        <w:t xml:space="preserve"> </w:t>
      </w:r>
    </w:p>
    <w:p w14:paraId="7504E2AD" w14:textId="34BA3F87" w:rsidR="00BD19CA" w:rsidRDefault="00EF5BFD" w:rsidP="00EF5BFD">
      <w:pPr>
        <w:pStyle w:val="ParaNumbering"/>
        <w:numPr>
          <w:ilvl w:val="0"/>
          <w:numId w:val="0"/>
        </w:numPr>
        <w:tabs>
          <w:tab w:val="left" w:pos="2408"/>
        </w:tabs>
        <w:ind w:hanging="720"/>
      </w:pPr>
      <w:r>
        <w:rPr>
          <w:sz w:val="20"/>
        </w:rPr>
        <w:t>69</w:t>
      </w:r>
      <w:r>
        <w:rPr>
          <w:sz w:val="20"/>
        </w:rPr>
        <w:tab/>
      </w:r>
      <w:r w:rsidR="00BD19CA">
        <w:t xml:space="preserve">The go/ul2017 document had been sent to Mr </w:t>
      </w:r>
      <w:proofErr w:type="spellStart"/>
      <w:r w:rsidR="00BD19CA">
        <w:t>Horling</w:t>
      </w:r>
      <w:proofErr w:type="spellEnd"/>
      <w:r w:rsidR="00BD19CA">
        <w:t xml:space="preserve">, Mr </w:t>
      </w:r>
      <w:proofErr w:type="spellStart"/>
      <w:r w:rsidR="00BD19CA">
        <w:t>Monsees</w:t>
      </w:r>
      <w:proofErr w:type="spellEnd"/>
      <w:r w:rsidR="00BD19CA">
        <w:t xml:space="preserve">’ boss, on 23 February 2017, and forwarded to Mr </w:t>
      </w:r>
      <w:proofErr w:type="spellStart"/>
      <w:r w:rsidR="00BD19CA">
        <w:t>Monsees</w:t>
      </w:r>
      <w:proofErr w:type="spellEnd"/>
      <w:r w:rsidR="00BD19CA">
        <w:t xml:space="preserve"> by Mr </w:t>
      </w:r>
      <w:proofErr w:type="spellStart"/>
      <w:r w:rsidR="00BD19CA">
        <w:t>Horling</w:t>
      </w:r>
      <w:proofErr w:type="spellEnd"/>
      <w:r w:rsidR="00BD19CA">
        <w:t xml:space="preserve"> three days later.  In his email to Mr </w:t>
      </w:r>
      <w:proofErr w:type="spellStart"/>
      <w:r w:rsidR="00BD19CA">
        <w:t>Horling</w:t>
      </w:r>
      <w:proofErr w:type="spellEnd"/>
      <w:r w:rsidR="00BD19CA">
        <w:t xml:space="preserve"> on 23 February 2017, Mr </w:t>
      </w:r>
      <w:proofErr w:type="spellStart"/>
      <w:r w:rsidR="00BD19CA">
        <w:t>Lopyrev</w:t>
      </w:r>
      <w:proofErr w:type="spellEnd"/>
      <w:r w:rsidR="00BD19CA">
        <w:t xml:space="preserve"> stated that the user story in relation to Location History and Web &amp; App Activity was “crazy confusing”:</w:t>
      </w:r>
    </w:p>
    <w:p w14:paraId="5778FA76" w14:textId="77777777" w:rsidR="00BD19CA" w:rsidRPr="009069E0" w:rsidRDefault="00BD19CA" w:rsidP="00BD19CA">
      <w:pPr>
        <w:pStyle w:val="Quote1"/>
        <w:tabs>
          <w:tab w:val="left" w:pos="2408"/>
        </w:tabs>
      </w:pPr>
      <w:r w:rsidRPr="009069E0">
        <w:t>… I have two more topics for us:</w:t>
      </w:r>
    </w:p>
    <w:p w14:paraId="572D6532" w14:textId="77777777" w:rsidR="00BD19CA" w:rsidRPr="009069E0" w:rsidRDefault="00BD19CA" w:rsidP="00BD19CA">
      <w:pPr>
        <w:pStyle w:val="Quote1"/>
        <w:tabs>
          <w:tab w:val="left" w:pos="2408"/>
        </w:tabs>
      </w:pPr>
      <w:r w:rsidRPr="009069E0">
        <w:t xml:space="preserve">- there was a plan to merge LH [Location History] and WAAH [Web &amp; App Activity] - where did we land on this? should we consider it again (now that LH and WAAH world have so much overlap, our user story is crazy confusing - see </w:t>
      </w:r>
      <w:r w:rsidRPr="009069E0">
        <w:rPr>
          <w:u w:val="single"/>
        </w:rPr>
        <w:t>go/ul2017</w:t>
      </w:r>
      <w:r w:rsidRPr="009069E0">
        <w:t>)</w:t>
      </w:r>
    </w:p>
    <w:p w14:paraId="03901153" w14:textId="77777777" w:rsidR="00BD19CA" w:rsidRDefault="00BD19CA" w:rsidP="00BD19CA">
      <w:pPr>
        <w:pStyle w:val="Quote1"/>
        <w:tabs>
          <w:tab w:val="left" w:pos="2408"/>
        </w:tabs>
      </w:pPr>
      <w:r w:rsidRPr="009069E0">
        <w:lastRenderedPageBreak/>
        <w:t>- can you tell me the latest on Context Manager / Footprints ?</w:t>
      </w:r>
    </w:p>
    <w:p w14:paraId="48F54EAE" w14:textId="2F5A429D" w:rsidR="00BD19CA" w:rsidRPr="00DF0705" w:rsidRDefault="00EF5BFD" w:rsidP="00EF5BFD">
      <w:pPr>
        <w:pStyle w:val="ParaNumbering"/>
        <w:numPr>
          <w:ilvl w:val="0"/>
          <w:numId w:val="0"/>
        </w:numPr>
        <w:tabs>
          <w:tab w:val="left" w:pos="2408"/>
        </w:tabs>
        <w:ind w:hanging="720"/>
      </w:pPr>
      <w:r w:rsidRPr="00DF0705">
        <w:rPr>
          <w:sz w:val="20"/>
        </w:rPr>
        <w:t>70</w:t>
      </w:r>
      <w:r w:rsidRPr="00DF0705">
        <w:rPr>
          <w:sz w:val="20"/>
        </w:rPr>
        <w:tab/>
      </w:r>
      <w:r w:rsidR="00BD19CA" w:rsidRPr="00DF0705">
        <w:t xml:space="preserve">Mr </w:t>
      </w:r>
      <w:proofErr w:type="spellStart"/>
      <w:r w:rsidR="00BD19CA" w:rsidRPr="00DF0705">
        <w:t>Monsees</w:t>
      </w:r>
      <w:proofErr w:type="spellEnd"/>
      <w:r w:rsidR="00BD19CA" w:rsidRPr="00DF0705">
        <w:t xml:space="preserve"> replied to Mr </w:t>
      </w:r>
      <w:proofErr w:type="spellStart"/>
      <w:r w:rsidR="00BD19CA" w:rsidRPr="00DF0705">
        <w:t>Horling’s</w:t>
      </w:r>
      <w:proofErr w:type="spellEnd"/>
      <w:r w:rsidR="00BD19CA" w:rsidRPr="00DF0705">
        <w:t xml:space="preserve"> email, stating “that </w:t>
      </w:r>
      <w:r w:rsidR="00BD19CA" w:rsidRPr="00DF0705">
        <w:rPr>
          <w:u w:val="single"/>
        </w:rPr>
        <w:t>go/ul2017</w:t>
      </w:r>
      <w:r w:rsidR="00BD19CA" w:rsidRPr="00DF0705">
        <w:t xml:space="preserve"> doc from Mike is very unsettling”. </w:t>
      </w:r>
      <w:r w:rsidR="00B94BD9" w:rsidRPr="00DF0705">
        <w:t xml:space="preserve"> </w:t>
      </w:r>
      <w:r w:rsidR="00BD19CA" w:rsidRPr="00DF0705">
        <w:t xml:space="preserve">Mr </w:t>
      </w:r>
      <w:proofErr w:type="spellStart"/>
      <w:r w:rsidR="00BD19CA" w:rsidRPr="00DF0705">
        <w:t>Monsees</w:t>
      </w:r>
      <w:proofErr w:type="spellEnd"/>
      <w:r w:rsidR="00BD19CA" w:rsidRPr="00DF0705">
        <w:t xml:space="preserve"> gave evidence that when he wrote that the go/ul2017 document was “very unsettling”, he was referring to </w:t>
      </w:r>
      <w:r w:rsidR="00AB69CD" w:rsidRPr="00AB69CD">
        <w:rPr>
          <w:highlight w:val="black"/>
        </w:rPr>
        <w:t xml:space="preserve">XXXX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BD19CA" w:rsidRPr="00DF0705">
        <w:t>.  Whilst acknowledging that at the time he read th</w:t>
      </w:r>
      <w:r w:rsidR="00F37BE4" w:rsidRPr="00DF0705">
        <w:t>e</w:t>
      </w:r>
      <w:r w:rsidR="00BD19CA" w:rsidRPr="00DF0705">
        <w:t xml:space="preserve"> document he would have understood that </w:t>
      </w:r>
      <w:r w:rsidR="00AB69CD" w:rsidRPr="00AB69CD">
        <w:rPr>
          <w:highlight w:val="black"/>
        </w:rPr>
        <w:t xml:space="preserve">XXXX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w:t>
      </w:r>
      <w:proofErr w:type="spellStart"/>
      <w:r w:rsidR="00AB69CD" w:rsidRPr="00AB69CD">
        <w:rPr>
          <w:highlight w:val="black"/>
        </w:rPr>
        <w:t>XXXX</w:t>
      </w:r>
      <w:proofErr w:type="spellEnd"/>
      <w:r w:rsidR="00AB69CD" w:rsidRPr="00AB69CD">
        <w:rPr>
          <w:highlight w:val="black"/>
        </w:rPr>
        <w:t xml:space="preserve"> XX</w:t>
      </w:r>
      <w:r w:rsidR="00BD19CA" w:rsidRPr="00DF0705">
        <w:t>, Mr</w:t>
      </w:r>
      <w:r w:rsidR="00F37BE4" w:rsidRPr="00DF0705">
        <w:t> </w:t>
      </w:r>
      <w:proofErr w:type="spellStart"/>
      <w:r w:rsidR="00BD19CA" w:rsidRPr="00DF0705">
        <w:t>Monsees</w:t>
      </w:r>
      <w:proofErr w:type="spellEnd"/>
      <w:r w:rsidR="00BD19CA" w:rsidRPr="00DF0705">
        <w:t xml:space="preserve"> stated that this was not what “unsettled” him about the document. </w:t>
      </w:r>
    </w:p>
    <w:p w14:paraId="05D84587" w14:textId="5F9D4483" w:rsidR="00BD19CA" w:rsidRDefault="00EF5BFD" w:rsidP="00EF5BFD">
      <w:pPr>
        <w:pStyle w:val="ParaNumbering"/>
        <w:numPr>
          <w:ilvl w:val="0"/>
          <w:numId w:val="0"/>
        </w:numPr>
        <w:tabs>
          <w:tab w:val="left" w:pos="2408"/>
        </w:tabs>
        <w:ind w:hanging="720"/>
      </w:pPr>
      <w:r>
        <w:rPr>
          <w:sz w:val="20"/>
        </w:rPr>
        <w:t>71</w:t>
      </w:r>
      <w:r>
        <w:rPr>
          <w:sz w:val="20"/>
        </w:rPr>
        <w:tab/>
      </w:r>
      <w:r w:rsidR="00BD19CA">
        <w:t xml:space="preserve">Mr </w:t>
      </w:r>
      <w:proofErr w:type="spellStart"/>
      <w:r w:rsidR="00BD19CA">
        <w:t>Monsees</w:t>
      </w:r>
      <w:proofErr w:type="spellEnd"/>
      <w:r w:rsidR="00BD19CA">
        <w:t xml:space="preserve"> also gave evidence </w:t>
      </w:r>
      <w:r w:rsidR="00F37BE4">
        <w:t xml:space="preserve">about </w:t>
      </w:r>
      <w:r w:rsidR="00BD19CA">
        <w:t>internal Google communications regarding an article entitled “AP Exclusive: Google tracks your movements, like it or not” published by the Associated Press on or around 13 August 2018 (</w:t>
      </w:r>
      <w:r w:rsidR="00BD19CA">
        <w:rPr>
          <w:b/>
        </w:rPr>
        <w:t>AP Article</w:t>
      </w:r>
      <w:r w:rsidR="00BD19CA" w:rsidRPr="00E0643A">
        <w:t>)</w:t>
      </w:r>
      <w:r w:rsidR="00BD19CA">
        <w:t>.  The AP Article criticised the fact that Google retained users’ location information, even after a user had “paused” the Location History setting.  The AP Article included:</w:t>
      </w:r>
    </w:p>
    <w:p w14:paraId="54EFF720" w14:textId="77777777" w:rsidR="00BD19CA" w:rsidRDefault="00BD19CA" w:rsidP="00BD19CA">
      <w:pPr>
        <w:pStyle w:val="Quote1"/>
        <w:widowControl/>
      </w:pPr>
      <w:r>
        <w:t>An Associated Press investigation found that many Google services on Android devices and iPhones store your location data even if you’ve used privacy settings that say they will prevent it from doing so.</w:t>
      </w:r>
    </w:p>
    <w:p w14:paraId="14E8717A" w14:textId="77777777" w:rsidR="00BD19CA" w:rsidRDefault="00BD19CA" w:rsidP="00BD19CA">
      <w:pPr>
        <w:pStyle w:val="Quote1"/>
        <w:widowControl/>
      </w:pPr>
      <w:r>
        <w:t>…</w:t>
      </w:r>
    </w:p>
    <w:p w14:paraId="3456098C" w14:textId="73076265" w:rsidR="00BD19CA" w:rsidRDefault="00BD19CA" w:rsidP="00BD19CA">
      <w:pPr>
        <w:pStyle w:val="Quote1"/>
        <w:widowControl/>
      </w:pPr>
      <w:r>
        <w:t>Google’s support page on the subject states: “You can turn off Location History at any time. With Location History off, the places you go are no longer stored.”</w:t>
      </w:r>
    </w:p>
    <w:p w14:paraId="63B90A7C" w14:textId="77777777" w:rsidR="00BD19CA" w:rsidRDefault="00BD19CA" w:rsidP="00BD19CA">
      <w:pPr>
        <w:pStyle w:val="Quote1"/>
        <w:widowControl/>
      </w:pPr>
      <w:r>
        <w:t>That isn’t true. Even with Location History paused, some Google apps automatically store timestamped location data without asking.</w:t>
      </w:r>
    </w:p>
    <w:p w14:paraId="4CD433F4" w14:textId="77777777" w:rsidR="00BD19CA" w:rsidRDefault="00BD19CA" w:rsidP="00BD19CA">
      <w:pPr>
        <w:pStyle w:val="Quote1"/>
        <w:widowControl/>
      </w:pPr>
      <w:r>
        <w:t>…</w:t>
      </w:r>
    </w:p>
    <w:p w14:paraId="03D9E99E" w14:textId="77777777" w:rsidR="00BD19CA" w:rsidRDefault="00BD19CA" w:rsidP="00BD19CA">
      <w:pPr>
        <w:pStyle w:val="Quote1"/>
        <w:widowControl/>
      </w:pPr>
      <w:r w:rsidRPr="00036A9C">
        <w:t>To stop Google from saving these location markers, the company says, users can turn off</w:t>
      </w:r>
      <w:r>
        <w:t xml:space="preserve"> another setting, one that does not specifically reference location information. Called “Web and App Activity” and enabled by default, that setting stores a variety of information from Google apps and websites to your Google account.</w:t>
      </w:r>
    </w:p>
    <w:p w14:paraId="59E3FAEF" w14:textId="77777777" w:rsidR="00BD19CA" w:rsidRDefault="00BD19CA" w:rsidP="00BD19CA">
      <w:pPr>
        <w:pStyle w:val="Quote1"/>
        <w:widowControl/>
      </w:pPr>
      <w:r>
        <w:t>When paused, it will prevent activity on any device from being saved to your account. But leaving “Web &amp; App Activity” on and turning “Location History” off only prevents Google from adding your movements to the “timeline,” its visualization of your daily travels. It does not stop Google’s collection of other location markers …</w:t>
      </w:r>
    </w:p>
    <w:p w14:paraId="1A1E86EE" w14:textId="72451756" w:rsidR="00BD19CA" w:rsidRPr="00DF0705" w:rsidRDefault="00EF5BFD" w:rsidP="00EF5BFD">
      <w:pPr>
        <w:pStyle w:val="ParaNumbering"/>
        <w:numPr>
          <w:ilvl w:val="0"/>
          <w:numId w:val="0"/>
        </w:numPr>
        <w:tabs>
          <w:tab w:val="left" w:pos="2408"/>
        </w:tabs>
        <w:ind w:hanging="720"/>
      </w:pPr>
      <w:r w:rsidRPr="00DF0705">
        <w:rPr>
          <w:sz w:val="20"/>
        </w:rPr>
        <w:t>72</w:t>
      </w:r>
      <w:r w:rsidRPr="00DF0705">
        <w:rPr>
          <w:sz w:val="20"/>
        </w:rPr>
        <w:tab/>
      </w:r>
      <w:r w:rsidR="00BD19CA" w:rsidRPr="00DF0705">
        <w:t xml:space="preserve">After the publication of the AP Article, an </w:t>
      </w:r>
      <w:r w:rsidR="00F956A6" w:rsidRPr="00DF0705">
        <w:t>urgent</w:t>
      </w:r>
      <w:r w:rsidR="00BD19CA" w:rsidRPr="00DF0705">
        <w:t xml:space="preserve"> meeting was held between various Google employees, where the AP Article was discussed.  </w:t>
      </w:r>
      <w:r w:rsidR="00F956A6" w:rsidRPr="00DF0705">
        <w:t xml:space="preserve">It was referred to internally as the “Oh Shit” meeting.  </w:t>
      </w:r>
      <w:r w:rsidR="00BD19CA" w:rsidRPr="00DF0705">
        <w:t xml:space="preserve">In response to the </w:t>
      </w:r>
      <w:r w:rsidR="00AD5D0D" w:rsidRPr="00DF0705">
        <w:t>AP A</w:t>
      </w:r>
      <w:r w:rsidR="00BD19CA" w:rsidRPr="00DF0705">
        <w:t xml:space="preserve">rticle and following the meeting, Google’s Director of Communication &amp; Public Affairs </w:t>
      </w:r>
      <w:r w:rsidR="00ED3F5E" w:rsidRPr="00DF0705">
        <w:t xml:space="preserve">circulated </w:t>
      </w:r>
      <w:r w:rsidR="00BD19CA" w:rsidRPr="00DF0705">
        <w:t xml:space="preserve">a document entitled “Making Location History simple”, which referred to works being carried out to “reduce user confusion re: how location </w:t>
      </w:r>
      <w:r w:rsidR="00BD19CA" w:rsidRPr="00DF0705">
        <w:lastRenderedPageBreak/>
        <w:t xml:space="preserve">is used across our products and services”.  The document was sent to Mr </w:t>
      </w:r>
      <w:proofErr w:type="spellStart"/>
      <w:r w:rsidR="00BD19CA" w:rsidRPr="00DF0705">
        <w:t>Monsees</w:t>
      </w:r>
      <w:proofErr w:type="spellEnd"/>
      <w:r w:rsidR="00BD19CA" w:rsidRPr="00DF0705">
        <w:t>, who added information to the document regarding Location History projects that had been previously discussed or</w:t>
      </w:r>
      <w:r w:rsidR="00A9053D" w:rsidRPr="00DF0705">
        <w:t xml:space="preserve"> were</w:t>
      </w:r>
      <w:r w:rsidR="00BD19CA" w:rsidRPr="00DF0705">
        <w:t xml:space="preserve"> already in progress.</w:t>
      </w:r>
    </w:p>
    <w:p w14:paraId="202B25B7" w14:textId="2C8B2CDE" w:rsidR="00BD19CA" w:rsidRDefault="00EF5BFD" w:rsidP="00EF5BFD">
      <w:pPr>
        <w:pStyle w:val="ParaNumbering"/>
        <w:numPr>
          <w:ilvl w:val="0"/>
          <w:numId w:val="0"/>
        </w:numPr>
        <w:ind w:hanging="720"/>
      </w:pPr>
      <w:r>
        <w:rPr>
          <w:sz w:val="20"/>
        </w:rPr>
        <w:t>73</w:t>
      </w:r>
      <w:r>
        <w:rPr>
          <w:sz w:val="20"/>
        </w:rPr>
        <w:tab/>
      </w:r>
      <w:r w:rsidR="00BD19CA">
        <w:t xml:space="preserve">Mr </w:t>
      </w:r>
      <w:proofErr w:type="spellStart"/>
      <w:r w:rsidR="00BD19CA">
        <w:t>Monsees</w:t>
      </w:r>
      <w:proofErr w:type="spellEnd"/>
      <w:r w:rsidR="00BD19CA">
        <w:t xml:space="preserve"> was also taken to a number of communications regarding the AP Article on “</w:t>
      </w:r>
      <w:proofErr w:type="spellStart"/>
      <w:r w:rsidR="00BD19CA">
        <w:t>Industryinfo</w:t>
      </w:r>
      <w:proofErr w:type="spellEnd"/>
      <w:r w:rsidR="00BD19CA">
        <w:t xml:space="preserve">”, an internal Google platform used for discussion of tech industry news.  A number of Google staff members commented about the AP Article on </w:t>
      </w:r>
      <w:proofErr w:type="spellStart"/>
      <w:r w:rsidR="00BD19CA">
        <w:t>Industryinfo</w:t>
      </w:r>
      <w:proofErr w:type="spellEnd"/>
      <w:r w:rsidR="00BD19CA">
        <w:t xml:space="preserve">.  For example, a </w:t>
      </w:r>
      <w:r w:rsidR="00EB7B77">
        <w:t>S</w:t>
      </w:r>
      <w:r w:rsidR="00BD19CA">
        <w:t xml:space="preserve">taff </w:t>
      </w:r>
      <w:r w:rsidR="00EB7B77">
        <w:t>S</w:t>
      </w:r>
      <w:r w:rsidR="00BD19CA">
        <w:t xml:space="preserve">oftware </w:t>
      </w:r>
      <w:r w:rsidR="00EB7B77">
        <w:t>E</w:t>
      </w:r>
      <w:r w:rsidR="00BD19CA">
        <w:t>ngineer said (emphasis and use of word “redacted” in original):</w:t>
      </w:r>
    </w:p>
    <w:p w14:paraId="32529B5F" w14:textId="77777777" w:rsidR="00BD19CA" w:rsidRDefault="00BD19CA" w:rsidP="00BD19CA">
      <w:pPr>
        <w:pStyle w:val="Quote1"/>
        <w:tabs>
          <w:tab w:val="left" w:pos="2408"/>
        </w:tabs>
      </w:pPr>
      <w:r>
        <w:t xml:space="preserve">I agree with the article. Location off should mean location off; not except for this case or that case. </w:t>
      </w:r>
    </w:p>
    <w:p w14:paraId="261F66B4" w14:textId="3DAF0655" w:rsidR="00BD19CA" w:rsidRDefault="00BD19CA" w:rsidP="00BD19CA">
      <w:pPr>
        <w:pStyle w:val="Quote1"/>
        <w:tabs>
          <w:tab w:val="left" w:pos="2408"/>
        </w:tabs>
      </w:pPr>
      <w:r>
        <w:t xml:space="preserve">The current UI </w:t>
      </w:r>
      <w:r w:rsidR="00ED3F5E">
        <w:t xml:space="preserve">[User Interface] </w:t>
      </w:r>
      <w:r w:rsidRPr="00980AB8">
        <w:rPr>
          <w:u w:val="single"/>
        </w:rPr>
        <w:t>feels</w:t>
      </w:r>
      <w:r>
        <w:t xml:space="preserve"> like it is designed to make things possible, yet difficult enough that people won’t figure it out. New exceptions, defaulted to on, silently appearing in settings menus you may never see is &lt;redacted&gt;.</w:t>
      </w:r>
    </w:p>
    <w:p w14:paraId="1DB3BD0B" w14:textId="3DB38F3F" w:rsidR="00BD19CA" w:rsidRDefault="00EF5BFD" w:rsidP="00EF5BFD">
      <w:pPr>
        <w:pStyle w:val="ParaNumbering"/>
        <w:numPr>
          <w:ilvl w:val="0"/>
          <w:numId w:val="0"/>
        </w:numPr>
        <w:tabs>
          <w:tab w:val="left" w:pos="2408"/>
        </w:tabs>
        <w:ind w:hanging="720"/>
      </w:pPr>
      <w:r>
        <w:rPr>
          <w:sz w:val="20"/>
        </w:rPr>
        <w:t>74</w:t>
      </w:r>
      <w:r>
        <w:rPr>
          <w:sz w:val="20"/>
        </w:rPr>
        <w:tab/>
      </w:r>
      <w:r w:rsidR="00BD19CA">
        <w:t xml:space="preserve">A Senior Technical Solutions Consultant also said: </w:t>
      </w:r>
    </w:p>
    <w:p w14:paraId="13680493" w14:textId="7CFDD530" w:rsidR="00BD19CA" w:rsidRDefault="00BD19CA" w:rsidP="00BD19CA">
      <w:pPr>
        <w:pStyle w:val="Quote1"/>
        <w:tabs>
          <w:tab w:val="left" w:pos="2408"/>
        </w:tabs>
      </w:pPr>
      <w:r>
        <w:t xml:space="preserve">Although I know how it works and what the difference between </w:t>
      </w:r>
      <w:r w:rsidR="00EB7B77">
        <w:t>“</w:t>
      </w:r>
      <w:r>
        <w:t>Location</w:t>
      </w:r>
      <w:r w:rsidR="00EB7B77">
        <w:t>”</w:t>
      </w:r>
      <w:r>
        <w:t xml:space="preserve"> and </w:t>
      </w:r>
      <w:r w:rsidR="00EB7B77">
        <w:t>“</w:t>
      </w:r>
      <w:r>
        <w:t>Location History</w:t>
      </w:r>
      <w:r w:rsidR="00EB7B77">
        <w:t>”</w:t>
      </w:r>
      <w:r>
        <w:t xml:space="preserve"> is, I did not know W</w:t>
      </w:r>
      <w:r w:rsidR="00EB7B77">
        <w:t xml:space="preserve">eb and </w:t>
      </w:r>
      <w:r>
        <w:t>A</w:t>
      </w:r>
      <w:r w:rsidR="00EB7B77">
        <w:t xml:space="preserve">pp </w:t>
      </w:r>
      <w:r>
        <w:t>A</w:t>
      </w:r>
      <w:r w:rsidR="00EB7B77">
        <w:t>ctivity</w:t>
      </w:r>
      <w:r>
        <w:t xml:space="preserve"> had anything to do with location.</w:t>
      </w:r>
    </w:p>
    <w:p w14:paraId="18842A03" w14:textId="30E89A82" w:rsidR="00BD19CA" w:rsidRDefault="00BD19CA" w:rsidP="00BD19CA">
      <w:pPr>
        <w:pStyle w:val="Quote1"/>
        <w:tabs>
          <w:tab w:val="left" w:pos="2408"/>
        </w:tabs>
      </w:pPr>
      <w:r>
        <w:t>Also seems like we are not very good at explaining this to users</w:t>
      </w:r>
      <w:r w:rsidR="00EB7B77">
        <w:t>.</w:t>
      </w:r>
    </w:p>
    <w:p w14:paraId="214C67D2" w14:textId="4D8D383E" w:rsidR="00BD19CA" w:rsidRDefault="00EF5BFD" w:rsidP="00EF5BFD">
      <w:pPr>
        <w:pStyle w:val="ParaNumbering"/>
        <w:numPr>
          <w:ilvl w:val="0"/>
          <w:numId w:val="0"/>
        </w:numPr>
        <w:tabs>
          <w:tab w:val="left" w:pos="2408"/>
        </w:tabs>
        <w:ind w:hanging="720"/>
      </w:pPr>
      <w:r>
        <w:rPr>
          <w:sz w:val="20"/>
        </w:rPr>
        <w:t>75</w:t>
      </w:r>
      <w:r>
        <w:rPr>
          <w:sz w:val="20"/>
        </w:rPr>
        <w:tab/>
      </w:r>
      <w:r w:rsidR="00BD19CA">
        <w:t xml:space="preserve">Internal Google </w:t>
      </w:r>
      <w:r w:rsidR="00EB7B77">
        <w:t>d</w:t>
      </w:r>
      <w:r w:rsidR="00BD19CA">
        <w:t>ocuments showed that following the publication of the AP Article, there was a</w:t>
      </w:r>
      <w:r w:rsidR="00F352BD">
        <w:t>t least a</w:t>
      </w:r>
      <w:r w:rsidR="00BD19CA">
        <w:t xml:space="preserve"> 500% increase in </w:t>
      </w:r>
      <w:r w:rsidR="00F352BD">
        <w:t xml:space="preserve">the number of </w:t>
      </w:r>
      <w:r w:rsidR="00BD19CA">
        <w:t xml:space="preserve">users disabling Location History and Web &amp; App Activity. </w:t>
      </w:r>
    </w:p>
    <w:p w14:paraId="0B3795A5" w14:textId="1A050493" w:rsidR="00BD19CA" w:rsidRPr="00257298" w:rsidRDefault="00EF5BFD" w:rsidP="00EF5BFD">
      <w:pPr>
        <w:pStyle w:val="ParaNumbering"/>
        <w:numPr>
          <w:ilvl w:val="0"/>
          <w:numId w:val="0"/>
        </w:numPr>
        <w:tabs>
          <w:tab w:val="left" w:pos="2408"/>
        </w:tabs>
        <w:ind w:hanging="720"/>
      </w:pPr>
      <w:r w:rsidRPr="00257298">
        <w:rPr>
          <w:sz w:val="20"/>
        </w:rPr>
        <w:t>76</w:t>
      </w:r>
      <w:r w:rsidRPr="00257298">
        <w:rPr>
          <w:sz w:val="20"/>
        </w:rPr>
        <w:tab/>
      </w:r>
      <w:r w:rsidR="00280786">
        <w:t xml:space="preserve">It is not clear that the settings referred to in the documents to which Mr </w:t>
      </w:r>
      <w:proofErr w:type="spellStart"/>
      <w:r w:rsidR="00280786">
        <w:t>Monsees</w:t>
      </w:r>
      <w:proofErr w:type="spellEnd"/>
      <w:r w:rsidR="00280786">
        <w:t xml:space="preserve"> was take</w:t>
      </w:r>
      <w:r w:rsidR="007132ED">
        <w:t>n</w:t>
      </w:r>
      <w:r w:rsidR="00280786">
        <w:t xml:space="preserve">, </w:t>
      </w:r>
      <w:r w:rsidR="007132ED">
        <w:t>or</w:t>
      </w:r>
      <w:r w:rsidR="00280786">
        <w:t xml:space="preserve"> </w:t>
      </w:r>
      <w:r w:rsidR="007132ED">
        <w:t xml:space="preserve">to which the </w:t>
      </w:r>
      <w:r w:rsidR="00280786">
        <w:t>AP Article</w:t>
      </w:r>
      <w:r w:rsidR="007132ED">
        <w:t xml:space="preserve"> referred</w:t>
      </w:r>
      <w:r w:rsidR="00280786">
        <w:t xml:space="preserve">, were the same as the settings which were the subject of these proceedings, although I infer that there </w:t>
      </w:r>
      <w:r w:rsidR="007132ED">
        <w:t>is likely to</w:t>
      </w:r>
      <w:r w:rsidR="00280786">
        <w:t xml:space="preserve"> have been broad similarities.  </w:t>
      </w:r>
      <w:r w:rsidR="00BD19CA">
        <w:t xml:space="preserve">Mr </w:t>
      </w:r>
      <w:proofErr w:type="spellStart"/>
      <w:r w:rsidR="00BD19CA">
        <w:t>Monsees</w:t>
      </w:r>
      <w:proofErr w:type="spellEnd"/>
      <w:r w:rsidR="00BD19CA">
        <w:t xml:space="preserve">’ evidence, and the documents </w:t>
      </w:r>
      <w:r w:rsidR="007132ED">
        <w:t xml:space="preserve">to which he </w:t>
      </w:r>
      <w:r w:rsidR="00BD19CA">
        <w:t xml:space="preserve">was taken do not establish, or assist in establishing in any meaningful way, that Google’s conduct </w:t>
      </w:r>
      <w:r w:rsidR="007132ED">
        <w:t xml:space="preserve">in the specific respects pleaded in the present proceedings </w:t>
      </w:r>
      <w:r w:rsidR="00BD19CA">
        <w:t>was misleading</w:t>
      </w:r>
      <w:r w:rsidR="00ED3F5E">
        <w:t xml:space="preserve"> or likely to be so</w:t>
      </w:r>
      <w:r w:rsidR="007132ED">
        <w:t xml:space="preserve"> to the particular classes identified</w:t>
      </w:r>
      <w:r w:rsidR="00BD19CA">
        <w:t xml:space="preserve">.  Accordingly, I have not placed any reliance on this evidence. </w:t>
      </w:r>
    </w:p>
    <w:p w14:paraId="6E7490D0" w14:textId="465D1A6C" w:rsidR="002424FE" w:rsidRDefault="00EF5BFD" w:rsidP="002424FE">
      <w:pPr>
        <w:pStyle w:val="Heading1"/>
      </w:pPr>
      <w:bookmarkStart w:id="45" w:name="_Ref69453171"/>
      <w:r>
        <w:rPr>
          <w:caps w:val="0"/>
        </w:rPr>
        <w:t>LEGAL PRINCIPLES</w:t>
      </w:r>
      <w:bookmarkEnd w:id="45"/>
    </w:p>
    <w:p w14:paraId="08E46C69" w14:textId="77777777" w:rsidR="008E3736" w:rsidRDefault="008E3736" w:rsidP="008E3736">
      <w:pPr>
        <w:pStyle w:val="Heading2"/>
      </w:pPr>
      <w:bookmarkStart w:id="46" w:name="_Ref69453172"/>
      <w:r>
        <w:t>Section 18 of the ACL</w:t>
      </w:r>
      <w:bookmarkEnd w:id="46"/>
    </w:p>
    <w:p w14:paraId="3E1F9A89" w14:textId="14158E69" w:rsidR="00D75C20" w:rsidRPr="00DF0705" w:rsidRDefault="00EF5BFD" w:rsidP="00EF5BFD">
      <w:pPr>
        <w:pStyle w:val="ParaNumbering"/>
        <w:numPr>
          <w:ilvl w:val="0"/>
          <w:numId w:val="0"/>
        </w:numPr>
        <w:ind w:hanging="720"/>
      </w:pPr>
      <w:r w:rsidRPr="00DF0705">
        <w:rPr>
          <w:sz w:val="20"/>
        </w:rPr>
        <w:t>77</w:t>
      </w:r>
      <w:r w:rsidRPr="00DF0705">
        <w:rPr>
          <w:sz w:val="20"/>
        </w:rPr>
        <w:tab/>
      </w:r>
      <w:r w:rsidR="00D75C20" w:rsidRPr="00DF0705">
        <w:t>Section 18</w:t>
      </w:r>
      <w:r w:rsidR="00C76783" w:rsidRPr="00DF0705">
        <w:t>(1)</w:t>
      </w:r>
      <w:r w:rsidR="00D75C20" w:rsidRPr="00DF0705">
        <w:t xml:space="preserve"> of the ACL provides that: </w:t>
      </w:r>
    </w:p>
    <w:p w14:paraId="5D7861EB" w14:textId="77777777" w:rsidR="00D75C20" w:rsidRDefault="00D75C20" w:rsidP="00D75C20">
      <w:pPr>
        <w:pStyle w:val="Quote1"/>
      </w:pPr>
      <w:r w:rsidRPr="00295BF2">
        <w:rPr>
          <w:highlight w:val="white"/>
        </w:rPr>
        <w:t xml:space="preserve">A person must not, in trade or commerce, engage in conduct that is misleading or deceptive or </w:t>
      </w:r>
      <w:r>
        <w:rPr>
          <w:highlight w:val="white"/>
        </w:rPr>
        <w:t>is likely to mislead or deceive</w:t>
      </w:r>
      <w:r w:rsidRPr="00295BF2">
        <w:rPr>
          <w:highlight w:val="white"/>
        </w:rPr>
        <w:t xml:space="preserve">.  </w:t>
      </w:r>
    </w:p>
    <w:p w14:paraId="6E5160A4" w14:textId="77777777" w:rsidR="009B73F6" w:rsidRDefault="009B73F6" w:rsidP="009B73F6">
      <w:pPr>
        <w:pStyle w:val="Heading3"/>
      </w:pPr>
      <w:bookmarkStart w:id="47" w:name="_Ref69453173"/>
      <w:r>
        <w:lastRenderedPageBreak/>
        <w:t>General principles</w:t>
      </w:r>
      <w:bookmarkEnd w:id="47"/>
    </w:p>
    <w:p w14:paraId="42F55F7A" w14:textId="1C376475" w:rsidR="00D75C20" w:rsidRDefault="00EF5BFD" w:rsidP="00EF5BFD">
      <w:pPr>
        <w:pStyle w:val="ParaNumbering"/>
        <w:numPr>
          <w:ilvl w:val="0"/>
          <w:numId w:val="0"/>
        </w:numPr>
        <w:ind w:hanging="720"/>
      </w:pPr>
      <w:r>
        <w:rPr>
          <w:sz w:val="20"/>
        </w:rPr>
        <w:t>78</w:t>
      </w:r>
      <w:r>
        <w:rPr>
          <w:sz w:val="20"/>
        </w:rPr>
        <w:tab/>
      </w:r>
      <w:r w:rsidR="00D75C20">
        <w:t xml:space="preserve">The relevant general principles may be stated </w:t>
      </w:r>
      <w:r w:rsidR="004D66D0">
        <w:t>as follows</w:t>
      </w:r>
      <w:r w:rsidR="00D75C20">
        <w:t>.</w:t>
      </w:r>
    </w:p>
    <w:p w14:paraId="5A5C9460" w14:textId="28C80368" w:rsidR="00D75C20" w:rsidRPr="00F66B11" w:rsidRDefault="00EF5BFD" w:rsidP="00EF5BFD">
      <w:pPr>
        <w:pStyle w:val="ParaNumbering"/>
        <w:numPr>
          <w:ilvl w:val="0"/>
          <w:numId w:val="0"/>
        </w:numPr>
        <w:ind w:hanging="720"/>
      </w:pPr>
      <w:r w:rsidRPr="00F66B11">
        <w:rPr>
          <w:sz w:val="20"/>
        </w:rPr>
        <w:t>79</w:t>
      </w:r>
      <w:r w:rsidRPr="00F66B11">
        <w:rPr>
          <w:sz w:val="20"/>
        </w:rPr>
        <w:tab/>
      </w:r>
      <w:r w:rsidR="00D75C20" w:rsidRPr="00F66B11">
        <w:rPr>
          <w:i/>
        </w:rPr>
        <w:t>First</w:t>
      </w:r>
      <w:r w:rsidR="00D75C20" w:rsidRPr="00F66B11">
        <w:t xml:space="preserve">, </w:t>
      </w:r>
      <w:r w:rsidR="00D75C20">
        <w:t xml:space="preserve">because </w:t>
      </w:r>
      <w:r w:rsidR="00D75C20" w:rsidRPr="00F66B11">
        <w:t>s 18</w:t>
      </w:r>
      <w:r w:rsidR="00D75C20">
        <w:t xml:space="preserve"> is focussed on “</w:t>
      </w:r>
      <w:r w:rsidR="00D75C20" w:rsidRPr="00F66B11">
        <w:t>conduct</w:t>
      </w:r>
      <w:r w:rsidR="00D75C20">
        <w:t>”</w:t>
      </w:r>
      <w:r w:rsidR="00D75C20" w:rsidRPr="00F66B11">
        <w:t xml:space="preserve"> that is misleading or deceptive or is likely to mislead or deceive, it is critical to commence consideration of whether the section applies by first identifying the </w:t>
      </w:r>
      <w:r w:rsidR="002D4805">
        <w:t xml:space="preserve">relevant </w:t>
      </w:r>
      <w:r w:rsidR="00D75C20" w:rsidRPr="00F66B11">
        <w:t xml:space="preserve">conduct with precision: </w:t>
      </w:r>
      <w:r w:rsidR="00D75C20" w:rsidRPr="009069E0">
        <w:rPr>
          <w:b/>
          <w:i/>
          <w:iCs/>
        </w:rPr>
        <w:t>Campbell</w:t>
      </w:r>
      <w:r w:rsidR="00D75C20" w:rsidRPr="00F66B11">
        <w:rPr>
          <w:i/>
          <w:iCs/>
        </w:rPr>
        <w:t xml:space="preserve"> v </w:t>
      </w:r>
      <w:proofErr w:type="spellStart"/>
      <w:r w:rsidR="00D75C20" w:rsidRPr="00F66B11">
        <w:rPr>
          <w:i/>
          <w:iCs/>
        </w:rPr>
        <w:t>Backoffice</w:t>
      </w:r>
      <w:proofErr w:type="spellEnd"/>
      <w:r w:rsidR="00D75C20" w:rsidRPr="00F66B11">
        <w:rPr>
          <w:i/>
          <w:iCs/>
        </w:rPr>
        <w:t xml:space="preserve"> Investments Pty Ltd</w:t>
      </w:r>
      <w:r w:rsidR="00D75C20" w:rsidRPr="00F66B11">
        <w:t xml:space="preserve"> (2009) 238 CLR 304 at [32] (French CJ); </w:t>
      </w:r>
      <w:r w:rsidR="00D75C20" w:rsidRPr="009069E0">
        <w:rPr>
          <w:b/>
          <w:i/>
        </w:rPr>
        <w:t xml:space="preserve">Google </w:t>
      </w:r>
      <w:proofErr w:type="spellStart"/>
      <w:r w:rsidR="00D75C20" w:rsidRPr="009069E0">
        <w:rPr>
          <w:b/>
          <w:i/>
        </w:rPr>
        <w:t>Inc</w:t>
      </w:r>
      <w:proofErr w:type="spellEnd"/>
      <w:r w:rsidR="00D75C20" w:rsidRPr="00F66B11">
        <w:rPr>
          <w:i/>
        </w:rPr>
        <w:t xml:space="preserve"> v A</w:t>
      </w:r>
      <w:r w:rsidR="009D68A9">
        <w:rPr>
          <w:i/>
        </w:rPr>
        <w:t xml:space="preserve">ustralian </w:t>
      </w:r>
      <w:r w:rsidR="00D75C20" w:rsidRPr="00F66B11">
        <w:rPr>
          <w:i/>
        </w:rPr>
        <w:t>C</w:t>
      </w:r>
      <w:r w:rsidR="009D68A9">
        <w:rPr>
          <w:i/>
        </w:rPr>
        <w:t xml:space="preserve">ompetition and </w:t>
      </w:r>
      <w:r w:rsidR="00D75C20" w:rsidRPr="00F66B11">
        <w:rPr>
          <w:i/>
        </w:rPr>
        <w:t>C</w:t>
      </w:r>
      <w:r w:rsidR="009D68A9">
        <w:rPr>
          <w:i/>
        </w:rPr>
        <w:t xml:space="preserve">onsumer </w:t>
      </w:r>
      <w:r w:rsidR="00D75C20" w:rsidRPr="00F66B11">
        <w:rPr>
          <w:i/>
        </w:rPr>
        <w:t>C</w:t>
      </w:r>
      <w:r w:rsidR="009D68A9">
        <w:rPr>
          <w:i/>
        </w:rPr>
        <w:t>ommission</w:t>
      </w:r>
      <w:r w:rsidR="00D75C20" w:rsidRPr="00F66B11">
        <w:t xml:space="preserve"> (2013) 2</w:t>
      </w:r>
      <w:r w:rsidR="009D68A9">
        <w:t>4</w:t>
      </w:r>
      <w:r w:rsidR="00D75C20" w:rsidRPr="00F66B11">
        <w:t xml:space="preserve">9 CLR 435 at [89] (Hayne J).  </w:t>
      </w:r>
    </w:p>
    <w:p w14:paraId="2CB50489" w14:textId="189860D8" w:rsidR="00D75C20" w:rsidRPr="00F66B11" w:rsidRDefault="00EF5BFD" w:rsidP="00EF5BFD">
      <w:pPr>
        <w:pStyle w:val="ParaNumbering"/>
        <w:numPr>
          <w:ilvl w:val="0"/>
          <w:numId w:val="0"/>
        </w:numPr>
        <w:ind w:hanging="720"/>
      </w:pPr>
      <w:r w:rsidRPr="00F66B11">
        <w:rPr>
          <w:sz w:val="20"/>
        </w:rPr>
        <w:t>80</w:t>
      </w:r>
      <w:r w:rsidRPr="00F66B11">
        <w:rPr>
          <w:sz w:val="20"/>
        </w:rPr>
        <w:tab/>
      </w:r>
      <w:r w:rsidR="00D75C20" w:rsidRPr="00F66B11">
        <w:rPr>
          <w:i/>
        </w:rPr>
        <w:t>Secondly</w:t>
      </w:r>
      <w:r w:rsidR="00D75C20" w:rsidRPr="00F66B11">
        <w:t xml:space="preserve">, it is necessary to consider whether the </w:t>
      </w:r>
      <w:r w:rsidR="004D66D0">
        <w:t xml:space="preserve">identified </w:t>
      </w:r>
      <w:r w:rsidR="00D75C20" w:rsidRPr="00F66B11">
        <w:t xml:space="preserve">conduct was </w:t>
      </w:r>
      <w:r w:rsidR="004D66D0">
        <w:t xml:space="preserve">conduct </w:t>
      </w:r>
      <w:r w:rsidR="00D75C20" w:rsidRPr="00F66B11">
        <w:t xml:space="preserve">“in trade or commerce”.  </w:t>
      </w:r>
      <w:r w:rsidR="004D66D0">
        <w:t>In the present case,</w:t>
      </w:r>
      <w:r w:rsidR="00D75C20">
        <w:t xml:space="preserve"> there is no dispute that </w:t>
      </w:r>
      <w:r w:rsidR="004D66D0">
        <w:t>the conduct</w:t>
      </w:r>
      <w:r w:rsidR="00D75C20">
        <w:t xml:space="preserve"> was</w:t>
      </w:r>
      <w:r w:rsidR="004D66D0">
        <w:t xml:space="preserve"> in trade or commerce</w:t>
      </w:r>
      <w:r w:rsidR="00D75C20">
        <w:t>.</w:t>
      </w:r>
      <w:r w:rsidR="00D75C20" w:rsidRPr="00F66B11">
        <w:t xml:space="preserve"> </w:t>
      </w:r>
    </w:p>
    <w:p w14:paraId="377BD78F" w14:textId="3B1B1243" w:rsidR="008E1401" w:rsidRDefault="00EF5BFD" w:rsidP="00EF5BFD">
      <w:pPr>
        <w:pStyle w:val="ParaNumbering"/>
        <w:numPr>
          <w:ilvl w:val="0"/>
          <w:numId w:val="0"/>
        </w:numPr>
        <w:ind w:hanging="720"/>
      </w:pPr>
      <w:r>
        <w:rPr>
          <w:sz w:val="20"/>
        </w:rPr>
        <w:t>81</w:t>
      </w:r>
      <w:r>
        <w:rPr>
          <w:sz w:val="20"/>
        </w:rPr>
        <w:tab/>
      </w:r>
      <w:r w:rsidR="00D75C20" w:rsidRPr="005504CC">
        <w:rPr>
          <w:i/>
        </w:rPr>
        <w:t>Thirdly</w:t>
      </w:r>
      <w:r w:rsidR="00D75C20" w:rsidRPr="00F66B11">
        <w:t xml:space="preserve">, </w:t>
      </w:r>
      <w:r w:rsidR="002410E0">
        <w:t>it is necessary to consider whether the conduct as a whole,</w:t>
      </w:r>
      <w:r w:rsidR="008E1401">
        <w:t xml:space="preserve"> and</w:t>
      </w:r>
      <w:r w:rsidR="002410E0">
        <w:t xml:space="preserve"> in context, </w:t>
      </w:r>
      <w:r w:rsidR="00C033D1">
        <w:t>wa</w:t>
      </w:r>
      <w:r w:rsidR="002410E0">
        <w:t xml:space="preserve">s misleading or deceptive or likely to mislead or deceive: </w:t>
      </w:r>
      <w:r w:rsidR="002410E0" w:rsidRPr="009069E0">
        <w:rPr>
          <w:i/>
        </w:rPr>
        <w:t>Campbell</w:t>
      </w:r>
      <w:r w:rsidR="002410E0" w:rsidRPr="005504CC">
        <w:rPr>
          <w:i/>
        </w:rPr>
        <w:t xml:space="preserve"> </w:t>
      </w:r>
      <w:r w:rsidR="002410E0" w:rsidRPr="00295BF2">
        <w:t>at [102]</w:t>
      </w:r>
      <w:r w:rsidR="002410E0">
        <w:t xml:space="preserve">; </w:t>
      </w:r>
      <w:proofErr w:type="spellStart"/>
      <w:r w:rsidR="002410E0" w:rsidRPr="005504CC">
        <w:rPr>
          <w:b/>
          <w:i/>
        </w:rPr>
        <w:t>Comité</w:t>
      </w:r>
      <w:proofErr w:type="spellEnd"/>
      <w:r w:rsidR="002410E0" w:rsidRPr="005504CC">
        <w:rPr>
          <w:b/>
          <w:i/>
        </w:rPr>
        <w:t xml:space="preserve"> </w:t>
      </w:r>
      <w:proofErr w:type="spellStart"/>
      <w:r w:rsidR="002410E0" w:rsidRPr="005504CC">
        <w:rPr>
          <w:b/>
          <w:i/>
        </w:rPr>
        <w:t>Interprofessionnel</w:t>
      </w:r>
      <w:proofErr w:type="spellEnd"/>
      <w:r w:rsidR="002410E0" w:rsidRPr="005504CC">
        <w:rPr>
          <w:i/>
        </w:rPr>
        <w:t xml:space="preserve"> du Vin de Champagne v Powell</w:t>
      </w:r>
      <w:r w:rsidR="002410E0" w:rsidRPr="00135722">
        <w:t xml:space="preserve"> </w:t>
      </w:r>
      <w:r w:rsidR="005504CC">
        <w:t xml:space="preserve">(2015) </w:t>
      </w:r>
      <w:r w:rsidR="002410E0" w:rsidRPr="005504CC">
        <w:rPr>
          <w:iCs/>
        </w:rPr>
        <w:t>330 ALR 67</w:t>
      </w:r>
      <w:r w:rsidR="002410E0">
        <w:t xml:space="preserve"> at [172].</w:t>
      </w:r>
      <w:r w:rsidR="005504CC">
        <w:t xml:space="preserve">  </w:t>
      </w:r>
    </w:p>
    <w:p w14:paraId="25094FFC" w14:textId="14EF4AF3" w:rsidR="002410E0" w:rsidRDefault="00EF5BFD" w:rsidP="00EF5BFD">
      <w:pPr>
        <w:pStyle w:val="ParaNumbering"/>
        <w:numPr>
          <w:ilvl w:val="0"/>
          <w:numId w:val="0"/>
        </w:numPr>
        <w:ind w:hanging="720"/>
      </w:pPr>
      <w:r>
        <w:rPr>
          <w:sz w:val="20"/>
        </w:rPr>
        <w:t>82</w:t>
      </w:r>
      <w:r>
        <w:rPr>
          <w:sz w:val="20"/>
        </w:rPr>
        <w:tab/>
      </w:r>
      <w:r w:rsidR="002410E0">
        <w:t>W</w:t>
      </w:r>
      <w:r w:rsidR="00D75C20" w:rsidRPr="00F66B11">
        <w:t xml:space="preserve">here </w:t>
      </w:r>
      <w:r w:rsidR="00826CE0">
        <w:t xml:space="preserve">conduct includes the making of </w:t>
      </w:r>
      <w:r w:rsidR="00422D87">
        <w:t xml:space="preserve">express </w:t>
      </w:r>
      <w:r w:rsidR="00826CE0">
        <w:t>representations</w:t>
      </w:r>
      <w:r w:rsidR="005504CC">
        <w:t xml:space="preserve"> or where it is alleged that conduct gives rise to representations being made</w:t>
      </w:r>
      <w:r w:rsidR="008E1401">
        <w:t xml:space="preserve">, </w:t>
      </w:r>
      <w:r w:rsidR="002410E0">
        <w:t>it is necessary to bear in mind that “[r]</w:t>
      </w:r>
      <w:proofErr w:type="spellStart"/>
      <w:r w:rsidR="002410E0">
        <w:t>eferences</w:t>
      </w:r>
      <w:proofErr w:type="spellEnd"/>
      <w:r w:rsidR="002410E0">
        <w:t xml:space="preserve"> to misrepresentation or reliance must not be permitted to obscure the need to identify contravening conduct”</w:t>
      </w:r>
      <w:r w:rsidR="00097B79">
        <w:t>:</w:t>
      </w:r>
      <w:r w:rsidR="002410E0">
        <w:t xml:space="preserve"> </w:t>
      </w:r>
      <w:r w:rsidR="002410E0" w:rsidRPr="008E1401">
        <w:rPr>
          <w:i/>
        </w:rPr>
        <w:t xml:space="preserve">Campbell </w:t>
      </w:r>
      <w:r w:rsidR="00422D87">
        <w:t>at [102]</w:t>
      </w:r>
      <w:r w:rsidR="008E1401">
        <w:t xml:space="preserve">.  The relevant </w:t>
      </w:r>
      <w:r w:rsidR="002410E0">
        <w:t xml:space="preserve">“conduct is not to be pigeon-holed into the framework or language of representation”: </w:t>
      </w:r>
      <w:proofErr w:type="spellStart"/>
      <w:r w:rsidR="002410E0" w:rsidRPr="008E1401">
        <w:rPr>
          <w:i/>
        </w:rPr>
        <w:t>Comité</w:t>
      </w:r>
      <w:proofErr w:type="spellEnd"/>
      <w:r w:rsidR="002410E0" w:rsidRPr="008E1401">
        <w:rPr>
          <w:i/>
        </w:rPr>
        <w:t xml:space="preserve"> </w:t>
      </w:r>
      <w:proofErr w:type="spellStart"/>
      <w:r w:rsidR="002410E0" w:rsidRPr="008E1401">
        <w:rPr>
          <w:i/>
        </w:rPr>
        <w:t>Interprofessionnel</w:t>
      </w:r>
      <w:proofErr w:type="spellEnd"/>
      <w:r w:rsidR="002410E0" w:rsidRPr="008E1401">
        <w:rPr>
          <w:i/>
        </w:rPr>
        <w:t xml:space="preserve"> </w:t>
      </w:r>
      <w:r w:rsidR="002410E0">
        <w:t>at</w:t>
      </w:r>
      <w:r w:rsidR="008E1401">
        <w:t xml:space="preserve"> [172].</w:t>
      </w:r>
    </w:p>
    <w:p w14:paraId="714E3183" w14:textId="561F8A2C" w:rsidR="008E1401" w:rsidRDefault="00EF5BFD" w:rsidP="00EF5BFD">
      <w:pPr>
        <w:pStyle w:val="ParaNumbering"/>
        <w:numPr>
          <w:ilvl w:val="0"/>
          <w:numId w:val="0"/>
        </w:numPr>
        <w:ind w:hanging="720"/>
      </w:pPr>
      <w:bookmarkStart w:id="48" w:name="_Ref69120637"/>
      <w:bookmarkStart w:id="49" w:name="_Ref69397716"/>
      <w:r>
        <w:rPr>
          <w:sz w:val="20"/>
        </w:rPr>
        <w:t>83</w:t>
      </w:r>
      <w:r>
        <w:rPr>
          <w:sz w:val="20"/>
        </w:rPr>
        <w:tab/>
      </w:r>
      <w:r w:rsidR="00C033D1">
        <w:t>T</w:t>
      </w:r>
      <w:r w:rsidR="008E1401">
        <w:t>he following further observations should be made</w:t>
      </w:r>
      <w:r w:rsidR="00C033D1">
        <w:t xml:space="preserve"> in relation to cases, such as the present, where it is asserted that conduct gave rise to representations which were misleading or deceptive or likely to mislead or deceive</w:t>
      </w:r>
      <w:r w:rsidR="008E1401">
        <w:t>:</w:t>
      </w:r>
      <w:bookmarkEnd w:id="48"/>
      <w:bookmarkEnd w:id="49"/>
    </w:p>
    <w:p w14:paraId="5FCE6CEB" w14:textId="28120391" w:rsidR="005504CC"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2410E0">
        <w:t xml:space="preserve">representations </w:t>
      </w:r>
      <w:r w:rsidR="00D75C20" w:rsidRPr="00F66B11">
        <w:t xml:space="preserve">may be </w:t>
      </w:r>
      <w:r w:rsidR="00D75C20">
        <w:t xml:space="preserve">express or </w:t>
      </w:r>
      <w:r w:rsidR="00400603">
        <w:t xml:space="preserve">they may be </w:t>
      </w:r>
      <w:r w:rsidR="00D75C20">
        <w:t>implied from words or conduct</w:t>
      </w:r>
      <w:r w:rsidR="00D75C20" w:rsidRPr="00F66B11">
        <w:t xml:space="preserve">: </w:t>
      </w:r>
      <w:r w:rsidR="00D75C20" w:rsidRPr="009069E0">
        <w:rPr>
          <w:b/>
          <w:i/>
        </w:rPr>
        <w:t>Given v Pryor</w:t>
      </w:r>
      <w:r w:rsidR="00D75C20" w:rsidRPr="004D66D0">
        <w:rPr>
          <w:i/>
        </w:rPr>
        <w:t xml:space="preserve"> </w:t>
      </w:r>
      <w:r w:rsidR="00D75C20" w:rsidRPr="00F66B11">
        <w:t xml:space="preserve">(1979) 24 ALR 442 at 446; </w:t>
      </w:r>
      <w:r w:rsidR="00D75C20" w:rsidRPr="004D66D0">
        <w:rPr>
          <w:i/>
        </w:rPr>
        <w:t>Aqua-Marine Marketing Pty Ltd v Pacific Reef Fisheries (Australia) Pty Ltd (No</w:t>
      </w:r>
      <w:r w:rsidR="0040098B">
        <w:rPr>
          <w:i/>
        </w:rPr>
        <w:t> </w:t>
      </w:r>
      <w:r w:rsidR="00D75C20" w:rsidRPr="004D66D0">
        <w:rPr>
          <w:i/>
        </w:rPr>
        <w:t xml:space="preserve">5) </w:t>
      </w:r>
      <w:r w:rsidR="00D75C20" w:rsidRPr="00F66B11">
        <w:t>[2</w:t>
      </w:r>
      <w:r w:rsidR="00141689">
        <w:t>012] FCA 908 at [78]</w:t>
      </w:r>
      <w:r w:rsidR="005504CC">
        <w:t>;</w:t>
      </w:r>
    </w:p>
    <w:p w14:paraId="0D3556CE" w14:textId="3E644759" w:rsidR="00422D87"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422D87">
        <w:t>i</w:t>
      </w:r>
      <w:r w:rsidR="005504CC" w:rsidRPr="00F66B11">
        <w:t xml:space="preserve">t is necessary to determine whether the representations were in fact conveyed by </w:t>
      </w:r>
      <w:r w:rsidR="008E1401">
        <w:t xml:space="preserve">the relevant conduct as a whole, </w:t>
      </w:r>
      <w:r w:rsidR="005504CC" w:rsidRPr="00F66B11">
        <w:t>assessed in context</w:t>
      </w:r>
      <w:r w:rsidR="008E1401">
        <w:t>; e</w:t>
      </w:r>
      <w:r w:rsidR="005504CC">
        <w:t>xamining only</w:t>
      </w:r>
      <w:r w:rsidR="005504CC" w:rsidRPr="00295BF2">
        <w:t xml:space="preserve"> isolated parts of the conduct</w:t>
      </w:r>
      <w:r w:rsidR="005504CC">
        <w:t>, for example individual express representations,</w:t>
      </w:r>
      <w:r w:rsidR="005504CC" w:rsidRPr="00295BF2">
        <w:t xml:space="preserve"> “invites error”: </w:t>
      </w:r>
      <w:r w:rsidR="005504CC" w:rsidRPr="009069E0">
        <w:rPr>
          <w:b/>
          <w:i/>
        </w:rPr>
        <w:t>Butcher</w:t>
      </w:r>
      <w:r w:rsidR="005504CC" w:rsidRPr="005504CC">
        <w:rPr>
          <w:i/>
        </w:rPr>
        <w:t xml:space="preserve"> v Lachlan Elder Realty</w:t>
      </w:r>
      <w:r w:rsidR="005504CC" w:rsidRPr="00295BF2">
        <w:t xml:space="preserve"> </w:t>
      </w:r>
      <w:r w:rsidR="00255030" w:rsidRPr="005504CC">
        <w:rPr>
          <w:i/>
        </w:rPr>
        <w:t>Pty L</w:t>
      </w:r>
      <w:r w:rsidR="00255030">
        <w:rPr>
          <w:i/>
        </w:rPr>
        <w:t>imi</w:t>
      </w:r>
      <w:r w:rsidR="00255030" w:rsidRPr="005504CC">
        <w:rPr>
          <w:i/>
        </w:rPr>
        <w:t>t</w:t>
      </w:r>
      <w:r w:rsidR="00255030">
        <w:rPr>
          <w:i/>
        </w:rPr>
        <w:t>e</w:t>
      </w:r>
      <w:r w:rsidR="00255030" w:rsidRPr="005504CC">
        <w:rPr>
          <w:i/>
        </w:rPr>
        <w:t xml:space="preserve">d </w:t>
      </w:r>
      <w:r w:rsidR="00255030" w:rsidRPr="00295BF2">
        <w:t>(2004) 218 CLR 592</w:t>
      </w:r>
      <w:r w:rsidR="00255030">
        <w:t xml:space="preserve"> </w:t>
      </w:r>
      <w:r w:rsidR="005504CC" w:rsidRPr="00295BF2">
        <w:t>at [109] per McHugh J;</w:t>
      </w:r>
      <w:r w:rsidR="005504CC">
        <w:t xml:space="preserve"> approved in </w:t>
      </w:r>
      <w:r w:rsidR="005504CC" w:rsidRPr="005504CC">
        <w:rPr>
          <w:i/>
        </w:rPr>
        <w:t>Campbell</w:t>
      </w:r>
      <w:r w:rsidR="005504CC">
        <w:t xml:space="preserve"> at [102]</w:t>
      </w:r>
      <w:r w:rsidR="00422D87">
        <w:t>;</w:t>
      </w:r>
    </w:p>
    <w:p w14:paraId="524FD1BC" w14:textId="0CAC05B9" w:rsidR="008E1401"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422D87">
        <w:t>w</w:t>
      </w:r>
      <w:r w:rsidR="00D75C20" w:rsidRPr="00295BF2">
        <w:t>he</w:t>
      </w:r>
      <w:r w:rsidR="00D75C20">
        <w:t>re</w:t>
      </w:r>
      <w:r w:rsidR="00D75C20" w:rsidRPr="00295BF2">
        <w:t xml:space="preserve"> a Court is concerned to ascertain the </w:t>
      </w:r>
      <w:r w:rsidR="00D75C20">
        <w:t>overall</w:t>
      </w:r>
      <w:r w:rsidR="00D75C20" w:rsidRPr="00295BF2">
        <w:t xml:space="preserve"> impression created by a number of </w:t>
      </w:r>
      <w:r w:rsidR="00422D87">
        <w:t xml:space="preserve">express and implied </w:t>
      </w:r>
      <w:r w:rsidR="00D75C20" w:rsidRPr="00295BF2">
        <w:t>representations conveyed by one communication</w:t>
      </w:r>
      <w:r w:rsidR="00D75C20">
        <w:t xml:space="preserve">, or by a series of </w:t>
      </w:r>
      <w:r w:rsidR="00D75C20">
        <w:lastRenderedPageBreak/>
        <w:t>representations made during an online process</w:t>
      </w:r>
      <w:r w:rsidR="00400603">
        <w:t xml:space="preserve"> or presentation</w:t>
      </w:r>
      <w:r w:rsidR="00D75C20" w:rsidRPr="00295BF2">
        <w:t xml:space="preserve">, it is wrong </w:t>
      </w:r>
      <w:r w:rsidR="007B6908">
        <w:t>simply to</w:t>
      </w:r>
      <w:r w:rsidR="00D75C20" w:rsidRPr="00295BF2">
        <w:t xml:space="preserve"> analyse the separate effect of each representation</w:t>
      </w:r>
      <w:r w:rsidR="00D75C20">
        <w:t xml:space="preserve">; </w:t>
      </w:r>
    </w:p>
    <w:p w14:paraId="5B2DFC47" w14:textId="5AF53982" w:rsidR="008E1401"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422D87">
        <w:t>w</w:t>
      </w:r>
      <w:r w:rsidR="008B38BA">
        <w:t>here a publication, or online process</w:t>
      </w:r>
      <w:r w:rsidR="00400603">
        <w:t xml:space="preserve"> or presentation</w:t>
      </w:r>
      <w:r w:rsidR="008B38BA">
        <w:t xml:space="preserve">, contains a misleading statement in one place, but contains material which corrects or explains the misleading statement in another, the question is one of overall assessment of the whole publication or online process: </w:t>
      </w:r>
      <w:r w:rsidR="00255030">
        <w:rPr>
          <w:i/>
        </w:rPr>
        <w:t xml:space="preserve">Australian Competition and Consumer Commission v </w:t>
      </w:r>
      <w:r w:rsidR="008B38BA" w:rsidRPr="009069E0">
        <w:rPr>
          <w:b/>
          <w:i/>
        </w:rPr>
        <w:t>TPG</w:t>
      </w:r>
      <w:r w:rsidR="00255030" w:rsidRPr="009069E0">
        <w:rPr>
          <w:b/>
          <w:i/>
        </w:rPr>
        <w:t xml:space="preserve"> Internet</w:t>
      </w:r>
      <w:r w:rsidR="00255030">
        <w:rPr>
          <w:i/>
        </w:rPr>
        <w:t xml:space="preserve"> Pty Ltd </w:t>
      </w:r>
      <w:r w:rsidR="00255030">
        <w:t>(2020) 381 ALR 507</w:t>
      </w:r>
      <w:r w:rsidR="008E1401">
        <w:t xml:space="preserve"> at [25]; a</w:t>
      </w:r>
      <w:r w:rsidR="008B38BA">
        <w:t xml:space="preserve"> variety of considerations will be relevant, including the prominence of the various statements and the likelihood of the consumer reading or absorbing </w:t>
      </w:r>
      <w:r w:rsidR="00400603">
        <w:t>any</w:t>
      </w:r>
      <w:r w:rsidR="008B38BA">
        <w:t xml:space="preserve"> neutralising material</w:t>
      </w:r>
      <w:r w:rsidR="00422D87">
        <w:t>;</w:t>
      </w:r>
      <w:r w:rsidR="008E1401" w:rsidRPr="008E1401">
        <w:t xml:space="preserve"> </w:t>
      </w:r>
    </w:p>
    <w:p w14:paraId="0E34079D" w14:textId="4BA02D43" w:rsidR="00422D87"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8E1401">
        <w:t xml:space="preserve">the </w:t>
      </w:r>
      <w:r w:rsidR="008E1401" w:rsidRPr="00295BF2">
        <w:t>conduct must</w:t>
      </w:r>
      <w:r w:rsidR="008E1401">
        <w:t xml:space="preserve"> ultimately</w:t>
      </w:r>
      <w:r w:rsidR="008E1401" w:rsidRPr="00295BF2">
        <w:t xml:space="preserve"> be </w:t>
      </w:r>
      <w:r w:rsidR="008E1401">
        <w:t>assessed</w:t>
      </w:r>
      <w:r w:rsidR="008E1401" w:rsidRPr="00295BF2">
        <w:t xml:space="preserve"> as a whole</w:t>
      </w:r>
      <w:r w:rsidR="008E1401">
        <w:t xml:space="preserve"> and this means that individual representations must be assessed in the context of the whole of the conduct</w:t>
      </w:r>
      <w:r w:rsidR="008E1401" w:rsidRPr="00295BF2">
        <w:t xml:space="preserve">: </w:t>
      </w:r>
      <w:r w:rsidR="008E1401" w:rsidRPr="005504CC">
        <w:rPr>
          <w:i/>
        </w:rPr>
        <w:t xml:space="preserve">Parkdale Custom Built Furniture Pty Ltd v </w:t>
      </w:r>
      <w:proofErr w:type="spellStart"/>
      <w:r w:rsidR="008E1401" w:rsidRPr="009069E0">
        <w:rPr>
          <w:b/>
          <w:i/>
        </w:rPr>
        <w:t>P</w:t>
      </w:r>
      <w:r w:rsidR="002F18BD" w:rsidRPr="009069E0">
        <w:rPr>
          <w:b/>
          <w:i/>
        </w:rPr>
        <w:t>u</w:t>
      </w:r>
      <w:r w:rsidR="008E1401" w:rsidRPr="009069E0">
        <w:rPr>
          <w:b/>
          <w:i/>
        </w:rPr>
        <w:t>xu</w:t>
      </w:r>
      <w:proofErr w:type="spellEnd"/>
      <w:r w:rsidR="008E1401" w:rsidRPr="005504CC">
        <w:rPr>
          <w:i/>
        </w:rPr>
        <w:t xml:space="preserve"> Pty Ltd </w:t>
      </w:r>
      <w:r w:rsidR="008E1401" w:rsidRPr="00295BF2">
        <w:t>(1982) 149 CLR 191 at 199</w:t>
      </w:r>
      <w:r w:rsidR="008E1401">
        <w:t>;</w:t>
      </w:r>
      <w:r w:rsidR="008E1401" w:rsidRPr="005504CC">
        <w:rPr>
          <w:i/>
        </w:rPr>
        <w:t xml:space="preserve"> Butcher </w:t>
      </w:r>
      <w:r w:rsidR="008E1401">
        <w:t xml:space="preserve">at [39]; </w:t>
      </w:r>
      <w:r w:rsidR="008E1401" w:rsidRPr="005504CC">
        <w:rPr>
          <w:i/>
        </w:rPr>
        <w:t>A</w:t>
      </w:r>
      <w:r w:rsidR="002F18BD">
        <w:rPr>
          <w:i/>
        </w:rPr>
        <w:t xml:space="preserve">ustralian </w:t>
      </w:r>
      <w:r w:rsidR="008E1401" w:rsidRPr="005504CC">
        <w:rPr>
          <w:i/>
        </w:rPr>
        <w:t>C</w:t>
      </w:r>
      <w:r w:rsidR="002F18BD">
        <w:rPr>
          <w:i/>
        </w:rPr>
        <w:t xml:space="preserve">ompetition and </w:t>
      </w:r>
      <w:r w:rsidR="008E1401" w:rsidRPr="005504CC">
        <w:rPr>
          <w:i/>
        </w:rPr>
        <w:t>C</w:t>
      </w:r>
      <w:r w:rsidR="002F18BD">
        <w:rPr>
          <w:i/>
        </w:rPr>
        <w:t xml:space="preserve">onsumer </w:t>
      </w:r>
      <w:r w:rsidR="008E1401" w:rsidRPr="005504CC">
        <w:rPr>
          <w:i/>
        </w:rPr>
        <w:t>C</w:t>
      </w:r>
      <w:r w:rsidR="002F18BD">
        <w:rPr>
          <w:i/>
        </w:rPr>
        <w:t>ommission</w:t>
      </w:r>
      <w:r w:rsidR="008E1401" w:rsidRPr="005504CC">
        <w:rPr>
          <w:i/>
        </w:rPr>
        <w:t xml:space="preserve"> v TPG</w:t>
      </w:r>
      <w:r w:rsidR="002F18BD">
        <w:rPr>
          <w:i/>
        </w:rPr>
        <w:t xml:space="preserve"> Internet Pty Ltd</w:t>
      </w:r>
      <w:r w:rsidR="001D5DA1">
        <w:rPr>
          <w:i/>
        </w:rPr>
        <w:t xml:space="preserve"> </w:t>
      </w:r>
      <w:r w:rsidR="001D5DA1">
        <w:t>(2013) 250 CLR 640</w:t>
      </w:r>
      <w:r w:rsidR="002F18BD">
        <w:rPr>
          <w:i/>
        </w:rPr>
        <w:t xml:space="preserve"> </w:t>
      </w:r>
      <w:r w:rsidR="002F18BD">
        <w:t>(</w:t>
      </w:r>
      <w:r w:rsidR="002F18BD" w:rsidRPr="009069E0">
        <w:rPr>
          <w:b/>
          <w:i/>
        </w:rPr>
        <w:t>ACCC v TPG</w:t>
      </w:r>
      <w:r w:rsidR="002F18BD">
        <w:t>)</w:t>
      </w:r>
      <w:r w:rsidR="008E1401" w:rsidRPr="00295BF2">
        <w:t xml:space="preserve"> at [52]</w:t>
      </w:r>
      <w:r w:rsidR="002F18BD">
        <w:t>.</w:t>
      </w:r>
    </w:p>
    <w:p w14:paraId="203D8C06" w14:textId="3FC38A5F" w:rsidR="00D75C20" w:rsidRPr="00F66B11" w:rsidRDefault="00EF5BFD" w:rsidP="00EF5BFD">
      <w:pPr>
        <w:pStyle w:val="ParaNumbering"/>
        <w:numPr>
          <w:ilvl w:val="0"/>
          <w:numId w:val="0"/>
        </w:numPr>
        <w:ind w:hanging="720"/>
      </w:pPr>
      <w:r w:rsidRPr="00F66B11">
        <w:rPr>
          <w:sz w:val="20"/>
        </w:rPr>
        <w:t>84</w:t>
      </w:r>
      <w:r w:rsidRPr="00F66B11">
        <w:rPr>
          <w:sz w:val="20"/>
        </w:rPr>
        <w:tab/>
      </w:r>
      <w:r w:rsidR="00D75C20" w:rsidRPr="009B73F6">
        <w:rPr>
          <w:i/>
        </w:rPr>
        <w:t>Fourthly</w:t>
      </w:r>
      <w:r w:rsidR="00D75C20" w:rsidRPr="00F66B11">
        <w:t xml:space="preserve">, it is necessary to determine whether the </w:t>
      </w:r>
      <w:r w:rsidR="00C45F8D">
        <w:t>conduct was</w:t>
      </w:r>
      <w:r w:rsidR="00D75C20" w:rsidRPr="00F66B11">
        <w:t xml:space="preserve"> misleading or deceptive or likely to mislead or deceive.  Conduct will be misleading or deceptive if it induces or is capable of inducing error or has a tendency to lead into error.  In </w:t>
      </w:r>
      <w:r w:rsidR="00D75C20" w:rsidRPr="009069E0">
        <w:rPr>
          <w:i/>
        </w:rPr>
        <w:t>ACCC v TPG</w:t>
      </w:r>
      <w:r w:rsidR="00D75C20" w:rsidRPr="009B73F6">
        <w:rPr>
          <w:i/>
        </w:rPr>
        <w:t xml:space="preserve"> </w:t>
      </w:r>
      <w:r w:rsidR="00D75C20" w:rsidRPr="00F66B11">
        <w:t xml:space="preserve">at [39], French CJ, </w:t>
      </w:r>
      <w:proofErr w:type="spellStart"/>
      <w:r w:rsidR="00D75C20" w:rsidRPr="00F66B11">
        <w:t>Crennan</w:t>
      </w:r>
      <w:proofErr w:type="spellEnd"/>
      <w:r w:rsidR="00D75C20" w:rsidRPr="00F66B11">
        <w:t>, Bell and Keane JJ stated:</w:t>
      </w:r>
    </w:p>
    <w:p w14:paraId="74318670" w14:textId="77777777" w:rsidR="00D75C20" w:rsidRPr="00F66B11" w:rsidRDefault="00D75C20" w:rsidP="00D75C20">
      <w:pPr>
        <w:pStyle w:val="Quote1"/>
      </w:pPr>
      <w:r w:rsidRPr="00F66B11">
        <w:t>… Conduct is misleading or deceptive, or likely to mislead or deceive, if it has a tendency to lead into error.  That is to say there must be a sufficient causal link between the conduct and error on the part of persons exposed to it [</w:t>
      </w:r>
      <w:r w:rsidRPr="00F66B11">
        <w:rPr>
          <w:i/>
        </w:rPr>
        <w:t xml:space="preserve">Elders Trustee and Executor Co Ltd v E G Reeves Pty Ltd </w:t>
      </w:r>
      <w:r w:rsidRPr="00F66B11">
        <w:t>(1987) 78 ALR 193 at 241 (</w:t>
      </w:r>
      <w:proofErr w:type="spellStart"/>
      <w:r w:rsidRPr="00F66B11">
        <w:t>Gummow</w:t>
      </w:r>
      <w:proofErr w:type="spellEnd"/>
      <w:r w:rsidRPr="00F66B11">
        <w:t xml:space="preserve"> J)].</w:t>
      </w:r>
    </w:p>
    <w:p w14:paraId="131C68BD" w14:textId="3D60A5C0" w:rsidR="00FC7B21" w:rsidRDefault="00EF5BFD" w:rsidP="00EF5BFD">
      <w:pPr>
        <w:pStyle w:val="ParaNumbering"/>
        <w:numPr>
          <w:ilvl w:val="0"/>
          <w:numId w:val="0"/>
        </w:numPr>
        <w:ind w:hanging="720"/>
      </w:pPr>
      <w:r>
        <w:rPr>
          <w:sz w:val="20"/>
        </w:rPr>
        <w:t>85</w:t>
      </w:r>
      <w:r>
        <w:rPr>
          <w:sz w:val="20"/>
        </w:rPr>
        <w:tab/>
      </w:r>
      <w:r w:rsidR="00D75C20" w:rsidRPr="00F66B11">
        <w:t xml:space="preserve">Conduct which merely causes confusion or uncertainty </w:t>
      </w:r>
      <w:r w:rsidR="007B6908">
        <w:t xml:space="preserve">or wonderment </w:t>
      </w:r>
      <w:r w:rsidR="00D75C20" w:rsidRPr="00F66B11">
        <w:t xml:space="preserve">is not </w:t>
      </w:r>
      <w:r w:rsidR="007B6908">
        <w:t xml:space="preserve">necessarily </w:t>
      </w:r>
      <w:r w:rsidR="00D75C20" w:rsidRPr="00F66B11">
        <w:t xml:space="preserve">misleading or deceptive: </w:t>
      </w:r>
      <w:r w:rsidR="007B6908">
        <w:rPr>
          <w:i/>
        </w:rPr>
        <w:t>Google</w:t>
      </w:r>
      <w:r w:rsidR="005A68C7">
        <w:rPr>
          <w:i/>
        </w:rPr>
        <w:t xml:space="preserve"> </w:t>
      </w:r>
      <w:proofErr w:type="spellStart"/>
      <w:r w:rsidR="005A68C7">
        <w:rPr>
          <w:i/>
        </w:rPr>
        <w:t>Inc</w:t>
      </w:r>
      <w:proofErr w:type="spellEnd"/>
      <w:r w:rsidR="007B6908">
        <w:rPr>
          <w:i/>
        </w:rPr>
        <w:t xml:space="preserve"> </w:t>
      </w:r>
      <w:r w:rsidR="007B6908">
        <w:t xml:space="preserve">at [8]; </w:t>
      </w:r>
      <w:r w:rsidR="00D75C20" w:rsidRPr="009069E0">
        <w:rPr>
          <w:i/>
        </w:rPr>
        <w:t>A</w:t>
      </w:r>
      <w:r w:rsidR="005A68C7" w:rsidRPr="009069E0">
        <w:rPr>
          <w:i/>
        </w:rPr>
        <w:t xml:space="preserve">ustralian </w:t>
      </w:r>
      <w:r w:rsidR="00D75C20" w:rsidRPr="009069E0">
        <w:rPr>
          <w:i/>
        </w:rPr>
        <w:t>C</w:t>
      </w:r>
      <w:r w:rsidR="005A68C7" w:rsidRPr="009069E0">
        <w:rPr>
          <w:i/>
        </w:rPr>
        <w:t xml:space="preserve">ompetition and </w:t>
      </w:r>
      <w:r w:rsidR="00D75C20" w:rsidRPr="009069E0">
        <w:rPr>
          <w:i/>
        </w:rPr>
        <w:t>C</w:t>
      </w:r>
      <w:r w:rsidR="005A68C7" w:rsidRPr="009069E0">
        <w:rPr>
          <w:i/>
        </w:rPr>
        <w:t xml:space="preserve">onsumer </w:t>
      </w:r>
      <w:r w:rsidR="00D75C20" w:rsidRPr="009069E0">
        <w:rPr>
          <w:i/>
        </w:rPr>
        <w:t>C</w:t>
      </w:r>
      <w:r w:rsidR="005A68C7" w:rsidRPr="009069E0">
        <w:rPr>
          <w:i/>
        </w:rPr>
        <w:t>ommission</w:t>
      </w:r>
      <w:r w:rsidR="00D75C20" w:rsidRPr="009069E0">
        <w:rPr>
          <w:i/>
        </w:rPr>
        <w:t xml:space="preserve"> v</w:t>
      </w:r>
      <w:r w:rsidR="00D75C20" w:rsidRPr="00F66B11">
        <w:rPr>
          <w:b/>
          <w:i/>
        </w:rPr>
        <w:t xml:space="preserve"> Coles</w:t>
      </w:r>
      <w:r w:rsidR="00D75C20" w:rsidRPr="00F66B11">
        <w:rPr>
          <w:i/>
        </w:rPr>
        <w:t xml:space="preserve"> </w:t>
      </w:r>
      <w:r w:rsidR="00D75C20" w:rsidRPr="009069E0">
        <w:rPr>
          <w:b/>
          <w:i/>
        </w:rPr>
        <w:t xml:space="preserve">Supermarkets </w:t>
      </w:r>
      <w:r w:rsidR="00D75C20" w:rsidRPr="00F66B11">
        <w:rPr>
          <w:i/>
        </w:rPr>
        <w:t xml:space="preserve">Australia Pty Ltd </w:t>
      </w:r>
      <w:r w:rsidR="00D75C20" w:rsidRPr="00F66B11">
        <w:t>(2014)</w:t>
      </w:r>
      <w:r w:rsidR="007B6908">
        <w:t xml:space="preserve"> 317 ALR 73 at [39] (Allsop CJ).</w:t>
      </w:r>
      <w:r w:rsidR="00FC7B21" w:rsidRPr="00FC7B21">
        <w:t xml:space="preserve"> </w:t>
      </w:r>
    </w:p>
    <w:p w14:paraId="2AFF62BC" w14:textId="2B5F07D4" w:rsidR="00D75C20" w:rsidRPr="00F66B11" w:rsidRDefault="00EF5BFD" w:rsidP="00EF5BFD">
      <w:pPr>
        <w:pStyle w:val="ParaNumbering"/>
        <w:numPr>
          <w:ilvl w:val="0"/>
          <w:numId w:val="0"/>
        </w:numPr>
        <w:ind w:hanging="720"/>
      </w:pPr>
      <w:bookmarkStart w:id="50" w:name="_Ref69204869"/>
      <w:r w:rsidRPr="00F66B11">
        <w:rPr>
          <w:sz w:val="20"/>
        </w:rPr>
        <w:t>86</w:t>
      </w:r>
      <w:r w:rsidRPr="00F66B11">
        <w:rPr>
          <w:sz w:val="20"/>
        </w:rPr>
        <w:tab/>
      </w:r>
      <w:r w:rsidR="00FC7B21">
        <w:t xml:space="preserve">The Court must put itself in the position of the relevant consumer.  There is no question that the more one pores over </w:t>
      </w:r>
      <w:r w:rsidR="00E54C67">
        <w:t>the relevant screens</w:t>
      </w:r>
      <w:r w:rsidR="00FC7B21">
        <w:t>, the more one notices matters of detail</w:t>
      </w:r>
      <w:r w:rsidR="00E54C67">
        <w:t>, the more one appreciates the</w:t>
      </w:r>
      <w:r w:rsidR="00FC7B21">
        <w:t xml:space="preserve"> literal meaning </w:t>
      </w:r>
      <w:r w:rsidR="00E54C67">
        <w:t>rather than</w:t>
      </w:r>
      <w:r w:rsidR="00FC7B21">
        <w:t xml:space="preserve"> what might first have been understood and </w:t>
      </w:r>
      <w:r w:rsidR="00E54C67">
        <w:t xml:space="preserve">the more one sees </w:t>
      </w:r>
      <w:r w:rsidR="00FC7B21">
        <w:t>nuances and subtleties which might have been overlooked by the consumer</w:t>
      </w:r>
      <w:r w:rsidR="00E54C67">
        <w:t>.</w:t>
      </w:r>
      <w:r w:rsidR="00FC7B21">
        <w:t xml:space="preserve"> </w:t>
      </w:r>
      <w:r w:rsidR="00E54C67">
        <w:t xml:space="preserve"> The relevant consumers in the classes identified by the ACCC </w:t>
      </w:r>
      <w:r w:rsidR="00FC7B21">
        <w:t xml:space="preserve">would have read the material in a manner consistent with the consumer’s context.  The question is not whether, on close analysis of written material by the Court after detailed argument, the various screens can be seen to be strictly accurate.  The question is whether </w:t>
      </w:r>
      <w:r w:rsidR="00E54C67">
        <w:t>Google’s</w:t>
      </w:r>
      <w:r w:rsidR="00FC7B21">
        <w:t xml:space="preserve"> conduct as a whole, including what was </w:t>
      </w:r>
      <w:r w:rsidR="00FC7B21">
        <w:lastRenderedPageBreak/>
        <w:t>and what was not stated on the various screens, was misleading or deceptive or likely to mislead or deceive reasonable members of the class of consumers likely to be affected by the conduct.  The consumers in the relevant classes are in a different position to the Court.</w:t>
      </w:r>
      <w:bookmarkEnd w:id="50"/>
    </w:p>
    <w:p w14:paraId="227B9D71" w14:textId="77777777" w:rsidR="00C45F8D" w:rsidRDefault="00C45F8D" w:rsidP="009B73F6">
      <w:pPr>
        <w:pStyle w:val="Heading3"/>
      </w:pPr>
      <w:bookmarkStart w:id="51" w:name="_Ref69453174"/>
      <w:r>
        <w:t>Principles where conduct directed to a class of per</w:t>
      </w:r>
      <w:r w:rsidR="009B73F6">
        <w:t>sons</w:t>
      </w:r>
      <w:bookmarkEnd w:id="51"/>
    </w:p>
    <w:p w14:paraId="7B53B50A" w14:textId="46544EC7" w:rsidR="00F1115E" w:rsidRDefault="00EF5BFD" w:rsidP="00EF5BFD">
      <w:pPr>
        <w:pStyle w:val="ParaNumbering"/>
        <w:numPr>
          <w:ilvl w:val="0"/>
          <w:numId w:val="0"/>
        </w:numPr>
        <w:ind w:hanging="720"/>
      </w:pPr>
      <w:r>
        <w:rPr>
          <w:sz w:val="20"/>
        </w:rPr>
        <w:t>87</w:t>
      </w:r>
      <w:r>
        <w:rPr>
          <w:sz w:val="20"/>
        </w:rPr>
        <w:tab/>
      </w:r>
      <w:r w:rsidR="00F1115E">
        <w:t xml:space="preserve">Where </w:t>
      </w:r>
      <w:r w:rsidR="009306B8">
        <w:t xml:space="preserve">the question whether conduct is misleading or deceptive arises in </w:t>
      </w:r>
      <w:r w:rsidR="00EF6902">
        <w:t>relation</w:t>
      </w:r>
      <w:r w:rsidR="009306B8">
        <w:t xml:space="preserve"> to a particular class of persons, </w:t>
      </w:r>
      <w:r w:rsidR="00F1115E">
        <w:t>as opposed to specified individuals, the Court must assess</w:t>
      </w:r>
      <w:r w:rsidR="00F1115E" w:rsidRPr="00BC4122">
        <w:t xml:space="preserve"> </w:t>
      </w:r>
      <w:r w:rsidR="00F1115E">
        <w:t>whether the conduct is likely to mislead or deceive by reference to the ordinary or reasonable members of that class</w:t>
      </w:r>
      <w:r w:rsidR="0046232A">
        <w:t xml:space="preserve">, namely the </w:t>
      </w:r>
      <w:r w:rsidR="0046232A" w:rsidRPr="00295BF2">
        <w:t>“class of consumers likely to be affected by the conduct”</w:t>
      </w:r>
      <w:r w:rsidR="00F1115E">
        <w:t xml:space="preserve">: </w:t>
      </w:r>
      <w:proofErr w:type="spellStart"/>
      <w:r w:rsidR="0046232A" w:rsidRPr="00730E15">
        <w:rPr>
          <w:i/>
        </w:rPr>
        <w:t>Puxu</w:t>
      </w:r>
      <w:proofErr w:type="spellEnd"/>
      <w:r w:rsidR="0046232A">
        <w:t xml:space="preserve"> at 199; see also: </w:t>
      </w:r>
      <w:proofErr w:type="spellStart"/>
      <w:r w:rsidR="00F1115E" w:rsidRPr="0046232A">
        <w:rPr>
          <w:b/>
          <w:i/>
        </w:rPr>
        <w:t>Campomar</w:t>
      </w:r>
      <w:proofErr w:type="spellEnd"/>
      <w:r w:rsidR="00F1115E">
        <w:rPr>
          <w:i/>
        </w:rPr>
        <w:t xml:space="preserve"> </w:t>
      </w:r>
      <w:proofErr w:type="spellStart"/>
      <w:r w:rsidR="00F1115E">
        <w:rPr>
          <w:i/>
        </w:rPr>
        <w:t>Sociedad</w:t>
      </w:r>
      <w:proofErr w:type="spellEnd"/>
      <w:r w:rsidR="00F1115E">
        <w:rPr>
          <w:i/>
        </w:rPr>
        <w:t xml:space="preserve">, </w:t>
      </w:r>
      <w:proofErr w:type="spellStart"/>
      <w:r w:rsidR="00F1115E">
        <w:rPr>
          <w:i/>
        </w:rPr>
        <w:t>Limitada</w:t>
      </w:r>
      <w:proofErr w:type="spellEnd"/>
      <w:r w:rsidR="00F1115E">
        <w:rPr>
          <w:i/>
        </w:rPr>
        <w:t xml:space="preserve"> v Nike International Limited</w:t>
      </w:r>
      <w:r w:rsidR="00F1115E">
        <w:t xml:space="preserve"> (2000) 202 CLR 45 at [102]; </w:t>
      </w:r>
      <w:r w:rsidR="00F1115E" w:rsidRPr="009069E0">
        <w:rPr>
          <w:i/>
        </w:rPr>
        <w:t xml:space="preserve">Google </w:t>
      </w:r>
      <w:proofErr w:type="spellStart"/>
      <w:r w:rsidR="00F1115E" w:rsidRPr="009069E0">
        <w:rPr>
          <w:i/>
        </w:rPr>
        <w:t>Inc</w:t>
      </w:r>
      <w:proofErr w:type="spellEnd"/>
      <w:r w:rsidR="00F1115E">
        <w:rPr>
          <w:i/>
        </w:rPr>
        <w:t xml:space="preserve"> </w:t>
      </w:r>
      <w:r w:rsidR="00F1115E">
        <w:t xml:space="preserve">at [7]; </w:t>
      </w:r>
      <w:r w:rsidR="00F1115E" w:rsidRPr="009069E0">
        <w:rPr>
          <w:i/>
        </w:rPr>
        <w:t>TPG Internet</w:t>
      </w:r>
      <w:r w:rsidR="00F1115E">
        <w:rPr>
          <w:i/>
        </w:rPr>
        <w:t xml:space="preserve"> </w:t>
      </w:r>
      <w:r w:rsidR="00F1115E">
        <w:t>at [23].</w:t>
      </w:r>
    </w:p>
    <w:p w14:paraId="55553B4A" w14:textId="786B4573" w:rsidR="00141689" w:rsidRDefault="00EF5BFD" w:rsidP="00EF5BFD">
      <w:pPr>
        <w:pStyle w:val="ParaNumbering"/>
        <w:numPr>
          <w:ilvl w:val="0"/>
          <w:numId w:val="0"/>
        </w:numPr>
        <w:ind w:hanging="720"/>
      </w:pPr>
      <w:r>
        <w:rPr>
          <w:sz w:val="20"/>
        </w:rPr>
        <w:t>88</w:t>
      </w:r>
      <w:r>
        <w:rPr>
          <w:sz w:val="20"/>
        </w:rPr>
        <w:tab/>
      </w:r>
      <w:r w:rsidR="00141689">
        <w:t xml:space="preserve">It was common ground between the parties that there is no “not insignificant number” test – that is, it is not necessary for an applicant to prove that a “not insignificant number” of people within the class were likely to be misled: </w:t>
      </w:r>
      <w:r w:rsidR="00141689">
        <w:rPr>
          <w:i/>
        </w:rPr>
        <w:t xml:space="preserve">TPG Internet </w:t>
      </w:r>
      <w:r w:rsidR="00141689">
        <w:t xml:space="preserve">at [23] and </w:t>
      </w:r>
      <w:proofErr w:type="spellStart"/>
      <w:r w:rsidR="00141689">
        <w:rPr>
          <w:i/>
        </w:rPr>
        <w:t>Trivago</w:t>
      </w:r>
      <w:proofErr w:type="spellEnd"/>
      <w:r w:rsidR="00141689">
        <w:rPr>
          <w:i/>
        </w:rPr>
        <w:t xml:space="preserve"> NV v Australian Competition and Consumer Commissioner</w:t>
      </w:r>
      <w:r w:rsidR="00141689">
        <w:t xml:space="preserve"> </w:t>
      </w:r>
      <w:r w:rsidR="009F5954">
        <w:t>(</w:t>
      </w:r>
      <w:r w:rsidR="00141689">
        <w:t>2020</w:t>
      </w:r>
      <w:r w:rsidR="009F5954">
        <w:t>)</w:t>
      </w:r>
      <w:r w:rsidR="00141689">
        <w:t xml:space="preserve"> </w:t>
      </w:r>
      <w:r w:rsidR="009F5954">
        <w:t xml:space="preserve">384 ALR 496 </w:t>
      </w:r>
      <w:r w:rsidR="00141689">
        <w:t>at [192].</w:t>
      </w:r>
    </w:p>
    <w:p w14:paraId="41D06D0F" w14:textId="1F0AB26A" w:rsidR="00045567" w:rsidRDefault="00EF5BFD" w:rsidP="00EF5BFD">
      <w:pPr>
        <w:pStyle w:val="ParaNumbering"/>
        <w:numPr>
          <w:ilvl w:val="0"/>
          <w:numId w:val="0"/>
        </w:numPr>
        <w:ind w:hanging="720"/>
      </w:pPr>
      <w:r>
        <w:rPr>
          <w:sz w:val="20"/>
        </w:rPr>
        <w:t>89</w:t>
      </w:r>
      <w:r>
        <w:rPr>
          <w:sz w:val="20"/>
        </w:rPr>
        <w:tab/>
      </w:r>
      <w:r w:rsidR="0046232A">
        <w:t xml:space="preserve">During oral argument, Google </w:t>
      </w:r>
      <w:r w:rsidR="00781162">
        <w:t>submitted</w:t>
      </w:r>
      <w:r w:rsidR="0046232A">
        <w:t xml:space="preserve"> that</w:t>
      </w:r>
      <w:r w:rsidR="00045567">
        <w:t>:</w:t>
      </w:r>
    </w:p>
    <w:p w14:paraId="73F4B6DB" w14:textId="240997A1" w:rsidR="00045567" w:rsidRDefault="00EF5BFD" w:rsidP="00EF5BFD">
      <w:pPr>
        <w:pStyle w:val="ListNo1"/>
        <w:numPr>
          <w:ilvl w:val="0"/>
          <w:numId w:val="0"/>
        </w:numPr>
        <w:tabs>
          <w:tab w:val="left" w:pos="720"/>
        </w:tabs>
        <w:ind w:left="720" w:hanging="720"/>
      </w:pPr>
      <w:r>
        <w:t>(1)</w:t>
      </w:r>
      <w:r>
        <w:tab/>
      </w:r>
      <w:r w:rsidR="0046232A">
        <w:t>the law require</w:t>
      </w:r>
      <w:r w:rsidR="00B86704">
        <w:t>s</w:t>
      </w:r>
      <w:r w:rsidR="0046232A">
        <w:t xml:space="preserve"> the identification of a single hypothetical person within the relevant class of users to test</w:t>
      </w:r>
      <w:r w:rsidR="00E54C67">
        <w:t>, by reference to that hypothetical</w:t>
      </w:r>
      <w:r w:rsidR="0046232A">
        <w:t xml:space="preserve"> person</w:t>
      </w:r>
      <w:r w:rsidR="00E54C67">
        <w:t>, whether the members of the class</w:t>
      </w:r>
      <w:r w:rsidR="0046232A">
        <w:t xml:space="preserve"> would </w:t>
      </w:r>
      <w:r w:rsidR="00045567">
        <w:t>have been misled by the conduct;</w:t>
      </w:r>
      <w:r w:rsidR="0046232A">
        <w:t xml:space="preserve">  </w:t>
      </w:r>
    </w:p>
    <w:p w14:paraId="0E17EAAB" w14:textId="0CC60710" w:rsidR="00045567" w:rsidRDefault="00EF5BFD" w:rsidP="00EF5BFD">
      <w:pPr>
        <w:pStyle w:val="ListNo1"/>
        <w:numPr>
          <w:ilvl w:val="0"/>
          <w:numId w:val="0"/>
        </w:numPr>
        <w:tabs>
          <w:tab w:val="left" w:pos="720"/>
        </w:tabs>
        <w:ind w:left="720" w:hanging="720"/>
      </w:pPr>
      <w:r>
        <w:t>(2)</w:t>
      </w:r>
      <w:r>
        <w:tab/>
      </w:r>
      <w:r w:rsidR="00045567">
        <w:t xml:space="preserve">the question </w:t>
      </w:r>
      <w:r w:rsidR="00781162">
        <w:t>is</w:t>
      </w:r>
      <w:r w:rsidR="00045567">
        <w:t xml:space="preserve"> </w:t>
      </w:r>
      <w:r w:rsidR="00E35228">
        <w:t xml:space="preserve">whether that hypothetical person </w:t>
      </w:r>
      <w:r w:rsidR="00045567">
        <w:t>would have been</w:t>
      </w:r>
      <w:r w:rsidR="00E35228">
        <w:t xml:space="preserve"> misled</w:t>
      </w:r>
      <w:r w:rsidR="00C033D1">
        <w:t>,</w:t>
      </w:r>
      <w:r w:rsidR="00781162">
        <w:t xml:space="preserve"> t</w:t>
      </w:r>
      <w:r w:rsidR="00141689">
        <w:t>he</w:t>
      </w:r>
      <w:r w:rsidR="00781162">
        <w:t xml:space="preserve"> </w:t>
      </w:r>
      <w:r w:rsidR="00141689">
        <w:t xml:space="preserve">hypothetical person </w:t>
      </w:r>
      <w:r w:rsidR="00C033D1">
        <w:t>being</w:t>
      </w:r>
      <w:r w:rsidR="00141689">
        <w:t xml:space="preserve"> capable of </w:t>
      </w:r>
      <w:r w:rsidR="00C033D1">
        <w:t xml:space="preserve">only </w:t>
      </w:r>
      <w:r w:rsidR="00141689">
        <w:t>one response.</w:t>
      </w:r>
    </w:p>
    <w:p w14:paraId="46926661" w14:textId="5AA52695" w:rsidR="00045567" w:rsidRDefault="00EF5BFD" w:rsidP="00EF5BFD">
      <w:pPr>
        <w:pStyle w:val="ParaNumbering"/>
        <w:numPr>
          <w:ilvl w:val="0"/>
          <w:numId w:val="0"/>
        </w:numPr>
        <w:ind w:hanging="720"/>
      </w:pPr>
      <w:r>
        <w:rPr>
          <w:sz w:val="20"/>
        </w:rPr>
        <w:t>90</w:t>
      </w:r>
      <w:r>
        <w:rPr>
          <w:sz w:val="20"/>
        </w:rPr>
        <w:tab/>
      </w:r>
      <w:r w:rsidR="00045567">
        <w:t xml:space="preserve">Google relied upon what the High Court stated </w:t>
      </w:r>
      <w:r w:rsidR="00781162">
        <w:t xml:space="preserve">in </w:t>
      </w:r>
      <w:proofErr w:type="spellStart"/>
      <w:r w:rsidR="00781162">
        <w:rPr>
          <w:i/>
        </w:rPr>
        <w:t>Campomar</w:t>
      </w:r>
      <w:proofErr w:type="spellEnd"/>
      <w:r w:rsidR="00781162">
        <w:rPr>
          <w:i/>
        </w:rPr>
        <w:t xml:space="preserve"> </w:t>
      </w:r>
      <w:r w:rsidR="00045567">
        <w:t xml:space="preserve">at [103] (footnotes omitted; </w:t>
      </w:r>
      <w:r w:rsidR="00400603">
        <w:t xml:space="preserve">Google’s </w:t>
      </w:r>
      <w:r w:rsidR="00045567">
        <w:t>emphasis added):</w:t>
      </w:r>
    </w:p>
    <w:p w14:paraId="796E8348" w14:textId="4C3CC864" w:rsidR="00045567" w:rsidRDefault="00045567" w:rsidP="00045567">
      <w:pPr>
        <w:pStyle w:val="Quote1"/>
      </w:pPr>
      <w:r w:rsidRPr="00370C9D">
        <w:rPr>
          <w:b/>
        </w:rPr>
        <w:t>Where the persons in question are not identified individuals to whom a particular misrepresentation has been made or from whom a relevant fact, circumstance or proposal was withheld, but are members of a class to which the conduct in question was directed in a general sense, it is necessary to isolate by some criterion a representative member of that class.  The inquiry thus is to be made with respect to this hypothetical individual why the misconception complained has arisen or is likely to arise if no injunctive relief be granted</w:t>
      </w:r>
      <w:r>
        <w:t xml:space="preserve">.  In formulating this inquiry, the courts have had regard to what appears to be the outer limits of the purpose and scope of the statutory norm of conduct fixed by s 52.  Thus, in </w:t>
      </w:r>
      <w:proofErr w:type="spellStart"/>
      <w:r>
        <w:rPr>
          <w:i/>
          <w:iCs/>
        </w:rPr>
        <w:t>Puxu</w:t>
      </w:r>
      <w:proofErr w:type="spellEnd"/>
      <w:r>
        <w:t xml:space="preserve">, Gibbs CJ observed that conduct not intended to mislead or deceive and which was engaged in </w:t>
      </w:r>
      <w:r w:rsidR="00464AEB">
        <w:t>“</w:t>
      </w:r>
      <w:r>
        <w:t>honestly and reasonably</w:t>
      </w:r>
      <w:r w:rsidR="00464AEB">
        <w:t>”</w:t>
      </w:r>
      <w:r>
        <w:t xml:space="preserve"> might nevertheless contravene s 52.  Having regard to these </w:t>
      </w:r>
      <w:r w:rsidR="00464AEB">
        <w:t>“</w:t>
      </w:r>
      <w:r>
        <w:t>heavy burdens</w:t>
      </w:r>
      <w:r w:rsidR="00464AEB">
        <w:t>”</w:t>
      </w:r>
      <w:r>
        <w:t xml:space="preserve"> which the statute created, his Honour concluded that, where the effect of conduct on a class of persons, such as consumers, was in issue, the section must be </w:t>
      </w:r>
      <w:r w:rsidR="00464AEB">
        <w:t>“</w:t>
      </w:r>
      <w:r>
        <w:t xml:space="preserve">regarded as contemplating the effect of the conduct on reasonable members of the </w:t>
      </w:r>
      <w:r>
        <w:lastRenderedPageBreak/>
        <w:t>class</w:t>
      </w:r>
      <w:r w:rsidR="00464AEB">
        <w:t>”</w:t>
      </w:r>
      <w:r>
        <w:t>.</w:t>
      </w:r>
    </w:p>
    <w:p w14:paraId="1FAF5E83" w14:textId="311A57C0" w:rsidR="007A60B8" w:rsidRDefault="00EF5BFD" w:rsidP="00EF5BFD">
      <w:pPr>
        <w:pStyle w:val="ParaNumbering"/>
        <w:numPr>
          <w:ilvl w:val="0"/>
          <w:numId w:val="0"/>
        </w:numPr>
        <w:ind w:hanging="720"/>
      </w:pPr>
      <w:r>
        <w:rPr>
          <w:sz w:val="20"/>
        </w:rPr>
        <w:t>91</w:t>
      </w:r>
      <w:r>
        <w:rPr>
          <w:sz w:val="20"/>
        </w:rPr>
        <w:tab/>
      </w:r>
      <w:r w:rsidR="001E05F4">
        <w:t>I do not accept that in all misleading or deceptive conduct cases</w:t>
      </w:r>
      <w:r w:rsidR="00045567">
        <w:t xml:space="preserve"> </w:t>
      </w:r>
      <w:r w:rsidR="00C033D1">
        <w:t>where the conduct is directed</w:t>
      </w:r>
      <w:r w:rsidR="00045567">
        <w:t xml:space="preserve"> to the public at large</w:t>
      </w:r>
      <w:r w:rsidR="00EA740A">
        <w:t>,</w:t>
      </w:r>
      <w:r w:rsidR="00045567">
        <w:t xml:space="preserve"> or a segment of the public</w:t>
      </w:r>
      <w:r w:rsidR="00EA740A">
        <w:t xml:space="preserve">, </w:t>
      </w:r>
      <w:r w:rsidR="001E05F4">
        <w:t xml:space="preserve">it is necessary to isolate </w:t>
      </w:r>
      <w:r w:rsidR="00EA740A">
        <w:t>one</w:t>
      </w:r>
      <w:r w:rsidR="001E05F4">
        <w:t xml:space="preserve"> hypothetical person within the class to determine whether there has been a contravention.  </w:t>
      </w:r>
      <w:r w:rsidR="00EA740A">
        <w:t xml:space="preserve">It may be necessary to isolate a number of hypothetical persons within the class, assuming the variable characteristics of the reasonable members of the class suggest that such an approach is appropriate.  </w:t>
      </w:r>
      <w:r w:rsidR="003034C7">
        <w:t>A</w:t>
      </w:r>
      <w:r w:rsidR="00E35228">
        <w:t xml:space="preserve">s was made clear in </w:t>
      </w:r>
      <w:proofErr w:type="spellStart"/>
      <w:r w:rsidR="00E35228" w:rsidRPr="00EA740A">
        <w:rPr>
          <w:i/>
        </w:rPr>
        <w:t>Campomar</w:t>
      </w:r>
      <w:proofErr w:type="spellEnd"/>
      <w:r w:rsidR="00E35228">
        <w:t xml:space="preserve"> at [99], </w:t>
      </w:r>
      <w:r w:rsidR="003034C7">
        <w:t>cases</w:t>
      </w:r>
      <w:r w:rsidR="00E35228">
        <w:t xml:space="preserve"> should not be considered in the abstract; regard must be had to the circumstances of the particular case and the remedy sought in respect of the contravention alleged to h</w:t>
      </w:r>
      <w:r w:rsidR="007A60B8">
        <w:t>ave occurred.</w:t>
      </w:r>
      <w:r w:rsidR="001E01DD">
        <w:t xml:space="preserve"> </w:t>
      </w:r>
      <w:r w:rsidR="003034C7">
        <w:t xml:space="preserve"> I do not read </w:t>
      </w:r>
      <w:proofErr w:type="spellStart"/>
      <w:r w:rsidR="003034C7">
        <w:rPr>
          <w:i/>
        </w:rPr>
        <w:t>Campomar</w:t>
      </w:r>
      <w:proofErr w:type="spellEnd"/>
      <w:r w:rsidR="003034C7">
        <w:t xml:space="preserve"> at [103] as requiring the identification of only one hypothetical person in all cases.  The final sentence of [103] recognises that “where the effect of conduct on a class of persons, such as consumers, was in issue, the section must be ‘regarded as contemplating the effect of the conduct on reasonable members of the class’”, citing </w:t>
      </w:r>
      <w:proofErr w:type="spellStart"/>
      <w:r w:rsidR="003034C7">
        <w:rPr>
          <w:i/>
        </w:rPr>
        <w:t>Puxu</w:t>
      </w:r>
      <w:proofErr w:type="spellEnd"/>
      <w:r w:rsidR="003034C7">
        <w:t xml:space="preserve"> at 199.  It may be that reasonable members of the class cannot be distilled into a single hypothetical reasonable person.</w:t>
      </w:r>
    </w:p>
    <w:p w14:paraId="25C99D16" w14:textId="4181F17E" w:rsidR="00527574" w:rsidRDefault="00EF5BFD" w:rsidP="00EF5BFD">
      <w:pPr>
        <w:pStyle w:val="ParaNumbering"/>
        <w:numPr>
          <w:ilvl w:val="0"/>
          <w:numId w:val="0"/>
        </w:numPr>
        <w:ind w:hanging="720"/>
      </w:pPr>
      <w:r>
        <w:rPr>
          <w:sz w:val="20"/>
        </w:rPr>
        <w:t>92</w:t>
      </w:r>
      <w:r>
        <w:rPr>
          <w:sz w:val="20"/>
        </w:rPr>
        <w:tab/>
      </w:r>
      <w:r w:rsidR="00E54C67">
        <w:t>In any event</w:t>
      </w:r>
      <w:r w:rsidR="003034C7">
        <w:t>, e</w:t>
      </w:r>
      <w:r w:rsidR="001E05F4">
        <w:t xml:space="preserve">ven if there must be an identification of a single hypothetical member of the class, it does not follow that in all cases the identified hypothetical person is only capable of one </w:t>
      </w:r>
      <w:r w:rsidR="00527574">
        <w:t xml:space="preserve">response or </w:t>
      </w:r>
      <w:r w:rsidR="001E05F4">
        <w:t>reaction</w:t>
      </w:r>
      <w:r w:rsidR="007A60B8">
        <w:t xml:space="preserve">.  </w:t>
      </w:r>
      <w:r w:rsidR="00E54C67">
        <w:t>There may well be situations where a</w:t>
      </w:r>
      <w:r w:rsidR="001E05F4">
        <w:t xml:space="preserve"> hypothetical person might </w:t>
      </w:r>
      <w:r w:rsidR="003034C7">
        <w:t xml:space="preserve">reasonably have been misled </w:t>
      </w:r>
      <w:r w:rsidR="00E54C67">
        <w:t>and</w:t>
      </w:r>
      <w:r w:rsidR="003034C7">
        <w:t xml:space="preserve"> might reasonably not have been misled</w:t>
      </w:r>
      <w:r w:rsidR="00E54C67">
        <w:t>.</w:t>
      </w:r>
      <w:r w:rsidR="007A60B8">
        <w:t xml:space="preserve">  </w:t>
      </w:r>
      <w:r w:rsidR="00E54C67">
        <w:t>The law recognises</w:t>
      </w:r>
      <w:r w:rsidR="00F1115E">
        <w:t xml:space="preserve"> that there may be a number of different “reasonable” responses to conduct</w:t>
      </w:r>
      <w:r w:rsidR="00527574">
        <w:t xml:space="preserve">.  Indeed, the High Court in </w:t>
      </w:r>
      <w:proofErr w:type="spellStart"/>
      <w:r w:rsidR="00527574" w:rsidRPr="003034C7">
        <w:rPr>
          <w:i/>
        </w:rPr>
        <w:t>Campomar</w:t>
      </w:r>
      <w:proofErr w:type="spellEnd"/>
      <w:r w:rsidR="00527574" w:rsidRPr="003034C7">
        <w:rPr>
          <w:i/>
        </w:rPr>
        <w:t xml:space="preserve"> </w:t>
      </w:r>
      <w:r w:rsidR="00527574">
        <w:t>expressly so concluded at [105] (footnotes omitted; emphasis added):</w:t>
      </w:r>
    </w:p>
    <w:p w14:paraId="429C1222" w14:textId="41A9F74C" w:rsidR="00527574" w:rsidRPr="00370C9D" w:rsidRDefault="00527574" w:rsidP="00527574">
      <w:pPr>
        <w:pStyle w:val="Quote1"/>
      </w:pPr>
      <w:r w:rsidRPr="00370C9D">
        <w:rPr>
          <w:b/>
        </w:rPr>
        <w:t xml:space="preserve">Nevertheless, in an assessment of the reactions or likely reactions of the </w:t>
      </w:r>
      <w:r w:rsidR="001E01DD">
        <w:rPr>
          <w:b/>
        </w:rPr>
        <w:t>“</w:t>
      </w:r>
      <w:r w:rsidRPr="00370C9D">
        <w:rPr>
          <w:b/>
        </w:rPr>
        <w:t>ordinary</w:t>
      </w:r>
      <w:r w:rsidR="001E01DD">
        <w:rPr>
          <w:b/>
        </w:rPr>
        <w:t>”</w:t>
      </w:r>
      <w:r w:rsidRPr="00370C9D">
        <w:rPr>
          <w:b/>
        </w:rPr>
        <w:t xml:space="preserve"> or </w:t>
      </w:r>
      <w:r w:rsidR="001E01DD">
        <w:rPr>
          <w:b/>
        </w:rPr>
        <w:t>“</w:t>
      </w:r>
      <w:r w:rsidRPr="00370C9D">
        <w:rPr>
          <w:b/>
        </w:rPr>
        <w:t>reasonable</w:t>
      </w:r>
      <w:r w:rsidR="001E01DD">
        <w:rPr>
          <w:b/>
        </w:rPr>
        <w:t>”</w:t>
      </w:r>
      <w:r w:rsidRPr="00370C9D">
        <w:rPr>
          <w:b/>
        </w:rPr>
        <w:t xml:space="preserve"> members of the class of prospective purchasers of a mass-marketed product for general use, such as athletic sportswear or perfumery products, the court may well decline to regard as controlling the application of s 52 those assumptions by persons whose reactions are extreme or fanciful</w:t>
      </w:r>
      <w:r w:rsidRPr="00370C9D">
        <w:t xml:space="preserve">.  For example, the evidence of one witness in the present case, a pharmacist, was that he assumed that </w:t>
      </w:r>
      <w:r w:rsidR="001E01DD">
        <w:t>“</w:t>
      </w:r>
      <w:r w:rsidRPr="00370C9D">
        <w:t>Australian brand name laws would have restricted anybody else from putting the NIKE name on a product other than that endorsed by the [Nike sportswear company]</w:t>
      </w:r>
      <w:r w:rsidR="001E01DD">
        <w:t>”</w:t>
      </w:r>
      <w:r w:rsidRPr="00370C9D">
        <w:t xml:space="preserve">.  Further, the assumption made by this witness extended to the marketing of pet food and toilet cleaner.  Such assumptions were not only erroneous but extreme and fanciful.  They would not be attributed to the </w:t>
      </w:r>
      <w:r w:rsidR="001E01DD">
        <w:t>“</w:t>
      </w:r>
      <w:r w:rsidRPr="00370C9D">
        <w:t>ordinary</w:t>
      </w:r>
      <w:r w:rsidR="001E01DD">
        <w:t>”</w:t>
      </w:r>
      <w:r w:rsidRPr="00370C9D">
        <w:t xml:space="preserve"> or </w:t>
      </w:r>
      <w:r w:rsidR="001E01DD">
        <w:t>“</w:t>
      </w:r>
      <w:r w:rsidRPr="00370C9D">
        <w:t>reasonable</w:t>
      </w:r>
      <w:r w:rsidR="001E01DD">
        <w:t>”</w:t>
      </w:r>
      <w:r w:rsidRPr="00370C9D">
        <w:t xml:space="preserve"> members of the classes of prospective purchasers of pet food and toilet cleaners.  </w:t>
      </w:r>
      <w:r w:rsidRPr="00370C9D">
        <w:rPr>
          <w:b/>
        </w:rPr>
        <w:t>The initial question which must be determined is whether the misconceptions, or deceptions, alleged to arise or to be likely to arise are properly to be attributed to the ordinary or reasonable members of the classes of prospective purchasers.</w:t>
      </w:r>
    </w:p>
    <w:p w14:paraId="78708494" w14:textId="0A358026" w:rsidR="00F1115E" w:rsidRDefault="00EF5BFD" w:rsidP="00EF5BFD">
      <w:pPr>
        <w:pStyle w:val="ParaNumbering"/>
        <w:numPr>
          <w:ilvl w:val="0"/>
          <w:numId w:val="0"/>
        </w:numPr>
        <w:ind w:hanging="720"/>
      </w:pPr>
      <w:r>
        <w:rPr>
          <w:sz w:val="20"/>
        </w:rPr>
        <w:t>93</w:t>
      </w:r>
      <w:r>
        <w:rPr>
          <w:sz w:val="20"/>
        </w:rPr>
        <w:tab/>
      </w:r>
      <w:r w:rsidR="00E35228">
        <w:t xml:space="preserve">In </w:t>
      </w:r>
      <w:r w:rsidR="00E35228" w:rsidRPr="007A60B8">
        <w:rPr>
          <w:i/>
        </w:rPr>
        <w:t>National Exchange</w:t>
      </w:r>
      <w:r w:rsidR="00080C6C">
        <w:rPr>
          <w:i/>
        </w:rPr>
        <w:t xml:space="preserve"> Pty Ltd v Australian Securities and Investments Commission </w:t>
      </w:r>
      <w:r w:rsidR="00080C6C">
        <w:t>(2004) 49 ACSR 369</w:t>
      </w:r>
      <w:r w:rsidR="00E35228">
        <w:t xml:space="preserve">, </w:t>
      </w:r>
      <w:proofErr w:type="spellStart"/>
      <w:r w:rsidR="00E35228">
        <w:t>Dowsett</w:t>
      </w:r>
      <w:proofErr w:type="spellEnd"/>
      <w:r w:rsidR="00E35228">
        <w:t xml:space="preserve"> J stated at [24]:</w:t>
      </w:r>
    </w:p>
    <w:p w14:paraId="0F9B26FE" w14:textId="3080F3A7" w:rsidR="00E35228" w:rsidRDefault="00E35228" w:rsidP="00E35228">
      <w:pPr>
        <w:pStyle w:val="Quote1"/>
      </w:pPr>
      <w:r w:rsidRPr="00C93593">
        <w:t>Whil</w:t>
      </w:r>
      <w:r w:rsidR="00080C6C">
        <w:t>e</w:t>
      </w:r>
      <w:r w:rsidRPr="00C93593">
        <w:t xml:space="preserve"> it is true that members of a class may differ in personal capacity and experience, </w:t>
      </w:r>
      <w:r w:rsidRPr="00C93593">
        <w:lastRenderedPageBreak/>
        <w:t>that is usually the case whenever a test of reasonableness is applied. Such a test does not necessarily postulate only one reasonable response in the particular circumstances. Frequently, different persons, acting reasonably, will respond in different ways to the same objective circumstances. The test of reasonableness involves the recognition of the boundaries within which reasonable responses will fall, not the identification of a finite number of acceptable reasonable responses.</w:t>
      </w:r>
    </w:p>
    <w:p w14:paraId="4E339040" w14:textId="4A967C90" w:rsidR="00135722" w:rsidRDefault="00EF5BFD" w:rsidP="00EF5BFD">
      <w:pPr>
        <w:pStyle w:val="ParaNumbering"/>
        <w:numPr>
          <w:ilvl w:val="0"/>
          <w:numId w:val="0"/>
        </w:numPr>
        <w:ind w:hanging="720"/>
      </w:pPr>
      <w:r>
        <w:rPr>
          <w:sz w:val="20"/>
        </w:rPr>
        <w:t>94</w:t>
      </w:r>
      <w:r>
        <w:rPr>
          <w:sz w:val="20"/>
        </w:rPr>
        <w:tab/>
      </w:r>
      <w:r w:rsidR="00135722">
        <w:t xml:space="preserve">In </w:t>
      </w:r>
      <w:proofErr w:type="spellStart"/>
      <w:r w:rsidR="00135722" w:rsidRPr="00135722">
        <w:rPr>
          <w:i/>
        </w:rPr>
        <w:t>Comité</w:t>
      </w:r>
      <w:proofErr w:type="spellEnd"/>
      <w:r w:rsidR="00135722" w:rsidRPr="00135722">
        <w:rPr>
          <w:i/>
        </w:rPr>
        <w:t xml:space="preserve"> </w:t>
      </w:r>
      <w:proofErr w:type="spellStart"/>
      <w:r w:rsidR="00135722" w:rsidRPr="00135722">
        <w:rPr>
          <w:i/>
        </w:rPr>
        <w:t>Interprofessionnel</w:t>
      </w:r>
      <w:proofErr w:type="spellEnd"/>
      <w:r w:rsidR="00135722">
        <w:t xml:space="preserve"> at [17</w:t>
      </w:r>
      <w:r w:rsidR="004D66D0">
        <w:t>1</w:t>
      </w:r>
      <w:r w:rsidR="00135722">
        <w:t>], Beach J accepted that there was scope for different responses:</w:t>
      </w:r>
    </w:p>
    <w:p w14:paraId="2B31C703" w14:textId="77777777" w:rsidR="00135722" w:rsidRDefault="00135722" w:rsidP="00135722">
      <w:pPr>
        <w:pStyle w:val="Quote1"/>
      </w:pPr>
      <w:r>
        <w:t>[W]here the issue is the effect of conduct on a class of persons such as consumers (rather than identified individuals to whom a particular misrepresentation has been made or particular conduct directed), the effect of the conduct or representations upon ordinary or reasonable members of that class must be considered (</w:t>
      </w:r>
      <w:proofErr w:type="spellStart"/>
      <w:r w:rsidRPr="007968B2">
        <w:rPr>
          <w:i/>
        </w:rPr>
        <w:t>Campomar</w:t>
      </w:r>
      <w:proofErr w:type="spellEnd"/>
      <w:r w:rsidRPr="007968B2">
        <w:rPr>
          <w:i/>
        </w:rPr>
        <w:t xml:space="preserve"> </w:t>
      </w:r>
      <w:proofErr w:type="spellStart"/>
      <w:r w:rsidRPr="007968B2">
        <w:rPr>
          <w:i/>
        </w:rPr>
        <w:t>Sociedad</w:t>
      </w:r>
      <w:proofErr w:type="spellEnd"/>
      <w:r w:rsidRPr="007968B2">
        <w:rPr>
          <w:i/>
        </w:rPr>
        <w:t xml:space="preserve">, </w:t>
      </w:r>
      <w:proofErr w:type="spellStart"/>
      <w:r w:rsidRPr="007968B2">
        <w:rPr>
          <w:i/>
        </w:rPr>
        <w:t>Limitada</w:t>
      </w:r>
      <w:proofErr w:type="spellEnd"/>
      <w:r w:rsidRPr="007968B2">
        <w:rPr>
          <w:i/>
        </w:rPr>
        <w:t xml:space="preserve"> v Nike International </w:t>
      </w:r>
      <w:r>
        <w:rPr>
          <w:i/>
        </w:rPr>
        <w:t xml:space="preserve">Ltd </w:t>
      </w:r>
      <w:r>
        <w:t>(2000) 202 CLR 45 at [102] and [103]).  This hypothetical construct avoids using the very ignorant or the very knowledgeable to assess effect or likely effect; it also avoids using those credited with habitual caution or exceptional carelessness; it also avoids considering the assumptions of persons which are extreme or fanciful.  Further, the objective characteristics that one attributes to ordinary or reasonable members of the relevant class may differ depending on the medium for communication being considered.  There is scope for diversity of response both within the same medium and across different media.</w:t>
      </w:r>
    </w:p>
    <w:p w14:paraId="2FAC76D0" w14:textId="7F6E6E9D" w:rsidR="004D66D0" w:rsidRPr="00F66B11" w:rsidRDefault="00EF5BFD" w:rsidP="00EF5BFD">
      <w:pPr>
        <w:pStyle w:val="ParaNumbering"/>
        <w:numPr>
          <w:ilvl w:val="0"/>
          <w:numId w:val="0"/>
        </w:numPr>
        <w:ind w:hanging="720"/>
      </w:pPr>
      <w:r w:rsidRPr="00F66B11">
        <w:rPr>
          <w:sz w:val="20"/>
        </w:rPr>
        <w:t>95</w:t>
      </w:r>
      <w:r w:rsidRPr="00F66B11">
        <w:rPr>
          <w:sz w:val="20"/>
        </w:rPr>
        <w:tab/>
      </w:r>
      <w:r w:rsidR="004D66D0">
        <w:t>In other areas of the law where a hypothetical reasonable individual is considered, the Court might be bound to land upon one response.  For example, t</w:t>
      </w:r>
      <w:r w:rsidR="004D66D0" w:rsidRPr="00F66B11">
        <w:t xml:space="preserve">he determination of whether </w:t>
      </w:r>
      <w:r w:rsidR="004D66D0">
        <w:t>a</w:t>
      </w:r>
      <w:r w:rsidR="004D66D0" w:rsidRPr="00F66B11">
        <w:t xml:space="preserve"> published matter conveys </w:t>
      </w:r>
      <w:r w:rsidR="004D66D0">
        <w:t>a</w:t>
      </w:r>
      <w:r w:rsidR="004D66D0" w:rsidRPr="00F66B11">
        <w:t xml:space="preserve"> pleaded imputation requires the Court to identify one meaning, despite the obvious truth that the publication </w:t>
      </w:r>
      <w:r w:rsidR="004D66D0">
        <w:t>is likely to</w:t>
      </w:r>
      <w:r w:rsidR="004D66D0" w:rsidRPr="00F66B11">
        <w:t xml:space="preserve"> mean different things to different people.  As </w:t>
      </w:r>
      <w:proofErr w:type="spellStart"/>
      <w:r w:rsidR="004D66D0" w:rsidRPr="00F66B11">
        <w:t>Diplock</w:t>
      </w:r>
      <w:proofErr w:type="spellEnd"/>
      <w:r w:rsidR="004D66D0" w:rsidRPr="00F66B11">
        <w:t xml:space="preserve"> LJ stated in </w:t>
      </w:r>
      <w:r w:rsidR="004D66D0" w:rsidRPr="00F66B11">
        <w:rPr>
          <w:i/>
        </w:rPr>
        <w:t>Slim v Daily Telegraph Ltd</w:t>
      </w:r>
      <w:r w:rsidR="004D66D0" w:rsidRPr="00F66B11">
        <w:t xml:space="preserve"> [1968] 2 QB 157 at 173:</w:t>
      </w:r>
    </w:p>
    <w:p w14:paraId="0656D04C" w14:textId="5E102DB9" w:rsidR="004D66D0" w:rsidRPr="00F66B11" w:rsidRDefault="004D66D0" w:rsidP="004D66D0">
      <w:pPr>
        <w:pStyle w:val="Quote1"/>
      </w:pPr>
      <w:r w:rsidRPr="00F66B11">
        <w:t>[When] words are published to the millions of readers of a popular newspaper, the chances are that if the words are reasonably capable of being understood as bearing more than one meaning, some readers will have understood them as bearing one of those meanings and some will have understood them as bearing others of those meanings. But none of this matters. What does matter is what the adjudicator at the trial thinks is the one and only meaning that the readers as reasonable men should have collectively understood the words to bear. That is “the natural and ordinary meaning” of words in an action for libel.</w:t>
      </w:r>
    </w:p>
    <w:p w14:paraId="4B81B911" w14:textId="531C4ACD" w:rsidR="004D66D0" w:rsidRDefault="00EF5BFD" w:rsidP="00EF5BFD">
      <w:pPr>
        <w:pStyle w:val="ParaNumbering"/>
        <w:numPr>
          <w:ilvl w:val="0"/>
          <w:numId w:val="0"/>
        </w:numPr>
        <w:ind w:hanging="720"/>
      </w:pPr>
      <w:r>
        <w:rPr>
          <w:sz w:val="20"/>
        </w:rPr>
        <w:t>96</w:t>
      </w:r>
      <w:r>
        <w:rPr>
          <w:sz w:val="20"/>
        </w:rPr>
        <w:tab/>
      </w:r>
      <w:r w:rsidR="004D66D0">
        <w:t xml:space="preserve">This principle is one developed in respect of a private action for the tort of defamation.  Applying such an approach to assessing alleged misleading or deceptive conduct might, on many occasions, fail to protect ordinary or reasonable consumers, an outcome that is unlikely given the </w:t>
      </w:r>
      <w:r w:rsidR="00587823">
        <w:t>ACL</w:t>
      </w:r>
      <w:r w:rsidR="004D66D0">
        <w:t xml:space="preserve"> is directed at broad consumer protections</w:t>
      </w:r>
      <w:r w:rsidR="004D66D0" w:rsidRPr="007A60B8">
        <w:rPr>
          <w:i/>
        </w:rPr>
        <w:t xml:space="preserve">.  </w:t>
      </w:r>
      <w:r w:rsidR="004D66D0">
        <w:t>One would not condone misleading conduct directed to the public at large just because 51%</w:t>
      </w:r>
      <w:r w:rsidR="00EF6902">
        <w:t xml:space="preserve"> of consumers</w:t>
      </w:r>
      <w:r w:rsidR="004D66D0">
        <w:t>, or</w:t>
      </w:r>
      <w:r w:rsidR="00EF6902">
        <w:t xml:space="preserve"> an</w:t>
      </w:r>
      <w:r w:rsidR="004D66D0">
        <w:t xml:space="preserve"> even </w:t>
      </w:r>
      <w:r w:rsidR="00587823">
        <w:t xml:space="preserve">greater </w:t>
      </w:r>
      <w:r w:rsidR="004D66D0">
        <w:t xml:space="preserve">majority, of consumers would not be misled.  The law in the consumer protection field does not confine a hypothetical member of the class to one response.  As Allsop CJ stated in </w:t>
      </w:r>
      <w:r w:rsidR="004D66D0" w:rsidRPr="007A60B8">
        <w:rPr>
          <w:i/>
        </w:rPr>
        <w:lastRenderedPageBreak/>
        <w:t xml:space="preserve">Australian Competition and Consumer Commission v Coles Supermarkets Australia Pty Ltd </w:t>
      </w:r>
      <w:r w:rsidR="00587823">
        <w:t>(</w:t>
      </w:r>
      <w:r w:rsidR="004D66D0">
        <w:t>2015</w:t>
      </w:r>
      <w:r w:rsidR="00587823">
        <w:t>)</w:t>
      </w:r>
      <w:r w:rsidR="004D66D0">
        <w:t xml:space="preserve"> </w:t>
      </w:r>
      <w:r w:rsidR="00587823">
        <w:t>327 ALR 540</w:t>
      </w:r>
      <w:r w:rsidR="004D66D0">
        <w:t xml:space="preserve"> at [95]: “[t]he fact that some people may not be misled is not the point”.</w:t>
      </w:r>
    </w:p>
    <w:p w14:paraId="4AA5A9A0" w14:textId="0DE9883D" w:rsidR="00370C9D" w:rsidRDefault="00EF5BFD" w:rsidP="00EF5BFD">
      <w:pPr>
        <w:pStyle w:val="ParaNumbering"/>
        <w:numPr>
          <w:ilvl w:val="0"/>
          <w:numId w:val="0"/>
        </w:numPr>
        <w:ind w:hanging="720"/>
      </w:pPr>
      <w:r>
        <w:rPr>
          <w:sz w:val="20"/>
        </w:rPr>
        <w:t>97</w:t>
      </w:r>
      <w:r>
        <w:rPr>
          <w:sz w:val="20"/>
        </w:rPr>
        <w:tab/>
      </w:r>
      <w:r w:rsidR="004D66D0">
        <w:t>In summary, t</w:t>
      </w:r>
      <w:r w:rsidR="00370C9D">
        <w:t xml:space="preserve">he test was accurately stated by the Full Court in </w:t>
      </w:r>
      <w:r w:rsidR="00370C9D">
        <w:rPr>
          <w:i/>
        </w:rPr>
        <w:t xml:space="preserve">TPG Internet </w:t>
      </w:r>
      <w:r w:rsidR="005B0BC2">
        <w:t>at [22(e)]</w:t>
      </w:r>
      <w:r w:rsidR="00370C9D">
        <w:t>:</w:t>
      </w:r>
    </w:p>
    <w:p w14:paraId="506940E8" w14:textId="77777777" w:rsidR="00370C9D" w:rsidRDefault="00370C9D" w:rsidP="005B0BC2">
      <w:pPr>
        <w:pStyle w:val="Quote1"/>
        <w:rPr>
          <w:szCs w:val="24"/>
        </w:rPr>
      </w:pPr>
      <w:r>
        <w:t>[W]</w:t>
      </w:r>
      <w:r w:rsidRPr="001A1179">
        <w:t xml:space="preserve">here the impugned conduct is directed to the public generally or a section of the public, the question whether the conduct is likely to mislead or deceive has to be approached at a level of abstraction where the Court must consider the likely characteristics of the persons who comprise the relevant class to whom the conduct is directed and consider the likely effect of the conduct on ordinary or reasonable members of the class, disregarding reactions that might be regarded as extreme or fanciful: </w:t>
      </w:r>
      <w:proofErr w:type="spellStart"/>
      <w:r w:rsidRPr="001A1179">
        <w:rPr>
          <w:i/>
        </w:rPr>
        <w:t>Campomar</w:t>
      </w:r>
      <w:proofErr w:type="spellEnd"/>
      <w:r w:rsidRPr="001A1179">
        <w:t xml:space="preserve"> at [101]-[105]; </w:t>
      </w:r>
      <w:r w:rsidRPr="001A1179">
        <w:rPr>
          <w:i/>
        </w:rPr>
        <w:t xml:space="preserve">Google </w:t>
      </w:r>
      <w:r w:rsidRPr="001A1179">
        <w:rPr>
          <w:szCs w:val="24"/>
        </w:rPr>
        <w:t>at [7] per</w:t>
      </w:r>
      <w:r w:rsidRPr="001A1179">
        <w:t xml:space="preserve"> French CJ and </w:t>
      </w:r>
      <w:proofErr w:type="spellStart"/>
      <w:r w:rsidRPr="001A1179">
        <w:t>Crennan</w:t>
      </w:r>
      <w:proofErr w:type="spellEnd"/>
      <w:r w:rsidRPr="001A1179">
        <w:t xml:space="preserve"> and </w:t>
      </w:r>
      <w:proofErr w:type="spellStart"/>
      <w:r w:rsidRPr="001A1179">
        <w:t>Kiefel</w:t>
      </w:r>
      <w:proofErr w:type="spellEnd"/>
      <w:r w:rsidRPr="001A1179">
        <w:t xml:space="preserve"> JJ</w:t>
      </w:r>
      <w:r w:rsidRPr="001A1179">
        <w:rPr>
          <w:szCs w:val="24"/>
        </w:rPr>
        <w:t>.</w:t>
      </w:r>
    </w:p>
    <w:p w14:paraId="70EBDFB1" w14:textId="65C9E881" w:rsidR="00C55F46" w:rsidRDefault="00EF5BFD" w:rsidP="00EF5BFD">
      <w:pPr>
        <w:pStyle w:val="ParaNumbering"/>
        <w:numPr>
          <w:ilvl w:val="0"/>
          <w:numId w:val="0"/>
        </w:numPr>
        <w:ind w:hanging="720"/>
      </w:pPr>
      <w:r>
        <w:rPr>
          <w:sz w:val="20"/>
        </w:rPr>
        <w:t>98</w:t>
      </w:r>
      <w:r>
        <w:rPr>
          <w:sz w:val="20"/>
        </w:rPr>
        <w:tab/>
      </w:r>
      <w:r w:rsidR="00C55F46">
        <w:t>If there were a requirement to land upon a single response by a hypothetical person, this would provide significant tension, if not be inconsistent</w:t>
      </w:r>
      <w:r w:rsidR="003958B7">
        <w:t>,</w:t>
      </w:r>
      <w:r w:rsidR="00C55F46">
        <w:t xml:space="preserve"> with the proposition advanced by both parties that it is not necessary for an applicant to prove that a “not insignificant number” of people within the class were likely to be misled.  If one ha</w:t>
      </w:r>
      <w:r w:rsidR="003958B7">
        <w:t>d</w:t>
      </w:r>
      <w:r w:rsidR="00C55F46">
        <w:t xml:space="preserve"> to land upon one response, this would naturally invite consideration of the response of the majority of reasonable members of the class.  If the majority were not misled, then the case would fail notwithstanding that the conduct misled (a </w:t>
      </w:r>
      <w:r w:rsidR="00EF6902">
        <w:t xml:space="preserve">not insignificant </w:t>
      </w:r>
      <w:r w:rsidR="00C55F46">
        <w:t>number of) reasonable members of the class.</w:t>
      </w:r>
    </w:p>
    <w:p w14:paraId="23F17A38" w14:textId="77777777" w:rsidR="009306B8" w:rsidRPr="00295BF2" w:rsidRDefault="009306B8" w:rsidP="009306B8">
      <w:pPr>
        <w:pStyle w:val="Heading2"/>
      </w:pPr>
      <w:bookmarkStart w:id="52" w:name="_Ref69453175"/>
      <w:r w:rsidRPr="00295BF2">
        <w:t>Section 29(1)(g) of the ACL</w:t>
      </w:r>
      <w:bookmarkEnd w:id="52"/>
    </w:p>
    <w:p w14:paraId="01EA85FF" w14:textId="5B339AE3" w:rsidR="009306B8" w:rsidRPr="00DF0705" w:rsidRDefault="00EF5BFD" w:rsidP="00EF5BFD">
      <w:pPr>
        <w:pStyle w:val="ParaNumbering"/>
        <w:numPr>
          <w:ilvl w:val="0"/>
          <w:numId w:val="0"/>
        </w:numPr>
        <w:ind w:hanging="720"/>
      </w:pPr>
      <w:r w:rsidRPr="00DF0705">
        <w:rPr>
          <w:sz w:val="20"/>
        </w:rPr>
        <w:t>99</w:t>
      </w:r>
      <w:r w:rsidRPr="00DF0705">
        <w:rPr>
          <w:sz w:val="20"/>
        </w:rPr>
        <w:tab/>
      </w:r>
      <w:r w:rsidR="009306B8" w:rsidRPr="00DF0705">
        <w:t xml:space="preserve">Section 29(1)(g) </w:t>
      </w:r>
      <w:r w:rsidR="00034A66" w:rsidRPr="00DF0705">
        <w:t xml:space="preserve">of the ACL </w:t>
      </w:r>
      <w:r w:rsidR="009306B8" w:rsidRPr="00DF0705">
        <w:t>provides:</w:t>
      </w:r>
    </w:p>
    <w:p w14:paraId="1D233E56" w14:textId="77777777" w:rsidR="009306B8" w:rsidRPr="00295BF2" w:rsidRDefault="009306B8" w:rsidP="009306B8">
      <w:pPr>
        <w:pStyle w:val="Quote1"/>
        <w:widowControl/>
        <w:rPr>
          <w:highlight w:val="white"/>
        </w:rPr>
      </w:pPr>
      <w:r w:rsidRPr="00295BF2">
        <w:rPr>
          <w:highlight w:val="white"/>
        </w:rPr>
        <w:t>A person must not, in trade or commerce, in connection with the supply or possible supply of goods or services or in connection with the promotion by any means of the supply or use of goods or services: …</w:t>
      </w:r>
    </w:p>
    <w:p w14:paraId="6C1B33A5" w14:textId="77777777" w:rsidR="009306B8" w:rsidRPr="00295BF2" w:rsidRDefault="009306B8" w:rsidP="009306B8">
      <w:pPr>
        <w:pStyle w:val="Quote1"/>
        <w:widowControl/>
        <w:ind w:left="1418" w:hanging="681"/>
      </w:pPr>
      <w:r w:rsidRPr="00295BF2">
        <w:rPr>
          <w:highlight w:val="white"/>
        </w:rPr>
        <w:t>(g)</w:t>
      </w:r>
      <w:r w:rsidRPr="00295BF2">
        <w:rPr>
          <w:highlight w:val="white"/>
        </w:rPr>
        <w:tab/>
        <w:t>make a false or misleading representation that goods or services have sponsorship, approval, performance characteristics, accessories, uses or benefits;</w:t>
      </w:r>
    </w:p>
    <w:p w14:paraId="6A993FF1" w14:textId="32EAD560" w:rsidR="00A75532" w:rsidRPr="00DF0705" w:rsidRDefault="00EF5BFD" w:rsidP="00EF5BFD">
      <w:pPr>
        <w:pStyle w:val="ParaNumbering"/>
        <w:numPr>
          <w:ilvl w:val="0"/>
          <w:numId w:val="0"/>
        </w:numPr>
        <w:ind w:hanging="720"/>
      </w:pPr>
      <w:bookmarkStart w:id="53" w:name="_Ref57205969"/>
      <w:r w:rsidRPr="00DF0705">
        <w:rPr>
          <w:sz w:val="20"/>
        </w:rPr>
        <w:t>100</w:t>
      </w:r>
      <w:r w:rsidRPr="00DF0705">
        <w:rPr>
          <w:sz w:val="20"/>
        </w:rPr>
        <w:tab/>
      </w:r>
      <w:r w:rsidR="007F0C1C" w:rsidRPr="00DF0705">
        <w:t>It was not in dispute that, if the pleaded representations were made, then they were made “in trade or commerce”.  It follows that, t</w:t>
      </w:r>
      <w:r w:rsidR="00481781" w:rsidRPr="00DF0705">
        <w:t xml:space="preserve">o establish a breach of s 29(1)(g), the </w:t>
      </w:r>
      <w:r w:rsidR="007F0C1C" w:rsidRPr="00DF0705">
        <w:t xml:space="preserve">ACCC must establish that Google, “in connection with the supply or … promotion … of goods or services”, </w:t>
      </w:r>
      <w:r w:rsidR="00E2623F" w:rsidRPr="00DF0705">
        <w:t xml:space="preserve">made a “representation that goods or </w:t>
      </w:r>
      <w:r w:rsidR="00A75532" w:rsidRPr="00DF0705">
        <w:t>services have … performance characteristics … uses or benefits”</w:t>
      </w:r>
      <w:r w:rsidR="007F0C1C" w:rsidRPr="00DF0705">
        <w:t xml:space="preserve"> </w:t>
      </w:r>
      <w:r w:rsidR="00A75532" w:rsidRPr="00DF0705">
        <w:t>which was “false or misleading”.</w:t>
      </w:r>
    </w:p>
    <w:p w14:paraId="1436FC43" w14:textId="4F6A0FBE" w:rsidR="00A75532" w:rsidRDefault="00EF5BFD" w:rsidP="00EF5BFD">
      <w:pPr>
        <w:pStyle w:val="ParaNumbering"/>
        <w:numPr>
          <w:ilvl w:val="0"/>
          <w:numId w:val="0"/>
        </w:numPr>
        <w:ind w:hanging="720"/>
      </w:pPr>
      <w:r>
        <w:rPr>
          <w:sz w:val="20"/>
        </w:rPr>
        <w:t>101</w:t>
      </w:r>
      <w:r>
        <w:rPr>
          <w:sz w:val="20"/>
        </w:rPr>
        <w:tab/>
      </w:r>
      <w:r w:rsidR="007F0C1C">
        <w:t>T</w:t>
      </w:r>
      <w:r w:rsidR="00481781">
        <w:t>he words “in connection with” in this context are broad</w:t>
      </w:r>
      <w:r w:rsidR="00BE5C79">
        <w:t>; see also [</w:t>
      </w:r>
      <w:r w:rsidR="00BE5C79">
        <w:fldChar w:fldCharType="begin"/>
      </w:r>
      <w:r w:rsidR="00BE5C79">
        <w:instrText xml:space="preserve"> REF _Ref69385383 \r \h </w:instrText>
      </w:r>
      <w:r w:rsidR="00BE5C79">
        <w:fldChar w:fldCharType="separate"/>
      </w:r>
      <w:r w:rsidR="00931BF3">
        <w:t>340</w:t>
      </w:r>
      <w:r w:rsidR="00BE5C79">
        <w:fldChar w:fldCharType="end"/>
      </w:r>
      <w:r w:rsidR="00BE5C79">
        <w:t>] below</w:t>
      </w:r>
      <w:r w:rsidR="00481781">
        <w:t xml:space="preserve">.  The various pleaded representations, if made, were made “in connection with” the supply or promotion of the Android OS, the Pixel </w:t>
      </w:r>
      <w:r w:rsidR="00CA4AC6">
        <w:t>p</w:t>
      </w:r>
      <w:r w:rsidR="00481781">
        <w:t>hone and various Google service</w:t>
      </w:r>
      <w:r w:rsidR="007F0C1C">
        <w:t>s</w:t>
      </w:r>
      <w:r w:rsidR="00481781">
        <w:t>.  Google did not submit that this requirement was not made out</w:t>
      </w:r>
      <w:r w:rsidR="00956C84">
        <w:t xml:space="preserve"> in relation to Google LLC</w:t>
      </w:r>
      <w:r w:rsidR="00481781">
        <w:t>.</w:t>
      </w:r>
      <w:r w:rsidR="007F0C1C">
        <w:t xml:space="preserve">  T</w:t>
      </w:r>
      <w:r w:rsidR="00A75532">
        <w:t xml:space="preserve">he ACCC relied upon a number of </w:t>
      </w:r>
      <w:r w:rsidR="00A75532">
        <w:lastRenderedPageBreak/>
        <w:t>performance characteristics, uses and benefits – see: letter from Norton Rose Fulbright to Co</w:t>
      </w:r>
      <w:r w:rsidR="00733E7B">
        <w:t>rrs Chambers Westgarth dated 21 </w:t>
      </w:r>
      <w:r w:rsidR="00A75532">
        <w:t xml:space="preserve">July 2020.  </w:t>
      </w:r>
      <w:r w:rsidR="00F956A6">
        <w:t>It is not necessary to set these out in detail.  By way of example, it was alleged that Google represented that the Android OS had “performance characteristics” which it did not have including that the Location History setting controlled whether Google would obtain personal data about a user’s location and that if the setting was “off” Google would not obtain personal data about a user’s location from a linked device or use that data.  Equivalent particulars were provided with respect to “uses” and “benefits” of the Android OS.</w:t>
      </w:r>
    </w:p>
    <w:p w14:paraId="1C78458C" w14:textId="41896810" w:rsidR="007024C9" w:rsidRDefault="00EF5BFD" w:rsidP="00EF5BFD">
      <w:pPr>
        <w:pStyle w:val="ParaNumbering"/>
        <w:numPr>
          <w:ilvl w:val="0"/>
          <w:numId w:val="0"/>
        </w:numPr>
        <w:ind w:hanging="720"/>
      </w:pPr>
      <w:r>
        <w:rPr>
          <w:sz w:val="20"/>
        </w:rPr>
        <w:t>102</w:t>
      </w:r>
      <w:r>
        <w:rPr>
          <w:sz w:val="20"/>
        </w:rPr>
        <w:tab/>
      </w:r>
      <w:r w:rsidR="00A75532">
        <w:t>A</w:t>
      </w:r>
      <w:r w:rsidR="007F0C1C">
        <w:t xml:space="preserve"> comparison</w:t>
      </w:r>
      <w:r w:rsidR="00E2623F">
        <w:t xml:space="preserve"> of the text of </w:t>
      </w:r>
      <w:proofErr w:type="spellStart"/>
      <w:r w:rsidR="007F0C1C">
        <w:t>ss</w:t>
      </w:r>
      <w:proofErr w:type="spellEnd"/>
      <w:r w:rsidR="007F0C1C">
        <w:t xml:space="preserve"> 18 and 29 </w:t>
      </w:r>
      <w:r w:rsidR="00E2623F">
        <w:t>suggest</w:t>
      </w:r>
      <w:r w:rsidR="008236E2">
        <w:t xml:space="preserve"> </w:t>
      </w:r>
      <w:r w:rsidR="004D58DF">
        <w:t xml:space="preserve">potentially </w:t>
      </w:r>
      <w:r w:rsidR="008236E2">
        <w:t>significant differences in the</w:t>
      </w:r>
      <w:r w:rsidR="007F0C1C">
        <w:t>ir respective</w:t>
      </w:r>
      <w:r w:rsidR="008236E2">
        <w:t xml:space="preserve"> operation</w:t>
      </w:r>
      <w:r w:rsidR="007F0C1C">
        <w:t xml:space="preserve">.  </w:t>
      </w:r>
      <w:r w:rsidR="007024C9">
        <w:t xml:space="preserve">For example:  </w:t>
      </w:r>
    </w:p>
    <w:p w14:paraId="4D10CFF8" w14:textId="25A18C20" w:rsidR="007024C9" w:rsidRDefault="00EF5BFD" w:rsidP="00EF5BFD">
      <w:pPr>
        <w:pStyle w:val="ListNo1"/>
        <w:numPr>
          <w:ilvl w:val="0"/>
          <w:numId w:val="0"/>
        </w:numPr>
        <w:tabs>
          <w:tab w:val="left" w:pos="720"/>
        </w:tabs>
        <w:ind w:left="720" w:hanging="720"/>
      </w:pPr>
      <w:r>
        <w:t>(1)</w:t>
      </w:r>
      <w:r>
        <w:tab/>
      </w:r>
      <w:r w:rsidR="007024C9">
        <w:t xml:space="preserve">First, the legislative drafter has chosen quite different language with “misleading or deceptive” and “false or misleading”.  </w:t>
      </w:r>
      <w:r w:rsidR="00853D92">
        <w:t>Ordinarily</w:t>
      </w:r>
      <w:r w:rsidR="00C033D1">
        <w:t>,</w:t>
      </w:r>
      <w:r w:rsidR="00853D92">
        <w:t xml:space="preserve"> this </w:t>
      </w:r>
      <w:r w:rsidR="00D14FB3">
        <w:t xml:space="preserve">might be thought to </w:t>
      </w:r>
      <w:r w:rsidR="00853D92">
        <w:t xml:space="preserve">indicate a different test was intended.  However, as will be explained below, the different wording simply </w:t>
      </w:r>
      <w:r w:rsidR="007024C9">
        <w:t>reflect</w:t>
      </w:r>
      <w:r w:rsidR="00D14FB3">
        <w:t>s</w:t>
      </w:r>
      <w:r w:rsidR="007024C9">
        <w:t xml:space="preserve"> the fact that the provisions were drawn from different origins</w:t>
      </w:r>
      <w:r w:rsidR="00853D92">
        <w:t xml:space="preserve"> and it was </w:t>
      </w:r>
      <w:r w:rsidR="00D14FB3">
        <w:t xml:space="preserve">probably </w:t>
      </w:r>
      <w:r w:rsidR="00853D92">
        <w:t>not intended from the choice of words to indicate substantially different tests</w:t>
      </w:r>
      <w:r w:rsidR="007024C9">
        <w:t xml:space="preserve">.  </w:t>
      </w:r>
      <w:r w:rsidR="00D14FB3">
        <w:t>This result is also suggested by the fact that both tests cover conduct or representations which are “misleading”</w:t>
      </w:r>
      <w:r w:rsidR="0064474B">
        <w:t>.</w:t>
      </w:r>
    </w:p>
    <w:p w14:paraId="19073B35" w14:textId="43B22E28" w:rsidR="007024C9" w:rsidRDefault="00EF5BFD" w:rsidP="00EF5BFD">
      <w:pPr>
        <w:pStyle w:val="ListNo1"/>
        <w:numPr>
          <w:ilvl w:val="0"/>
          <w:numId w:val="0"/>
        </w:numPr>
        <w:tabs>
          <w:tab w:val="left" w:pos="720"/>
        </w:tabs>
        <w:ind w:left="720" w:hanging="720"/>
      </w:pPr>
      <w:r>
        <w:t>(2)</w:t>
      </w:r>
      <w:r>
        <w:tab/>
      </w:r>
      <w:r w:rsidR="007024C9">
        <w:t>Secondly, s 18 includes the words “</w:t>
      </w:r>
      <w:r w:rsidR="007024C9" w:rsidRPr="007024C9">
        <w:rPr>
          <w:i/>
          <w:iCs/>
        </w:rPr>
        <w:t>likely</w:t>
      </w:r>
      <w:r w:rsidR="007024C9" w:rsidRPr="00E2623F">
        <w:rPr>
          <w:iCs/>
        </w:rPr>
        <w:t xml:space="preserve"> to mislead or deceive” w</w:t>
      </w:r>
      <w:r w:rsidR="007024C9">
        <w:t xml:space="preserve">hich reflects an amendment to s 52 of the </w:t>
      </w:r>
      <w:r w:rsidR="0092544E">
        <w:rPr>
          <w:i/>
        </w:rPr>
        <w:t xml:space="preserve">Trade Practices Act 1974 </w:t>
      </w:r>
      <w:r w:rsidR="0092544E">
        <w:t>(</w:t>
      </w:r>
      <w:proofErr w:type="spellStart"/>
      <w:r w:rsidR="0092544E">
        <w:t>Cth</w:t>
      </w:r>
      <w:proofErr w:type="spellEnd"/>
      <w:r w:rsidR="0092544E">
        <w:t>) (</w:t>
      </w:r>
      <w:r w:rsidR="0092544E" w:rsidRPr="0092544E">
        <w:rPr>
          <w:b/>
        </w:rPr>
        <w:t>TPA</w:t>
      </w:r>
      <w:r w:rsidR="0092544E">
        <w:t>)</w:t>
      </w:r>
      <w:r w:rsidR="007024C9">
        <w:t xml:space="preserve"> made in 1977; these words do not have a counterpart in s 29 and did not have a counterpart in s 53 of the TPA</w:t>
      </w:r>
      <w:r w:rsidR="00C033D1">
        <w:t xml:space="preserve"> (from which s 29 of the ACL was drawn)</w:t>
      </w:r>
      <w:r w:rsidR="007024C9">
        <w:t xml:space="preserve">. </w:t>
      </w:r>
    </w:p>
    <w:p w14:paraId="45771920" w14:textId="79FEEC0A" w:rsidR="007024C9" w:rsidRDefault="00EF5BFD" w:rsidP="00EF5BFD">
      <w:pPr>
        <w:pStyle w:val="ListNo1"/>
        <w:numPr>
          <w:ilvl w:val="0"/>
          <w:numId w:val="0"/>
        </w:numPr>
        <w:tabs>
          <w:tab w:val="left" w:pos="720"/>
        </w:tabs>
        <w:ind w:left="720" w:hanging="720"/>
      </w:pPr>
      <w:r>
        <w:t>(3)</w:t>
      </w:r>
      <w:r>
        <w:tab/>
      </w:r>
      <w:r w:rsidR="007024C9">
        <w:t>Thirdly, s 18 is concerned with “conduct” and s 29 is concerned with “representations”.</w:t>
      </w:r>
    </w:p>
    <w:p w14:paraId="050BB54C" w14:textId="04E5ABDD" w:rsidR="00BC1672" w:rsidRDefault="00EF5BFD" w:rsidP="00EF5BFD">
      <w:pPr>
        <w:pStyle w:val="ParaNumbering"/>
        <w:numPr>
          <w:ilvl w:val="0"/>
          <w:numId w:val="0"/>
        </w:numPr>
        <w:ind w:hanging="720"/>
      </w:pPr>
      <w:r>
        <w:rPr>
          <w:sz w:val="20"/>
        </w:rPr>
        <w:t>103</w:t>
      </w:r>
      <w:r>
        <w:rPr>
          <w:sz w:val="20"/>
        </w:rPr>
        <w:tab/>
      </w:r>
      <w:r w:rsidR="007F0C1C">
        <w:t xml:space="preserve">Section 18 </w:t>
      </w:r>
      <w:r w:rsidR="00A01C67">
        <w:t xml:space="preserve">of the ACL </w:t>
      </w:r>
      <w:r w:rsidR="007F0C1C">
        <w:t>was based on s 52 of the</w:t>
      </w:r>
      <w:r w:rsidR="00952D11">
        <w:t xml:space="preserve"> TPA</w:t>
      </w:r>
      <w:r w:rsidR="007F0C1C">
        <w:t xml:space="preserve">.  Section </w:t>
      </w:r>
      <w:r w:rsidR="00A01C67">
        <w:t xml:space="preserve">52 of the TPA, headed “misleading or deceptive conduct” </w:t>
      </w:r>
      <w:r w:rsidR="007F0C1C">
        <w:t xml:space="preserve">enacted a </w:t>
      </w:r>
      <w:r w:rsidR="00BC1672">
        <w:t xml:space="preserve">generally applicable </w:t>
      </w:r>
      <w:r w:rsidR="007F0C1C">
        <w:t xml:space="preserve">minimum standard, applicable to any conduct in trade or commerce.  </w:t>
      </w:r>
      <w:r w:rsidR="00A01C67">
        <w:t xml:space="preserve">Section 52 of the TPA (and now s 18 of the ACL) only ever carried civil consequences.  </w:t>
      </w:r>
      <w:r w:rsidR="00BC1672">
        <w:t xml:space="preserve">Section 52 reflected, at least in the Australian context, a new regulatory approach.  It was based at least in part on s 5 of the US </w:t>
      </w:r>
      <w:r w:rsidR="00BC1672">
        <w:rPr>
          <w:i/>
        </w:rPr>
        <w:t>Federal Trade Commission Act 1914</w:t>
      </w:r>
      <w:r w:rsidR="00BC1672">
        <w:t xml:space="preserve"> although there </w:t>
      </w:r>
      <w:r w:rsidR="006721CD">
        <w:t>we</w:t>
      </w:r>
      <w:r w:rsidR="00BC1672">
        <w:t xml:space="preserve">re significant differences, in particular s 52 did not prohibit “unfair” practices – see: </w:t>
      </w:r>
      <w:r w:rsidR="00BC1672">
        <w:rPr>
          <w:i/>
        </w:rPr>
        <w:t xml:space="preserve">Hornsby Building Information Centre Pty Ltd v Sydney Building Information Centre Ltd </w:t>
      </w:r>
      <w:r w:rsidR="00BC1672">
        <w:t>(1978) 140 CLR 216 at 22</w:t>
      </w:r>
      <w:r w:rsidR="00DF457E">
        <w:t>6-22</w:t>
      </w:r>
      <w:r w:rsidR="00BC1672">
        <w:t xml:space="preserve">7.  </w:t>
      </w:r>
    </w:p>
    <w:p w14:paraId="2D36E1D4" w14:textId="00BD9ABB" w:rsidR="00A01C67" w:rsidRDefault="00EF5BFD" w:rsidP="00EF5BFD">
      <w:pPr>
        <w:pStyle w:val="ParaNumbering"/>
        <w:numPr>
          <w:ilvl w:val="0"/>
          <w:numId w:val="0"/>
        </w:numPr>
        <w:ind w:hanging="720"/>
      </w:pPr>
      <w:r>
        <w:rPr>
          <w:sz w:val="20"/>
        </w:rPr>
        <w:t>104</w:t>
      </w:r>
      <w:r>
        <w:rPr>
          <w:sz w:val="20"/>
        </w:rPr>
        <w:tab/>
      </w:r>
      <w:r w:rsidR="007F0C1C">
        <w:t>Section 29</w:t>
      </w:r>
      <w:r w:rsidR="00A01C67">
        <w:t xml:space="preserve"> of the ACL</w:t>
      </w:r>
      <w:r w:rsidR="007F0C1C">
        <w:t xml:space="preserve"> was based on s 53 of the TPA.  Section 53</w:t>
      </w:r>
      <w:r w:rsidR="00A01C67" w:rsidRPr="00A01C67">
        <w:t xml:space="preserve"> </w:t>
      </w:r>
      <w:r w:rsidR="00A01C67">
        <w:t>of the TPA,</w:t>
      </w:r>
      <w:r w:rsidR="00DF457E">
        <w:t xml:space="preserve"> as enacted in 1974, was</w:t>
      </w:r>
      <w:r w:rsidR="00A01C67">
        <w:t xml:space="preserve"> headed “false representations”</w:t>
      </w:r>
      <w:r w:rsidR="007F0C1C">
        <w:t xml:space="preserve"> </w:t>
      </w:r>
      <w:r w:rsidR="00DF457E">
        <w:t xml:space="preserve">and </w:t>
      </w:r>
      <w:r w:rsidR="007F0C1C">
        <w:t xml:space="preserve">created criminal offences </w:t>
      </w:r>
      <w:r w:rsidR="007024C9">
        <w:t xml:space="preserve">in respect of </w:t>
      </w:r>
      <w:r w:rsidR="007024C9">
        <w:lastRenderedPageBreak/>
        <w:t>specifically enumerated false</w:t>
      </w:r>
      <w:r w:rsidR="00A01C67">
        <w:t xml:space="preserve"> representations</w:t>
      </w:r>
      <w:r w:rsidR="007024C9">
        <w:t xml:space="preserve"> and </w:t>
      </w:r>
      <w:r w:rsidR="00A01C67">
        <w:t xml:space="preserve">“false or </w:t>
      </w:r>
      <w:r w:rsidR="007024C9">
        <w:t xml:space="preserve">misleading </w:t>
      </w:r>
      <w:r w:rsidR="00A01C67">
        <w:t xml:space="preserve">statements”.  </w:t>
      </w:r>
      <w:r w:rsidR="00BC1672">
        <w:t>Section 53, being specific in its focus and carrying criminal consequences</w:t>
      </w:r>
      <w:r w:rsidR="00A01C67">
        <w:t>,</w:t>
      </w:r>
      <w:r w:rsidR="00BC1672">
        <w:t xml:space="preserve"> was by no means novel.  At least in part, it was modelled on or influenced by State and UK legislation including the </w:t>
      </w:r>
      <w:r w:rsidR="00BC1672">
        <w:rPr>
          <w:i/>
        </w:rPr>
        <w:t xml:space="preserve">Consumer Affairs Act </w:t>
      </w:r>
      <w:r w:rsidR="00BC1672" w:rsidRPr="009069E0">
        <w:rPr>
          <w:i/>
        </w:rPr>
        <w:t xml:space="preserve">1972 </w:t>
      </w:r>
      <w:r w:rsidR="00BC1672">
        <w:t xml:space="preserve">(Vic), the </w:t>
      </w:r>
      <w:r w:rsidR="00BC1672">
        <w:rPr>
          <w:i/>
        </w:rPr>
        <w:t xml:space="preserve">Trade Descriptions Act </w:t>
      </w:r>
      <w:r w:rsidR="00BC1672" w:rsidRPr="009069E0">
        <w:rPr>
          <w:i/>
        </w:rPr>
        <w:t xml:space="preserve">1968 </w:t>
      </w:r>
      <w:r w:rsidR="00BC1672">
        <w:t xml:space="preserve">(UK) and the </w:t>
      </w:r>
      <w:r w:rsidR="00BC1672">
        <w:rPr>
          <w:i/>
        </w:rPr>
        <w:t xml:space="preserve">Merchandise Marks Act </w:t>
      </w:r>
      <w:r w:rsidR="00BC1672" w:rsidRPr="009069E0">
        <w:rPr>
          <w:i/>
        </w:rPr>
        <w:t>1887</w:t>
      </w:r>
      <w:r w:rsidR="006B26F3">
        <w:t xml:space="preserve"> (UK)</w:t>
      </w:r>
      <w:r w:rsidR="00BC1672">
        <w:t xml:space="preserve">.  </w:t>
      </w:r>
    </w:p>
    <w:p w14:paraId="2D8244DA" w14:textId="5506CB99" w:rsidR="00BC1672" w:rsidRDefault="00EF5BFD" w:rsidP="00EF5BFD">
      <w:pPr>
        <w:pStyle w:val="ParaNumbering"/>
        <w:numPr>
          <w:ilvl w:val="0"/>
          <w:numId w:val="0"/>
        </w:numPr>
        <w:ind w:hanging="720"/>
      </w:pPr>
      <w:r>
        <w:rPr>
          <w:sz w:val="20"/>
        </w:rPr>
        <w:t>105</w:t>
      </w:r>
      <w:r>
        <w:rPr>
          <w:sz w:val="20"/>
        </w:rPr>
        <w:tab/>
      </w:r>
      <w:r w:rsidR="00BC1672">
        <w:t xml:space="preserve">Whilst </w:t>
      </w:r>
      <w:proofErr w:type="spellStart"/>
      <w:r w:rsidR="00BC1672">
        <w:t>ss</w:t>
      </w:r>
      <w:proofErr w:type="spellEnd"/>
      <w:r w:rsidR="00BC1672">
        <w:t xml:space="preserve"> 52 and 53 were both within </w:t>
      </w:r>
      <w:proofErr w:type="spellStart"/>
      <w:r w:rsidR="00BC1672">
        <w:t>Div</w:t>
      </w:r>
      <w:proofErr w:type="spellEnd"/>
      <w:r w:rsidR="00BC1672">
        <w:t xml:space="preserve"> 1 of the TPA, entitled “Unfair practices”, the purpose of s 53 was to create specific offences carrying criminal consequences, whereas the purpose of s 52 was to create a minimum standard of conduct</w:t>
      </w:r>
      <w:r w:rsidR="00820950">
        <w:t>,</w:t>
      </w:r>
      <w:r w:rsidR="00BC1672">
        <w:t xml:space="preserve"> breach of which </w:t>
      </w:r>
      <w:r w:rsidR="00BE5C79">
        <w:t xml:space="preserve">– through other provisions – </w:t>
      </w:r>
      <w:r w:rsidR="00BC1672">
        <w:t xml:space="preserve">would carry civil consequences. </w:t>
      </w:r>
      <w:r w:rsidR="00BE5C79">
        <w:t xml:space="preserve"> It has been said that “ACL s 29 (formerly TPA s 53) supports ACL s 18 </w:t>
      </w:r>
      <w:r w:rsidR="0000594D">
        <w:t>[</w:t>
      </w:r>
      <w:r w:rsidR="00BC6C8F">
        <w:t>formerly TPA s 52</w:t>
      </w:r>
      <w:r w:rsidR="0000594D">
        <w:t xml:space="preserve">] </w:t>
      </w:r>
      <w:r w:rsidR="00BE5C79">
        <w:t>by enumerating specific types of conduct which, if engaged in trade or commerce in connection with the promotion or supply of goods or services, will give rise to a breach of the Act</w:t>
      </w:r>
      <w:r w:rsidR="00EF1586">
        <w:t>”</w:t>
      </w:r>
      <w:r w:rsidR="00BE5C79">
        <w:t xml:space="preserve">: Miller RV, </w:t>
      </w:r>
      <w:r w:rsidR="00BE5C79" w:rsidRPr="002A596E">
        <w:rPr>
          <w:i/>
        </w:rPr>
        <w:t>Miller’s</w:t>
      </w:r>
      <w:r w:rsidR="00BE5C79">
        <w:rPr>
          <w:i/>
        </w:rPr>
        <w:t xml:space="preserve"> Australian Competition and Consumer Law Annotated </w:t>
      </w:r>
      <w:r w:rsidR="00BE5C79">
        <w:t>(43</w:t>
      </w:r>
      <w:r w:rsidR="00BE5C79" w:rsidRPr="009069E0">
        <w:rPr>
          <w:vertAlign w:val="superscript"/>
        </w:rPr>
        <w:t>rd</w:t>
      </w:r>
      <w:r w:rsidR="00BE5C79">
        <w:t xml:space="preserve"> </w:t>
      </w:r>
      <w:proofErr w:type="spellStart"/>
      <w:r w:rsidR="00BE5C79">
        <w:t>ed</w:t>
      </w:r>
      <w:proofErr w:type="spellEnd"/>
      <w:r w:rsidR="00BE5C79">
        <w:t>, Thomson Reuters, 2021)</w:t>
      </w:r>
      <w:r w:rsidR="00D14FB3">
        <w:t xml:space="preserve"> at [ACL.29.20]</w:t>
      </w:r>
      <w:r w:rsidR="00BE5C79">
        <w:t>.  It is important</w:t>
      </w:r>
      <w:r w:rsidR="00EF1586">
        <w:t>, however,</w:t>
      </w:r>
      <w:r w:rsidR="00BE5C79">
        <w:t xml:space="preserve"> to appreciate that the provisions have different origins</w:t>
      </w:r>
      <w:r w:rsidR="00BC6C8F">
        <w:t>,</w:t>
      </w:r>
      <w:r w:rsidR="00BE5C79">
        <w:t xml:space="preserve"> objectives </w:t>
      </w:r>
      <w:r w:rsidR="00BC6C8F">
        <w:t xml:space="preserve">and operation </w:t>
      </w:r>
      <w:r w:rsidR="00BE5C79">
        <w:t>even if</w:t>
      </w:r>
      <w:r w:rsidR="00A136BD">
        <w:t xml:space="preserve"> s 29 can be described as “supporting” s 18 or it can be seen that</w:t>
      </w:r>
      <w:r w:rsidR="00BE5C79">
        <w:t xml:space="preserve"> there is </w:t>
      </w:r>
      <w:r w:rsidR="00A136BD">
        <w:t>partial</w:t>
      </w:r>
      <w:r w:rsidR="00BE5C79">
        <w:t xml:space="preserve"> overlap in purpose.</w:t>
      </w:r>
    </w:p>
    <w:p w14:paraId="799839EE" w14:textId="55AC7B66" w:rsidR="007024C9" w:rsidRDefault="00EF5BFD" w:rsidP="00EF5BFD">
      <w:pPr>
        <w:pStyle w:val="ParaNumbering"/>
        <w:numPr>
          <w:ilvl w:val="0"/>
          <w:numId w:val="0"/>
        </w:numPr>
        <w:ind w:hanging="720"/>
      </w:pPr>
      <w:r>
        <w:rPr>
          <w:sz w:val="20"/>
        </w:rPr>
        <w:t>106</w:t>
      </w:r>
      <w:r>
        <w:rPr>
          <w:sz w:val="20"/>
        </w:rPr>
        <w:tab/>
      </w:r>
      <w:r w:rsidR="0053050D">
        <w:t>I</w:t>
      </w:r>
      <w:r w:rsidR="0000594D">
        <w:t>n considering the operation of s 52, i</w:t>
      </w:r>
      <w:r w:rsidR="00BE5C79">
        <w:t xml:space="preserve">t has been said that </w:t>
      </w:r>
      <w:r w:rsidR="00185BD4">
        <w:t xml:space="preserve">the provisions of Part V of the TPA (which included </w:t>
      </w:r>
      <w:proofErr w:type="spellStart"/>
      <w:r w:rsidR="00185BD4">
        <w:t>ss</w:t>
      </w:r>
      <w:proofErr w:type="spellEnd"/>
      <w:r w:rsidR="00185BD4">
        <w:t> 52 and 53)</w:t>
      </w:r>
      <w:r w:rsidR="00BE5C79">
        <w:t xml:space="preserve"> </w:t>
      </w:r>
      <w:r w:rsidR="00185BD4">
        <w:t>are</w:t>
      </w:r>
      <w:r w:rsidR="00BE5C79">
        <w:t xml:space="preserve"> “remedial” and should, accordingly, be given a liberal construction: </w:t>
      </w:r>
      <w:r w:rsidR="00BE5C79" w:rsidRPr="002A596E">
        <w:rPr>
          <w:i/>
        </w:rPr>
        <w:t>Accounting Systems</w:t>
      </w:r>
      <w:r w:rsidR="00146557" w:rsidRPr="002A596E">
        <w:rPr>
          <w:i/>
        </w:rPr>
        <w:t xml:space="preserve"> 2000</w:t>
      </w:r>
      <w:r w:rsidR="00146557">
        <w:rPr>
          <w:i/>
        </w:rPr>
        <w:t xml:space="preserve"> (Developments) Pty Ltd v CCH Australia Ltd </w:t>
      </w:r>
      <w:r w:rsidR="00146557">
        <w:t>(1993) 42 FCR 470 at 503</w:t>
      </w:r>
      <w:r w:rsidR="00185BD4">
        <w:t>.  Th</w:t>
      </w:r>
      <w:r w:rsidR="0000594D">
        <w:t xml:space="preserve">at </w:t>
      </w:r>
      <w:r w:rsidR="00185BD4">
        <w:t xml:space="preserve">proposition has been stated in relation to </w:t>
      </w:r>
      <w:proofErr w:type="spellStart"/>
      <w:r w:rsidR="00185BD4">
        <w:t>ss</w:t>
      </w:r>
      <w:proofErr w:type="spellEnd"/>
      <w:r w:rsidR="00185BD4">
        <w:t> 18 and 29 of the ACL</w:t>
      </w:r>
      <w:r w:rsidR="00F728B2">
        <w:t>:</w:t>
      </w:r>
      <w:r w:rsidR="00BE5C79">
        <w:rPr>
          <w:i/>
        </w:rPr>
        <w:t xml:space="preserve"> Australian Competition and Consumer Commission v Australian Private Networks Pty Ltd </w:t>
      </w:r>
      <w:r w:rsidR="00BE5C79">
        <w:t>[2019] FCA 384 at [15].</w:t>
      </w:r>
      <w:r w:rsidR="0053050D">
        <w:t xml:space="preserve">  </w:t>
      </w:r>
      <w:r w:rsidR="00185BD4">
        <w:t>A</w:t>
      </w:r>
      <w:r w:rsidR="002A596E">
        <w:t xml:space="preserve">uthority </w:t>
      </w:r>
      <w:r w:rsidR="0000594D">
        <w:t>establishes</w:t>
      </w:r>
      <w:r w:rsidR="002A596E">
        <w:t xml:space="preserve"> that </w:t>
      </w:r>
      <w:r w:rsidR="006E7E47">
        <w:t xml:space="preserve">“remedial” </w:t>
      </w:r>
      <w:r w:rsidR="002A596E">
        <w:t xml:space="preserve">legislation should be construed so as to give the fullest relief which the fair meaning of its language will allow, even where a person contravening the provision will be liable to a penalty: </w:t>
      </w:r>
      <w:r w:rsidR="002A596E">
        <w:rPr>
          <w:i/>
        </w:rPr>
        <w:t xml:space="preserve">Devenish v Jewel Food Stores Pty Ltd </w:t>
      </w:r>
      <w:r w:rsidR="002A596E">
        <w:t>(1991) 172 CLR 32 at 44 (Mason CJ).  It should also be recognised, however, that t</w:t>
      </w:r>
      <w:r w:rsidR="00A136BD">
        <w:t>here is</w:t>
      </w:r>
      <w:r w:rsidR="00146557">
        <w:t xml:space="preserve"> a di</w:t>
      </w:r>
      <w:r w:rsidR="0053050D">
        <w:t>stinction between s 18 and s 29 which is</w:t>
      </w:r>
      <w:r w:rsidR="00146557">
        <w:t xml:space="preserve"> evident from the statutory language and purpose</w:t>
      </w:r>
      <w:r w:rsidR="00A136BD">
        <w:t xml:space="preserve">.  </w:t>
      </w:r>
      <w:r w:rsidR="002A596E">
        <w:t xml:space="preserve">Section 29 has a penal operation </w:t>
      </w:r>
      <w:r w:rsidR="00185BD4">
        <w:t xml:space="preserve">and </w:t>
      </w:r>
      <w:r w:rsidR="002A596E">
        <w:t>s 18 does not</w:t>
      </w:r>
      <w:r w:rsidR="00185BD4">
        <w:t>.</w:t>
      </w:r>
      <w:r w:rsidR="002A596E">
        <w:t xml:space="preserve">  There is nothing unusual in a provision having </w:t>
      </w:r>
      <w:r w:rsidR="00185BD4">
        <w:t xml:space="preserve">more than one </w:t>
      </w:r>
      <w:r w:rsidR="002A596E">
        <w:t xml:space="preserve">purpose </w:t>
      </w:r>
      <w:r w:rsidR="00927B6D">
        <w:t xml:space="preserve">– </w:t>
      </w:r>
      <w:proofErr w:type="spellStart"/>
      <w:r w:rsidR="00927B6D">
        <w:t>cf</w:t>
      </w:r>
      <w:proofErr w:type="spellEnd"/>
      <w:r w:rsidR="0053050D">
        <w:t>:</w:t>
      </w:r>
      <w:r w:rsidR="00927B6D">
        <w:t xml:space="preserve"> </w:t>
      </w:r>
      <w:r w:rsidR="00927B6D">
        <w:rPr>
          <w:i/>
        </w:rPr>
        <w:t>Rich</w:t>
      </w:r>
      <w:r w:rsidR="0053050D" w:rsidRPr="0053050D">
        <w:rPr>
          <w:i/>
        </w:rPr>
        <w:t xml:space="preserve"> </w:t>
      </w:r>
      <w:r w:rsidR="0053050D">
        <w:rPr>
          <w:i/>
        </w:rPr>
        <w:t xml:space="preserve">v Australian Securities and Investments Commission </w:t>
      </w:r>
      <w:r w:rsidR="0053050D">
        <w:t>(2004) 220 CLR 129</w:t>
      </w:r>
      <w:r w:rsidR="00927B6D">
        <w:rPr>
          <w:i/>
        </w:rPr>
        <w:t xml:space="preserve"> </w:t>
      </w:r>
      <w:r w:rsidR="00927B6D">
        <w:t>at [35]</w:t>
      </w:r>
      <w:r w:rsidR="0053050D">
        <w:t xml:space="preserve">; </w:t>
      </w:r>
      <w:r w:rsidR="0053050D">
        <w:rPr>
          <w:i/>
        </w:rPr>
        <w:t xml:space="preserve">New South Wales Aboriginal Land Council v Minister Administering the Crown Lands Act </w:t>
      </w:r>
      <w:r w:rsidR="0053050D">
        <w:t>(2016) 260 CLR 232 at [92]</w:t>
      </w:r>
      <w:r w:rsidR="00A136BD">
        <w:t>.</w:t>
      </w:r>
      <w:r w:rsidR="0053050D">
        <w:t xml:space="preserve">  The ordinary rules of construction apply to a “penal” provision: </w:t>
      </w:r>
      <w:r w:rsidR="0053050D">
        <w:rPr>
          <w:i/>
        </w:rPr>
        <w:t xml:space="preserve">Beckwith v The Queen </w:t>
      </w:r>
      <w:r w:rsidR="0053050D">
        <w:t xml:space="preserve">(1976) 135 CLR 569 at 576.  The ordinary rules of construction also apply to “remedial” or “beneficial” legislation.  Underlying </w:t>
      </w:r>
      <w:r w:rsidR="006E7E47">
        <w:t xml:space="preserve">the </w:t>
      </w:r>
      <w:r w:rsidR="0053050D">
        <w:t>observations</w:t>
      </w:r>
      <w:r w:rsidR="006E7E47">
        <w:t xml:space="preserve"> which are</w:t>
      </w:r>
      <w:r w:rsidR="0053050D">
        <w:t xml:space="preserve"> made from time to time that penal provisions should be </w:t>
      </w:r>
      <w:r w:rsidR="0053050D">
        <w:lastRenderedPageBreak/>
        <w:t>construed strictly, remedial provi</w:t>
      </w:r>
      <w:r w:rsidR="00E54C67">
        <w:t>sions lib</w:t>
      </w:r>
      <w:r w:rsidR="0053050D">
        <w:t>erally</w:t>
      </w:r>
      <w:r w:rsidR="00185BD4">
        <w:t>,</w:t>
      </w:r>
      <w:r w:rsidR="0053050D">
        <w:t xml:space="preserve"> or beneficial provisions beneficially</w:t>
      </w:r>
      <w:r w:rsidR="006E7E47">
        <w:t>,</w:t>
      </w:r>
      <w:r w:rsidR="0053050D">
        <w:t xml:space="preserve"> is the simple proposition that</w:t>
      </w:r>
      <w:r w:rsidR="006E7E47">
        <w:t>, where different constructions are available,</w:t>
      </w:r>
      <w:r w:rsidR="0053050D">
        <w:t xml:space="preserve"> </w:t>
      </w:r>
      <w:r w:rsidR="006E7E47">
        <w:t>a legislative</w:t>
      </w:r>
      <w:r w:rsidR="0053050D">
        <w:t xml:space="preserve"> provision should receive a construction which promotes its purpose over one which does not.</w:t>
      </w:r>
      <w:r w:rsidR="00A136BD">
        <w:t xml:space="preserve"> </w:t>
      </w:r>
      <w:r w:rsidR="00EF1586">
        <w:t xml:space="preserve"> The labelling of a provision as “penal”, “remedial” or “beneficial” merely reflects a conclusion about purpose as revealed by the statutory text read in context. </w:t>
      </w:r>
      <w:r w:rsidR="00A81924">
        <w:t xml:space="preserve"> A label can be </w:t>
      </w:r>
      <w:r w:rsidR="003463F4">
        <w:t xml:space="preserve">unhelpful </w:t>
      </w:r>
      <w:r w:rsidR="00A81924">
        <w:t>if</w:t>
      </w:r>
      <w:r w:rsidR="00185BD4">
        <w:t xml:space="preserve"> it </w:t>
      </w:r>
      <w:r w:rsidR="008676F3">
        <w:t>disguises that a</w:t>
      </w:r>
      <w:r w:rsidR="00A81924">
        <w:t xml:space="preserve"> provision might have multiple purposes or </w:t>
      </w:r>
      <w:r w:rsidR="008676F3">
        <w:t>if it leads to an assumption that the purpose is to be pursued at all cost.</w:t>
      </w:r>
    </w:p>
    <w:p w14:paraId="5FF35E63" w14:textId="34059832" w:rsidR="00A01C67" w:rsidRPr="001637C5" w:rsidRDefault="00EF5BFD" w:rsidP="00EF5BFD">
      <w:pPr>
        <w:pStyle w:val="ParaNumbering"/>
        <w:numPr>
          <w:ilvl w:val="0"/>
          <w:numId w:val="0"/>
        </w:numPr>
        <w:ind w:hanging="720"/>
        <w:rPr>
          <w:sz w:val="20"/>
        </w:rPr>
      </w:pPr>
      <w:bookmarkStart w:id="54" w:name="_Ref68710213"/>
      <w:r w:rsidRPr="001637C5">
        <w:rPr>
          <w:sz w:val="20"/>
        </w:rPr>
        <w:t>107</w:t>
      </w:r>
      <w:r w:rsidRPr="001637C5">
        <w:rPr>
          <w:sz w:val="20"/>
        </w:rPr>
        <w:tab/>
      </w:r>
      <w:r w:rsidR="00A01C67">
        <w:t>Ultimately, it is the terms of the particular provision which must be applied to the facts.  There are</w:t>
      </w:r>
      <w:r w:rsidR="00A01C67" w:rsidRPr="00662A13">
        <w:t xml:space="preserve"> differences between </w:t>
      </w:r>
      <w:proofErr w:type="spellStart"/>
      <w:r w:rsidR="00820950">
        <w:t>s</w:t>
      </w:r>
      <w:r w:rsidR="00A01C67" w:rsidRPr="00662A13">
        <w:t>s</w:t>
      </w:r>
      <w:proofErr w:type="spellEnd"/>
      <w:r w:rsidR="00A01C67" w:rsidRPr="00662A13">
        <w:t> 18 and 29</w:t>
      </w:r>
      <w:r w:rsidR="00A01C67">
        <w:t xml:space="preserve"> which might be important in particular cases</w:t>
      </w:r>
      <w:r w:rsidR="00A01C67" w:rsidRPr="00662A13">
        <w:t xml:space="preserve">.  </w:t>
      </w:r>
      <w:r w:rsidR="00A01C67" w:rsidRPr="003D1260">
        <w:rPr>
          <w:i/>
        </w:rPr>
        <w:t>First</w:t>
      </w:r>
      <w:r w:rsidR="00A01C67">
        <w:t xml:space="preserve">, </w:t>
      </w:r>
      <w:r w:rsidR="00A136BD">
        <w:t xml:space="preserve">as mentioned, </w:t>
      </w:r>
      <w:r w:rsidR="00A01C67">
        <w:t>s </w:t>
      </w:r>
      <w:r w:rsidR="00A01C67" w:rsidRPr="00662A13">
        <w:t xml:space="preserve">29 is a civil penalty provision – see: s 224 of the ACL.  </w:t>
      </w:r>
      <w:bookmarkStart w:id="55" w:name="_Ref57813060"/>
      <w:r w:rsidR="00A01C67">
        <w:t xml:space="preserve">In a civil proceeding, the court must find the case of a party proved if it is satisfied that the case has been proved on the balance of probabilities: s 140(1) of the </w:t>
      </w:r>
      <w:r w:rsidR="00A01C67" w:rsidRPr="009069E0">
        <w:rPr>
          <w:i/>
        </w:rPr>
        <w:t>Evidence Act</w:t>
      </w:r>
      <w:r w:rsidR="00A01C67">
        <w:t xml:space="preserve">.  Section 140(2) of the </w:t>
      </w:r>
      <w:r w:rsidR="00A01C67" w:rsidRPr="001637C5">
        <w:rPr>
          <w:i/>
        </w:rPr>
        <w:t>Evidence Act</w:t>
      </w:r>
      <w:r w:rsidR="00A01C67">
        <w:t xml:space="preserve"> provides:</w:t>
      </w:r>
      <w:bookmarkEnd w:id="54"/>
      <w:r w:rsidR="00A01C67" w:rsidRPr="001637C5">
        <w:rPr>
          <w:sz w:val="20"/>
        </w:rPr>
        <w:t xml:space="preserve"> </w:t>
      </w:r>
    </w:p>
    <w:p w14:paraId="1678F0C8" w14:textId="77777777" w:rsidR="00A01C67" w:rsidRDefault="00A01C67" w:rsidP="00F728B2">
      <w:pPr>
        <w:pStyle w:val="Quote1"/>
        <w:widowControl/>
      </w:pPr>
      <w:r>
        <w:t>Without limiting the matters that the court may take into account in deciding whether it is so satisfied, it is to take into account:</w:t>
      </w:r>
    </w:p>
    <w:p w14:paraId="38B9E2F4" w14:textId="77777777" w:rsidR="00A01C67" w:rsidRDefault="00A01C67" w:rsidP="00A01C67">
      <w:pPr>
        <w:pStyle w:val="Quote1"/>
        <w:ind w:left="1418" w:hanging="681"/>
      </w:pPr>
      <w:r>
        <w:t xml:space="preserve">(a) </w:t>
      </w:r>
      <w:r>
        <w:tab/>
        <w:t>the nature of the cause of action or defence; and</w:t>
      </w:r>
    </w:p>
    <w:p w14:paraId="4E446A41" w14:textId="77777777" w:rsidR="00A01C67" w:rsidRDefault="00A01C67" w:rsidP="00A01C67">
      <w:pPr>
        <w:pStyle w:val="Quote1"/>
        <w:ind w:left="1418" w:hanging="681"/>
      </w:pPr>
      <w:r>
        <w:t xml:space="preserve">(b) </w:t>
      </w:r>
      <w:r>
        <w:tab/>
        <w:t>the nature of the subject-matter of the proceeding; and</w:t>
      </w:r>
    </w:p>
    <w:p w14:paraId="31AD219F" w14:textId="77777777" w:rsidR="00A01C67" w:rsidRDefault="00A01C67" w:rsidP="009069E0">
      <w:pPr>
        <w:pStyle w:val="Quote1"/>
        <w:ind w:left="1417" w:hanging="680"/>
      </w:pPr>
      <w:r>
        <w:t xml:space="preserve">(c) </w:t>
      </w:r>
      <w:r>
        <w:tab/>
        <w:t>the gravity of the matters alleged.</w:t>
      </w:r>
    </w:p>
    <w:p w14:paraId="5C8B80F7" w14:textId="242B8121" w:rsidR="00A01C67" w:rsidRPr="00662A13" w:rsidRDefault="00EF5BFD" w:rsidP="00EF5BFD">
      <w:pPr>
        <w:pStyle w:val="ParaNumbering"/>
        <w:numPr>
          <w:ilvl w:val="0"/>
          <w:numId w:val="0"/>
        </w:numPr>
        <w:ind w:hanging="720"/>
      </w:pPr>
      <w:bookmarkStart w:id="56" w:name="_Ref68710221"/>
      <w:r w:rsidRPr="00662A13">
        <w:rPr>
          <w:sz w:val="20"/>
        </w:rPr>
        <w:t>108</w:t>
      </w:r>
      <w:r w:rsidRPr="00662A13">
        <w:rPr>
          <w:sz w:val="20"/>
        </w:rPr>
        <w:tab/>
      </w:r>
      <w:r w:rsidR="00A01C67">
        <w:t>Whilst s 140(2) applies according to its terms, it is appropriate to observe that s 140(2)(c) reflects the common law</w:t>
      </w:r>
      <w:r w:rsidR="00A01C67" w:rsidRPr="00BE09B4">
        <w:t xml:space="preserve"> </w:t>
      </w:r>
      <w:r w:rsidR="00A01C67">
        <w:t>position that the more serious the allegation, the less likely it might be expected, all other things being equal, that a respondent would have committed the relevant act:</w:t>
      </w:r>
      <w:r w:rsidR="00A01C67" w:rsidRPr="00E96A45">
        <w:t xml:space="preserve"> </w:t>
      </w:r>
      <w:proofErr w:type="spellStart"/>
      <w:r w:rsidR="00A01C67" w:rsidRPr="009069E0">
        <w:rPr>
          <w:b/>
          <w:i/>
        </w:rPr>
        <w:t>Briginshaw</w:t>
      </w:r>
      <w:proofErr w:type="spellEnd"/>
      <w:r w:rsidR="00A01C67" w:rsidRPr="00321033">
        <w:rPr>
          <w:i/>
        </w:rPr>
        <w:t xml:space="preserve"> v </w:t>
      </w:r>
      <w:proofErr w:type="spellStart"/>
      <w:r w:rsidR="00A01C67" w:rsidRPr="00321033">
        <w:rPr>
          <w:i/>
        </w:rPr>
        <w:t>Briginshaw</w:t>
      </w:r>
      <w:proofErr w:type="spellEnd"/>
      <w:r w:rsidR="00A01C67">
        <w:t xml:space="preserve"> (1938) 60 CLR 336</w:t>
      </w:r>
      <w:r w:rsidR="00A01C67" w:rsidRPr="00B33414">
        <w:t>.</w:t>
      </w:r>
      <w:bookmarkEnd w:id="56"/>
      <w:r w:rsidR="00A01C67" w:rsidRPr="00B33414">
        <w:t xml:space="preserve">  The </w:t>
      </w:r>
      <w:r w:rsidR="00A01C67" w:rsidRPr="00662A13">
        <w:t xml:space="preserve">Court </w:t>
      </w:r>
      <w:r w:rsidR="00A01C67">
        <w:t>must</w:t>
      </w:r>
      <w:r w:rsidR="00A01C67" w:rsidRPr="00662A13">
        <w:t xml:space="preserve"> have regard to the gravity of what is sought to be established</w:t>
      </w:r>
      <w:r w:rsidR="00A01C67">
        <w:t xml:space="preserve"> in assessing whether the party bearing the onus (the ACCC) has discharged that onus</w:t>
      </w:r>
      <w:r w:rsidR="00A01C67" w:rsidRPr="00662A13">
        <w:t xml:space="preserve">: </w:t>
      </w:r>
      <w:r w:rsidR="00A01C67" w:rsidRPr="00BA3211">
        <w:rPr>
          <w:i/>
          <w:iCs/>
        </w:rPr>
        <w:t>Patrick Stevedores Holdings Pty Ltd v Construction, Forestry, Maritime, Mining and Energy Union</w:t>
      </w:r>
      <w:r w:rsidR="00A01C67" w:rsidRPr="00662A13">
        <w:t xml:space="preserve"> </w:t>
      </w:r>
      <w:r w:rsidR="00063D35">
        <w:t>(</w:t>
      </w:r>
      <w:r w:rsidR="00A01C67" w:rsidRPr="00662A13">
        <w:t>2019</w:t>
      </w:r>
      <w:r w:rsidR="00063D35">
        <w:t>)</w:t>
      </w:r>
      <w:r w:rsidR="00A01C67" w:rsidRPr="00662A13">
        <w:t xml:space="preserve"> </w:t>
      </w:r>
      <w:r w:rsidR="00063D35">
        <w:t>286 IR 52 at</w:t>
      </w:r>
      <w:r w:rsidR="00A01C67" w:rsidRPr="00662A13">
        <w:t xml:space="preserve"> [17]</w:t>
      </w:r>
      <w:r w:rsidR="00063D35">
        <w:t>-[18]</w:t>
      </w:r>
      <w:r w:rsidR="00A01C67" w:rsidRPr="00662A13">
        <w:t xml:space="preserve"> (Lee J).  </w:t>
      </w:r>
      <w:bookmarkEnd w:id="55"/>
    </w:p>
    <w:p w14:paraId="6EDF759E" w14:textId="3147A256" w:rsidR="00A01C67" w:rsidRDefault="00EF5BFD" w:rsidP="00EF5BFD">
      <w:pPr>
        <w:pStyle w:val="ParaNumbering"/>
        <w:numPr>
          <w:ilvl w:val="0"/>
          <w:numId w:val="0"/>
        </w:numPr>
        <w:ind w:hanging="720"/>
      </w:pPr>
      <w:r>
        <w:rPr>
          <w:sz w:val="20"/>
        </w:rPr>
        <w:t>109</w:t>
      </w:r>
      <w:r>
        <w:rPr>
          <w:sz w:val="20"/>
        </w:rPr>
        <w:tab/>
      </w:r>
      <w:r w:rsidR="00A01C67" w:rsidRPr="003D1260">
        <w:rPr>
          <w:i/>
        </w:rPr>
        <w:t>Secondly</w:t>
      </w:r>
      <w:r w:rsidR="00A01C67">
        <w:t>, s 29 revolves around the making of representations.  Whilst it may be accepted that representations can arise th</w:t>
      </w:r>
      <w:r w:rsidR="00EF6902">
        <w:t>r</w:t>
      </w:r>
      <w:r w:rsidR="00A01C67">
        <w:t xml:space="preserve">ough conduct, </w:t>
      </w:r>
      <w:r w:rsidR="003D1260">
        <w:t xml:space="preserve">the application of </w:t>
      </w:r>
      <w:r w:rsidR="00A01C67">
        <w:t>s 18</w:t>
      </w:r>
      <w:r w:rsidR="003D1260">
        <w:t xml:space="preserve"> requires identification of “conduct” and </w:t>
      </w:r>
      <w:r w:rsidR="00A01C67">
        <w:t>s 29 requires the identification of “representations”.  A representation is a statement about or related to a matter of fact, which might be made in writing, orally, pictorially or through conduct</w:t>
      </w:r>
      <w:r w:rsidR="003D1260">
        <w:t>:</w:t>
      </w:r>
      <w:r w:rsidR="003D1260" w:rsidRPr="003D1260">
        <w:rPr>
          <w:i/>
        </w:rPr>
        <w:t xml:space="preserve"> </w:t>
      </w:r>
      <w:r w:rsidR="003D1260">
        <w:rPr>
          <w:i/>
        </w:rPr>
        <w:t>Given v Pryor</w:t>
      </w:r>
      <w:r w:rsidR="003D1260">
        <w:t xml:space="preserve"> at 44</w:t>
      </w:r>
      <w:r w:rsidR="00C344E9">
        <w:t>5</w:t>
      </w:r>
      <w:r w:rsidR="003D1260">
        <w:t>-44</w:t>
      </w:r>
      <w:r w:rsidR="00C344E9">
        <w:t>6</w:t>
      </w:r>
      <w:r w:rsidR="003D1260">
        <w:t xml:space="preserve"> (</w:t>
      </w:r>
      <w:proofErr w:type="spellStart"/>
      <w:r w:rsidR="003D1260">
        <w:t>Franki</w:t>
      </w:r>
      <w:proofErr w:type="spellEnd"/>
      <w:r w:rsidR="003D1260">
        <w:t xml:space="preserve"> J)</w:t>
      </w:r>
      <w:r w:rsidR="00A01C67">
        <w:t xml:space="preserve">.  </w:t>
      </w:r>
    </w:p>
    <w:p w14:paraId="6F1FACA6" w14:textId="23D158C7" w:rsidR="008676F3" w:rsidRDefault="00EF5BFD" w:rsidP="00EF5BFD">
      <w:pPr>
        <w:pStyle w:val="ParaNumbering"/>
        <w:numPr>
          <w:ilvl w:val="0"/>
          <w:numId w:val="0"/>
        </w:numPr>
        <w:ind w:hanging="720"/>
      </w:pPr>
      <w:bookmarkStart w:id="57" w:name="_Ref68706629"/>
      <w:r>
        <w:rPr>
          <w:sz w:val="20"/>
        </w:rPr>
        <w:t>110</w:t>
      </w:r>
      <w:r>
        <w:rPr>
          <w:sz w:val="20"/>
        </w:rPr>
        <w:tab/>
      </w:r>
      <w:r w:rsidR="00A01C67" w:rsidRPr="003D1260">
        <w:rPr>
          <w:i/>
        </w:rPr>
        <w:t>Thirdly</w:t>
      </w:r>
      <w:r w:rsidR="00A01C67" w:rsidRPr="00662A13">
        <w:t xml:space="preserve">, unlike s 18, there is no </w:t>
      </w:r>
      <w:r w:rsidR="003D1260">
        <w:t xml:space="preserve">express reference </w:t>
      </w:r>
      <w:r w:rsidR="003D1260" w:rsidRPr="00662A13">
        <w:t>in s</w:t>
      </w:r>
      <w:r w:rsidR="00C344E9">
        <w:t> </w:t>
      </w:r>
      <w:r w:rsidR="003D1260" w:rsidRPr="00662A13">
        <w:t>29</w:t>
      </w:r>
      <w:r w:rsidR="003D1260">
        <w:t xml:space="preserve"> to a </w:t>
      </w:r>
      <w:r w:rsidR="00A01C67" w:rsidRPr="00662A13">
        <w:t xml:space="preserve">concept of “likely to mislead”.  </w:t>
      </w:r>
      <w:r w:rsidR="008676F3">
        <w:t xml:space="preserve">Google submitted that, by reason of the lack of reference in s 29 to the concept of something </w:t>
      </w:r>
      <w:r w:rsidR="008676F3">
        <w:lastRenderedPageBreak/>
        <w:t xml:space="preserve">being “likely to mislead”, </w:t>
      </w:r>
      <w:r w:rsidR="008676F3" w:rsidRPr="00662A13">
        <w:t xml:space="preserve">the ACCC </w:t>
      </w:r>
      <w:r w:rsidR="008676F3">
        <w:t>had to</w:t>
      </w:r>
      <w:r w:rsidR="008676F3" w:rsidRPr="00662A13">
        <w:t xml:space="preserve"> prove to the requisite standard that Google made representations that were </w:t>
      </w:r>
      <w:r w:rsidR="008676F3">
        <w:t xml:space="preserve">actually </w:t>
      </w:r>
      <w:r w:rsidR="008676F3" w:rsidRPr="00662A13">
        <w:t>false or misleading</w:t>
      </w:r>
      <w:r w:rsidR="008676F3">
        <w:t>; i</w:t>
      </w:r>
      <w:r w:rsidR="008676F3" w:rsidRPr="00662A13">
        <w:t xml:space="preserve">t </w:t>
      </w:r>
      <w:r w:rsidR="008676F3">
        <w:t>wa</w:t>
      </w:r>
      <w:r w:rsidR="008676F3" w:rsidRPr="00662A13">
        <w:t xml:space="preserve">s not sufficient for the ACCC to prove that it was likely, or that there was a real or not remote chance or possibility, that relevant </w:t>
      </w:r>
      <w:r w:rsidR="008676F3">
        <w:t>u</w:t>
      </w:r>
      <w:r w:rsidR="008676F3" w:rsidRPr="00662A13">
        <w:t>sers would be misled.</w:t>
      </w:r>
      <w:r w:rsidR="008676F3">
        <w:t xml:space="preserve">  This would be sufficient for s 18, but not for s 29.  For the reasons which follow, I accept this submission.</w:t>
      </w:r>
    </w:p>
    <w:p w14:paraId="0DB03233" w14:textId="7055BA1A" w:rsidR="003D1260" w:rsidRDefault="00EF5BFD" w:rsidP="00EF5BFD">
      <w:pPr>
        <w:pStyle w:val="ParaNumbering"/>
        <w:numPr>
          <w:ilvl w:val="0"/>
          <w:numId w:val="0"/>
        </w:numPr>
        <w:ind w:hanging="720"/>
      </w:pPr>
      <w:bookmarkStart w:id="58" w:name="_Ref69449825"/>
      <w:r>
        <w:rPr>
          <w:sz w:val="20"/>
        </w:rPr>
        <w:t>111</w:t>
      </w:r>
      <w:r>
        <w:rPr>
          <w:sz w:val="20"/>
        </w:rPr>
        <w:tab/>
      </w:r>
      <w:r w:rsidR="003D1260">
        <w:t xml:space="preserve">The words “likely to mislead or deceive” were introduced in 1977 into what was then s 52 of the TPA.  This followed a recommendation made by the Swanson Committee in its August 1976 report: Trade Practices Act Review Committee, </w:t>
      </w:r>
      <w:r w:rsidR="003D1260">
        <w:rPr>
          <w:i/>
        </w:rPr>
        <w:t>Report to the Minister f</w:t>
      </w:r>
      <w:r w:rsidR="00C344E9">
        <w:rPr>
          <w:i/>
        </w:rPr>
        <w:t>or</w:t>
      </w:r>
      <w:r w:rsidR="003D1260">
        <w:rPr>
          <w:i/>
        </w:rPr>
        <w:t xml:space="preserve"> Business and Consumer Affairs </w:t>
      </w:r>
      <w:r w:rsidR="003D1260">
        <w:t>(A</w:t>
      </w:r>
      <w:r w:rsidR="00C344E9">
        <w:t xml:space="preserve">ustralian </w:t>
      </w:r>
      <w:r w:rsidR="003D1260">
        <w:t>G</w:t>
      </w:r>
      <w:r w:rsidR="00C344E9">
        <w:t xml:space="preserve">overnment </w:t>
      </w:r>
      <w:r w:rsidR="003D1260">
        <w:t>P</w:t>
      </w:r>
      <w:r w:rsidR="00C344E9">
        <w:t xml:space="preserve">ublishing </w:t>
      </w:r>
      <w:r w:rsidR="003D1260">
        <w:t>S</w:t>
      </w:r>
      <w:r w:rsidR="00C344E9">
        <w:t>ervice</w:t>
      </w:r>
      <w:r w:rsidR="003D1260">
        <w:t>, Canbe</w:t>
      </w:r>
      <w:r w:rsidR="00C344E9">
        <w:t>r</w:t>
      </w:r>
      <w:r w:rsidR="003D1260">
        <w:t>ra, 1976).  The Swanson Committee explained at [9.55]:</w:t>
      </w:r>
      <w:bookmarkEnd w:id="57"/>
      <w:bookmarkEnd w:id="58"/>
    </w:p>
    <w:p w14:paraId="3B82957C" w14:textId="77777777" w:rsidR="003D1260" w:rsidRPr="00DC12BE" w:rsidRDefault="003D1260" w:rsidP="003D1260">
      <w:pPr>
        <w:pStyle w:val="Quote1"/>
      </w:pPr>
      <w:r w:rsidRPr="00DC12BE">
        <w:t>A number of submissions also suggested to the Committee that it was not certain whether section 52 required proof of actual damage or whether the mere possibility of damage were sufficient to invoke the section. The Committee considers that the section should apply to conduct which is likely to mislead or deceive, without requiring proof that the conduct has mislead or deceived, but should not apply to conduct which has merely a tendency to mislead</w:t>
      </w:r>
      <w:r>
        <w:t xml:space="preserve"> or deceive. We recommend that</w:t>
      </w:r>
      <w:r w:rsidRPr="00DC12BE">
        <w:t xml:space="preserve"> section 52 should be amended to make it clear t</w:t>
      </w:r>
      <w:r>
        <w:t>hat it applies only to conduct ‘</w:t>
      </w:r>
      <w:r w:rsidRPr="00DC12BE">
        <w:t>that is, or is likely</w:t>
      </w:r>
      <w:r>
        <w:t xml:space="preserve"> to be, misleading or deceptive’</w:t>
      </w:r>
      <w:r w:rsidRPr="00DC12BE">
        <w:t>.</w:t>
      </w:r>
    </w:p>
    <w:p w14:paraId="1BAD906A" w14:textId="11792A3A" w:rsidR="003D1260" w:rsidRDefault="00EF5BFD" w:rsidP="00EF5BFD">
      <w:pPr>
        <w:pStyle w:val="ParaNumbering"/>
        <w:numPr>
          <w:ilvl w:val="0"/>
          <w:numId w:val="0"/>
        </w:numPr>
        <w:ind w:hanging="720"/>
      </w:pPr>
      <w:r>
        <w:rPr>
          <w:sz w:val="20"/>
        </w:rPr>
        <w:t>112</w:t>
      </w:r>
      <w:r>
        <w:rPr>
          <w:sz w:val="20"/>
        </w:rPr>
        <w:tab/>
      </w:r>
      <w:r w:rsidR="003D1260">
        <w:t xml:space="preserve">In relation to s 53 </w:t>
      </w:r>
      <w:r w:rsidR="00C344E9">
        <w:t xml:space="preserve">of the TPA </w:t>
      </w:r>
      <w:r w:rsidR="003D1260">
        <w:t>(upon which s 29 is based), the Committee stated at [9.64]:</w:t>
      </w:r>
    </w:p>
    <w:p w14:paraId="6C89E83B" w14:textId="77777777" w:rsidR="003D1260" w:rsidRPr="00AC76EE" w:rsidRDefault="003D1260" w:rsidP="003D1260">
      <w:pPr>
        <w:pStyle w:val="Quote1"/>
      </w:pPr>
      <w:r>
        <w:t>… [T]</w:t>
      </w:r>
      <w:r w:rsidRPr="00AC76EE">
        <w:t>he Committee would like to express the general view that it should not be the function of section 53, which has criminal law sanctions, to prohibit as wide a sweep of false and misleading conduct as possible. Section 53 should deal only with conduct which has demonstrably led to abuses and involves a real potential for harm. Section 52, which has sanctions of a civil nature, provides a more appropriate approach to a general prohibition of undesirable practices.</w:t>
      </w:r>
    </w:p>
    <w:p w14:paraId="4C299474" w14:textId="15CDC131" w:rsidR="004F6AC5" w:rsidRDefault="00EF5BFD" w:rsidP="00EF5BFD">
      <w:pPr>
        <w:pStyle w:val="ParaNumbering"/>
        <w:numPr>
          <w:ilvl w:val="0"/>
          <w:numId w:val="0"/>
        </w:numPr>
        <w:ind w:hanging="720"/>
      </w:pPr>
      <w:r>
        <w:rPr>
          <w:sz w:val="20"/>
        </w:rPr>
        <w:t>113</w:t>
      </w:r>
      <w:r>
        <w:rPr>
          <w:sz w:val="20"/>
        </w:rPr>
        <w:tab/>
      </w:r>
      <w:r w:rsidR="00A136BD">
        <w:t xml:space="preserve">A number of cases </w:t>
      </w:r>
      <w:r w:rsidR="008676F3">
        <w:t xml:space="preserve">have </w:t>
      </w:r>
      <w:r w:rsidR="00A136BD">
        <w:t>recognise</w:t>
      </w:r>
      <w:r w:rsidR="008676F3">
        <w:t>d</w:t>
      </w:r>
      <w:r w:rsidR="00A136BD">
        <w:t xml:space="preserve"> that</w:t>
      </w:r>
      <w:r w:rsidR="008236E2">
        <w:t xml:space="preserve">, </w:t>
      </w:r>
      <w:r w:rsidR="00A75532">
        <w:t>a</w:t>
      </w:r>
      <w:r w:rsidR="0073244C">
        <w:t>lthough s</w:t>
      </w:r>
      <w:r w:rsidR="0073244C" w:rsidRPr="001549F0">
        <w:t xml:space="preserve"> 29 of the ACL uses the term </w:t>
      </w:r>
      <w:r w:rsidR="00400603">
        <w:t>“</w:t>
      </w:r>
      <w:r w:rsidR="0073244C" w:rsidRPr="001549F0">
        <w:t>false or misleading</w:t>
      </w:r>
      <w:r w:rsidR="00400603">
        <w:t>” rather than “</w:t>
      </w:r>
      <w:r w:rsidR="0073244C" w:rsidRPr="001549F0">
        <w:t>mislea</w:t>
      </w:r>
      <w:r w:rsidR="0073244C">
        <w:t>ding or deceptive</w:t>
      </w:r>
      <w:r w:rsidR="00400603">
        <w:t>”</w:t>
      </w:r>
      <w:r w:rsidR="0073244C">
        <w:t xml:space="preserve"> as used in s</w:t>
      </w:r>
      <w:r w:rsidR="0073244C" w:rsidRPr="001549F0">
        <w:t> 18,</w:t>
      </w:r>
      <w:r w:rsidR="009477A1">
        <w:t xml:space="preserve"> </w:t>
      </w:r>
      <w:r w:rsidR="0073244C" w:rsidRPr="001549F0">
        <w:t>there is no meaningful difference</w:t>
      </w:r>
      <w:r w:rsidR="0073244C">
        <w:t xml:space="preserve"> </w:t>
      </w:r>
      <w:r w:rsidR="008236E2">
        <w:t>between the two phrases</w:t>
      </w:r>
      <w:r w:rsidR="004D58DF">
        <w:t>; indeed</w:t>
      </w:r>
      <w:r w:rsidR="005F2109">
        <w:t>,</w:t>
      </w:r>
      <w:r w:rsidR="004D58DF">
        <w:t xml:space="preserve"> it is </w:t>
      </w:r>
      <w:r w:rsidR="00927B6D">
        <w:t xml:space="preserve">at least </w:t>
      </w:r>
      <w:r w:rsidR="004D58DF">
        <w:t>implicit</w:t>
      </w:r>
      <w:r w:rsidR="00927B6D">
        <w:t>ly suggested</w:t>
      </w:r>
      <w:r w:rsidR="004D58DF">
        <w:t xml:space="preserve"> in </w:t>
      </w:r>
      <w:r w:rsidR="00927B6D">
        <w:t xml:space="preserve">some of the cases </w:t>
      </w:r>
      <w:r w:rsidR="004D58DF">
        <w:t xml:space="preserve">that there is no </w:t>
      </w:r>
      <w:r w:rsidR="00E90180">
        <w:t xml:space="preserve">meaningful </w:t>
      </w:r>
      <w:r w:rsidR="004D58DF">
        <w:t>difference between a representation being “false or misleading” and conduct being “likely to mislead or deceive”</w:t>
      </w:r>
      <w:r w:rsidR="008236E2">
        <w:t xml:space="preserve">.  This </w:t>
      </w:r>
      <w:r w:rsidR="004D58DF">
        <w:t>line of authority</w:t>
      </w:r>
      <w:r w:rsidR="00E2623F">
        <w:t>, at least in the recent past,</w:t>
      </w:r>
      <w:r w:rsidR="008236E2">
        <w:t xml:space="preserve"> </w:t>
      </w:r>
      <w:r w:rsidR="004D58DF">
        <w:t>starts</w:t>
      </w:r>
      <w:r w:rsidR="008236E2">
        <w:t xml:space="preserve"> with the </w:t>
      </w:r>
      <w:r w:rsidR="00E90180">
        <w:t>decision of Gordon </w:t>
      </w:r>
      <w:r w:rsidR="004F6AC5">
        <w:t xml:space="preserve">J in </w:t>
      </w:r>
      <w:r w:rsidR="004F6AC5" w:rsidRPr="008236E2">
        <w:rPr>
          <w:i/>
          <w:iCs/>
        </w:rPr>
        <w:t xml:space="preserve">Australian Competition and Consumer Commission v </w:t>
      </w:r>
      <w:proofErr w:type="spellStart"/>
      <w:r w:rsidR="004F6AC5" w:rsidRPr="008236E2">
        <w:rPr>
          <w:b/>
          <w:bCs/>
          <w:i/>
          <w:iCs/>
        </w:rPr>
        <w:t>Dukemaster</w:t>
      </w:r>
      <w:proofErr w:type="spellEnd"/>
      <w:r w:rsidR="004F6AC5" w:rsidRPr="008236E2">
        <w:rPr>
          <w:i/>
          <w:iCs/>
        </w:rPr>
        <w:t xml:space="preserve"> Pty Ltd</w:t>
      </w:r>
      <w:r w:rsidR="004F6AC5">
        <w:t> [2009] FCA 682.  At [14] and [15] her Honour stated:</w:t>
      </w:r>
    </w:p>
    <w:p w14:paraId="7230FF9A" w14:textId="3389BF0E" w:rsidR="004F6AC5" w:rsidRDefault="004F6AC5" w:rsidP="00E2623F">
      <w:pPr>
        <w:pStyle w:val="Quote1"/>
        <w:widowControl/>
      </w:pPr>
      <w:r>
        <w:t xml:space="preserve">In relation to the first element, s 53(e) </w:t>
      </w:r>
      <w:r w:rsidR="001A2C50">
        <w:t xml:space="preserve">[of the TPA] </w:t>
      </w:r>
      <w:r>
        <w:t xml:space="preserve">requires </w:t>
      </w:r>
      <w:r w:rsidRPr="005F1D40">
        <w:t xml:space="preserve">the representation </w:t>
      </w:r>
      <w:r>
        <w:t xml:space="preserve">to </w:t>
      </w:r>
      <w:r w:rsidRPr="005F1D40">
        <w:t>be “false or</w:t>
      </w:r>
      <w:r>
        <w:t xml:space="preserve"> misleading” as opposed to “misleading or deceptive” (in s 52).  I was not taken to, and I have not found, any authority which attributes a meaningful difference to this dichotomy for the purposes of the TPA.  (For a discussion of the phrase “false and misleading” under a different Act, see </w:t>
      </w:r>
      <w:r w:rsidRPr="006337DA">
        <w:rPr>
          <w:i/>
          <w:iCs/>
        </w:rPr>
        <w:t xml:space="preserve">Construction, Forestry, Mining and Energy </w:t>
      </w:r>
      <w:r>
        <w:rPr>
          <w:i/>
          <w:iCs/>
        </w:rPr>
        <w:t xml:space="preserve">Union </w:t>
      </w:r>
      <w:r w:rsidRPr="006337DA">
        <w:rPr>
          <w:i/>
          <w:iCs/>
        </w:rPr>
        <w:t xml:space="preserve">v </w:t>
      </w:r>
      <w:proofErr w:type="spellStart"/>
      <w:r w:rsidRPr="006337DA">
        <w:rPr>
          <w:i/>
          <w:iCs/>
        </w:rPr>
        <w:t>Hadkiss</w:t>
      </w:r>
      <w:proofErr w:type="spellEnd"/>
      <w:r>
        <w:t xml:space="preserve"> (2007) 160 FCR 151).  Indeed, the vast majority of cases that discuss an alleged breach of s 53(e) couple it with a breach of s 52 and deal with the “false or </w:t>
      </w:r>
      <w:r>
        <w:lastRenderedPageBreak/>
        <w:t xml:space="preserve">misleading” and “misleading or deceptive” aspect of the conduct mutatis mutandis:  see </w:t>
      </w:r>
      <w:r w:rsidRPr="0091476B">
        <w:rPr>
          <w:i/>
          <w:iCs/>
        </w:rPr>
        <w:t>Foxtel Management Pty Ltd</w:t>
      </w:r>
      <w:r w:rsidRPr="0091476B">
        <w:t xml:space="preserve"> (2005) 214 ALR 554 at [94]</w:t>
      </w:r>
      <w:r>
        <w:t xml:space="preserve">; </w:t>
      </w:r>
      <w:r w:rsidRPr="00AC0888">
        <w:rPr>
          <w:i/>
          <w:iCs/>
        </w:rPr>
        <w:t>ACCC v Target Australia Pty Ltd</w:t>
      </w:r>
      <w:r>
        <w:t xml:space="preserve"> (2001) ATPR 41-840; </w:t>
      </w:r>
      <w:r w:rsidRPr="00AC0888">
        <w:rPr>
          <w:i/>
          <w:iCs/>
        </w:rPr>
        <w:t xml:space="preserve">ACCC </w:t>
      </w:r>
      <w:r>
        <w:rPr>
          <w:i/>
          <w:iCs/>
        </w:rPr>
        <w:t xml:space="preserve">v </w:t>
      </w:r>
      <w:r w:rsidRPr="00AC0888">
        <w:rPr>
          <w:i/>
          <w:iCs/>
        </w:rPr>
        <w:t>Harbin Pty Ltd</w:t>
      </w:r>
      <w:r>
        <w:t xml:space="preserve"> [2008] FCA 1792; </w:t>
      </w:r>
      <w:r w:rsidRPr="00AC0888">
        <w:rPr>
          <w:i/>
          <w:iCs/>
        </w:rPr>
        <w:t xml:space="preserve">ACCC v </w:t>
      </w:r>
      <w:proofErr w:type="spellStart"/>
      <w:r w:rsidRPr="00AC0888">
        <w:rPr>
          <w:i/>
          <w:iCs/>
        </w:rPr>
        <w:t>Prouds</w:t>
      </w:r>
      <w:proofErr w:type="spellEnd"/>
      <w:r w:rsidRPr="00AC0888">
        <w:rPr>
          <w:i/>
          <w:iCs/>
        </w:rPr>
        <w:t xml:space="preserve"> Jewellers Pty Ltd</w:t>
      </w:r>
      <w:r>
        <w:t xml:space="preserve"> [2008] FCAFC 199 at [42]. </w:t>
      </w:r>
    </w:p>
    <w:p w14:paraId="5CCABDF7" w14:textId="77777777" w:rsidR="004F6AC5" w:rsidRPr="009E6C7E" w:rsidRDefault="004F6AC5" w:rsidP="00E2623F">
      <w:pPr>
        <w:pStyle w:val="Quote1"/>
        <w:widowControl/>
      </w:pPr>
      <w:r>
        <w:t>That is not altogether surprising.  The purpose of s </w:t>
      </w:r>
      <w:r w:rsidRPr="0091476B">
        <w:t xml:space="preserve">53 </w:t>
      </w:r>
      <w:r>
        <w:t xml:space="preserve">has been described as being to </w:t>
      </w:r>
      <w:r w:rsidRPr="0091476B">
        <w:t>“</w:t>
      </w:r>
      <w:r>
        <w:t>[support] s </w:t>
      </w:r>
      <w:r w:rsidRPr="0091476B">
        <w:t>52 by enumerating specific types of conduct which, if engaged in by a corporation in trade or commerce in connection wit</w:t>
      </w:r>
      <w:r>
        <w:t>h</w:t>
      </w:r>
      <w:r w:rsidRPr="0091476B">
        <w:t xml:space="preserve"> the promotion or supply of goods or services, </w:t>
      </w:r>
      <w:r>
        <w:t xml:space="preserve">[would] </w:t>
      </w:r>
      <w:r w:rsidRPr="0091476B">
        <w:t xml:space="preserve">give rise to a breach of the Act”: see </w:t>
      </w:r>
      <w:r>
        <w:t xml:space="preserve">R Miller, </w:t>
      </w:r>
      <w:r w:rsidRPr="0091476B">
        <w:rPr>
          <w:i/>
          <w:iCs/>
        </w:rPr>
        <w:t>Miller’s Annotated Trade Practices Act</w:t>
      </w:r>
      <w:r w:rsidRPr="0091476B">
        <w:t xml:space="preserve"> </w:t>
      </w:r>
      <w:r>
        <w:t>(</w:t>
      </w:r>
      <w:r w:rsidRPr="0091476B">
        <w:t>30</w:t>
      </w:r>
      <w:r w:rsidRPr="004546C4">
        <w:rPr>
          <w:vertAlign w:val="superscript"/>
        </w:rPr>
        <w:t>th</w:t>
      </w:r>
      <w:r>
        <w:t xml:space="preserve"> </w:t>
      </w:r>
      <w:proofErr w:type="spellStart"/>
      <w:r w:rsidRPr="0091476B">
        <w:t>ed</w:t>
      </w:r>
      <w:proofErr w:type="spellEnd"/>
      <w:r w:rsidRPr="0091476B">
        <w:t>, 2009</w:t>
      </w:r>
      <w:r>
        <w:t xml:space="preserve">), </w:t>
      </w:r>
      <w:r w:rsidRPr="0091476B">
        <w:t>[1.53.5].</w:t>
      </w:r>
      <w:r>
        <w:t xml:space="preserve">  Accordingly, and in the absence of any submission to the contrary, I see no reason why the application of s 53(e) should not fall to be determined upon the conclusions I reach in relation to s 52 – namely that the representations were misleading and deceptive or likely to mislead or deceive. </w:t>
      </w:r>
    </w:p>
    <w:p w14:paraId="68E692DB" w14:textId="59470D15" w:rsidR="00525C46" w:rsidRDefault="00EF5BFD" w:rsidP="00EF5BFD">
      <w:pPr>
        <w:pStyle w:val="ParaNumbering"/>
        <w:numPr>
          <w:ilvl w:val="0"/>
          <w:numId w:val="0"/>
        </w:numPr>
        <w:ind w:hanging="720"/>
      </w:pPr>
      <w:r>
        <w:rPr>
          <w:sz w:val="20"/>
        </w:rPr>
        <w:t>114</w:t>
      </w:r>
      <w:r>
        <w:rPr>
          <w:sz w:val="20"/>
        </w:rPr>
        <w:tab/>
      </w:r>
      <w:r w:rsidR="004F6AC5">
        <w:t xml:space="preserve">In </w:t>
      </w:r>
      <w:r w:rsidR="00B33414" w:rsidRPr="009069E0">
        <w:rPr>
          <w:bCs/>
          <w:i/>
          <w:iCs/>
        </w:rPr>
        <w:t>Coles Supermarkets</w:t>
      </w:r>
      <w:r w:rsidR="00B33414" w:rsidRPr="008236E2">
        <w:rPr>
          <w:i/>
          <w:iCs/>
        </w:rPr>
        <w:t xml:space="preserve"> </w:t>
      </w:r>
      <w:r w:rsidR="00525C46">
        <w:t xml:space="preserve">at </w:t>
      </w:r>
      <w:r w:rsidR="002A7100">
        <w:t xml:space="preserve">[38] to </w:t>
      </w:r>
      <w:r w:rsidR="00525C46">
        <w:t xml:space="preserve">[40], </w:t>
      </w:r>
      <w:r w:rsidR="0073244C" w:rsidRPr="001549F0">
        <w:t>Allsop CJ</w:t>
      </w:r>
      <w:r w:rsidR="00525C46">
        <w:t xml:space="preserve"> stated:</w:t>
      </w:r>
    </w:p>
    <w:p w14:paraId="709CCB80" w14:textId="3EFC7645" w:rsidR="002A7100" w:rsidRPr="0098056B" w:rsidRDefault="002A7100" w:rsidP="00B75472">
      <w:pPr>
        <w:pStyle w:val="Quote1"/>
      </w:pPr>
      <w:r w:rsidRPr="0098056B">
        <w:t xml:space="preserve">For the enquiry under s 18, it is necessary to identify the impugned conduct and then to consider whether that conduct, considered as a whole and in context, is misleading or deceptive or likely to mislead or deceive: </w:t>
      </w:r>
      <w:r w:rsidRPr="0098056B">
        <w:rPr>
          <w:i/>
        </w:rPr>
        <w:t xml:space="preserve">Google </w:t>
      </w:r>
      <w:proofErr w:type="spellStart"/>
      <w:r w:rsidRPr="0098056B">
        <w:rPr>
          <w:i/>
        </w:rPr>
        <w:t>Inc</w:t>
      </w:r>
      <w:proofErr w:type="spellEnd"/>
      <w:r w:rsidRPr="0098056B">
        <w:rPr>
          <w:i/>
        </w:rPr>
        <w:t xml:space="preserve"> v Australian Competition and Consumer Commission</w:t>
      </w:r>
      <w:r w:rsidR="00B75472" w:rsidRPr="00B75472">
        <w:t xml:space="preserve"> </w:t>
      </w:r>
      <w:r w:rsidR="00B75472">
        <w:t>(2013) 249 CLR 435; 294 ALR 404; 99 IPR 197; [2013] HCA 1 at [89], [102] and [118]</w:t>
      </w:r>
      <w:r w:rsidRPr="0098056B">
        <w:t xml:space="preserve">; and </w:t>
      </w:r>
      <w:proofErr w:type="spellStart"/>
      <w:r w:rsidRPr="0098056B">
        <w:rPr>
          <w:i/>
        </w:rPr>
        <w:t>Campomar</w:t>
      </w:r>
      <w:proofErr w:type="spellEnd"/>
      <w:r w:rsidRPr="0098056B">
        <w:rPr>
          <w:i/>
        </w:rPr>
        <w:t xml:space="preserve"> </w:t>
      </w:r>
      <w:proofErr w:type="spellStart"/>
      <w:r w:rsidRPr="0098056B">
        <w:rPr>
          <w:i/>
        </w:rPr>
        <w:t>Sociedad</w:t>
      </w:r>
      <w:proofErr w:type="spellEnd"/>
      <w:r w:rsidRPr="0098056B">
        <w:rPr>
          <w:i/>
        </w:rPr>
        <w:t xml:space="preserve"> </w:t>
      </w:r>
      <w:proofErr w:type="spellStart"/>
      <w:r w:rsidRPr="0098056B">
        <w:rPr>
          <w:i/>
        </w:rPr>
        <w:t>Limitada</w:t>
      </w:r>
      <w:proofErr w:type="spellEnd"/>
      <w:r w:rsidRPr="0098056B">
        <w:rPr>
          <w:i/>
        </w:rPr>
        <w:t xml:space="preserve"> v Nike International </w:t>
      </w:r>
      <w:r w:rsidR="00B75472" w:rsidRPr="00B75472">
        <w:t>(2000) 202 CLR 45;</w:t>
      </w:r>
      <w:r w:rsidR="00B75472">
        <w:t xml:space="preserve"> </w:t>
      </w:r>
      <w:r w:rsidR="00B75472" w:rsidRPr="00B75472">
        <w:t>169 ALR 677; 46 IPR 481; [2000] HCA 12 at [100]–[101] (</w:t>
      </w:r>
      <w:proofErr w:type="spellStart"/>
      <w:r w:rsidR="00B75472" w:rsidRPr="00B75472">
        <w:rPr>
          <w:i/>
          <w:iCs/>
        </w:rPr>
        <w:t>Campomar</w:t>
      </w:r>
      <w:proofErr w:type="spellEnd"/>
      <w:r w:rsidR="00B75472" w:rsidRPr="00B75472">
        <w:t>)</w:t>
      </w:r>
      <w:r w:rsidRPr="0098056B">
        <w:t xml:space="preserve">.  The same applies to the enquiry as to representations and conduct under </w:t>
      </w:r>
      <w:proofErr w:type="spellStart"/>
      <w:r w:rsidRPr="0098056B">
        <w:t>ss</w:t>
      </w:r>
      <w:proofErr w:type="spellEnd"/>
      <w:r w:rsidRPr="0098056B">
        <w:t xml:space="preserve"> 29(1)(a) and 33, respectively.</w:t>
      </w:r>
    </w:p>
    <w:p w14:paraId="4A37D593" w14:textId="10F818C1" w:rsidR="002A7100" w:rsidRDefault="002A7100" w:rsidP="00B75472">
      <w:pPr>
        <w:pStyle w:val="Quote1"/>
      </w:pPr>
      <w:r>
        <w:t xml:space="preserve">Conduct is misleading or deceptive or likely to mislead or deceive if it has the tendency to lead into error, if there is a sufficient causal link between the conduct and the error on the part of the person exposed to the conduct: </w:t>
      </w:r>
      <w:r>
        <w:rPr>
          <w:i/>
        </w:rPr>
        <w:t>Australian Competition and Consumer Commission v TPG Internet Pty Ltd</w:t>
      </w:r>
      <w:r w:rsidR="00B75472">
        <w:t xml:space="preserve"> </w:t>
      </w:r>
      <w:r w:rsidR="00B75472" w:rsidRPr="00B75472">
        <w:t>(2013)</w:t>
      </w:r>
      <w:r w:rsidR="00B75472">
        <w:t xml:space="preserve"> </w:t>
      </w:r>
      <w:r w:rsidR="00B75472" w:rsidRPr="00B75472">
        <w:t>250 CLR 640; 304 ALR 186; 96 ACSR 475; [2013] HCA 54 at [39] (</w:t>
      </w:r>
      <w:r w:rsidR="00B75472" w:rsidRPr="00B75472">
        <w:rPr>
          <w:i/>
          <w:iCs/>
        </w:rPr>
        <w:t>TPG</w:t>
      </w:r>
      <w:r w:rsidR="00B75472" w:rsidRPr="00B75472">
        <w:t>)</w:t>
      </w:r>
      <w:r>
        <w:t>.  The causing of confusion or questioning is insufficient; it is necessary to establish that the ordinary or reasonable consumer is likely to be led into error.</w:t>
      </w:r>
    </w:p>
    <w:p w14:paraId="5B094DC7" w14:textId="77777777" w:rsidR="002A7100" w:rsidRDefault="002A7100" w:rsidP="002A7100">
      <w:pPr>
        <w:pStyle w:val="Quote1"/>
      </w:pPr>
      <w:r>
        <w:t xml:space="preserve">There is no meaningful difference between the words and phrases “misleading or deceptive” and “mislead or deceive” (s 18), “false or misleading” (s 29(1)(a)) and “mislead” (s 33): </w:t>
      </w:r>
      <w:r>
        <w:rPr>
          <w:i/>
        </w:rPr>
        <w:t xml:space="preserve">Australian Competition and Consumer Commission v </w:t>
      </w:r>
      <w:proofErr w:type="spellStart"/>
      <w:r w:rsidRPr="00501994">
        <w:rPr>
          <w:i/>
        </w:rPr>
        <w:t>Dukemaster</w:t>
      </w:r>
      <w:proofErr w:type="spellEnd"/>
      <w:r w:rsidRPr="00501994">
        <w:rPr>
          <w:b/>
          <w:i/>
        </w:rPr>
        <w:t xml:space="preserve"> </w:t>
      </w:r>
      <w:r>
        <w:rPr>
          <w:i/>
        </w:rPr>
        <w:t xml:space="preserve">Pty Ltd </w:t>
      </w:r>
      <w:r>
        <w:t>[2009] FCA 682 at [14].</w:t>
      </w:r>
    </w:p>
    <w:p w14:paraId="0EF9C248" w14:textId="047A0CBB" w:rsidR="00135722" w:rsidRDefault="00EF5BFD" w:rsidP="00EF5BFD">
      <w:pPr>
        <w:pStyle w:val="ParaNumbering"/>
        <w:numPr>
          <w:ilvl w:val="0"/>
          <w:numId w:val="0"/>
        </w:numPr>
        <w:ind w:hanging="720"/>
      </w:pPr>
      <w:r>
        <w:rPr>
          <w:sz w:val="20"/>
        </w:rPr>
        <w:t>115</w:t>
      </w:r>
      <w:r>
        <w:rPr>
          <w:sz w:val="20"/>
        </w:rPr>
        <w:tab/>
      </w:r>
      <w:r w:rsidR="00135722">
        <w:t xml:space="preserve">In </w:t>
      </w:r>
      <w:proofErr w:type="spellStart"/>
      <w:r w:rsidR="00135722" w:rsidRPr="00135722">
        <w:rPr>
          <w:i/>
        </w:rPr>
        <w:t>Comité</w:t>
      </w:r>
      <w:proofErr w:type="spellEnd"/>
      <w:r w:rsidR="00135722" w:rsidRPr="00135722">
        <w:rPr>
          <w:i/>
        </w:rPr>
        <w:t xml:space="preserve"> </w:t>
      </w:r>
      <w:proofErr w:type="spellStart"/>
      <w:r w:rsidR="00135722" w:rsidRPr="00135722">
        <w:rPr>
          <w:i/>
        </w:rPr>
        <w:t>Interprofessionnel</w:t>
      </w:r>
      <w:proofErr w:type="spellEnd"/>
      <w:r w:rsidR="00135722" w:rsidRPr="00135722">
        <w:rPr>
          <w:i/>
        </w:rPr>
        <w:t xml:space="preserve"> </w:t>
      </w:r>
      <w:r w:rsidR="00135722">
        <w:t>at [170], Beach </w:t>
      </w:r>
      <w:r w:rsidR="00135722" w:rsidRPr="00135722">
        <w:rPr>
          <w:szCs w:val="24"/>
        </w:rPr>
        <w:t>J accepted th</w:t>
      </w:r>
      <w:r w:rsidR="00135722">
        <w:rPr>
          <w:szCs w:val="24"/>
        </w:rPr>
        <w:t xml:space="preserve">at there “is </w:t>
      </w:r>
      <w:r w:rsidR="00135722" w:rsidRPr="00135722">
        <w:rPr>
          <w:szCs w:val="24"/>
        </w:rPr>
        <w:t>no meaningful difference</w:t>
      </w:r>
      <w:r w:rsidR="00135722">
        <w:rPr>
          <w:szCs w:val="24"/>
        </w:rPr>
        <w:t>”</w:t>
      </w:r>
      <w:r w:rsidR="00135722" w:rsidRPr="00135722">
        <w:rPr>
          <w:szCs w:val="24"/>
        </w:rPr>
        <w:t xml:space="preserve"> between the words and phrases “misleading or</w:t>
      </w:r>
      <w:r w:rsidR="00135722">
        <w:t xml:space="preserve"> deceptive”, “mislead or deceive” or “false or misleading”, </w:t>
      </w:r>
      <w:r w:rsidR="004D58DF">
        <w:t>citing</w:t>
      </w:r>
      <w:r w:rsidR="00135722">
        <w:t xml:space="preserve"> </w:t>
      </w:r>
      <w:proofErr w:type="spellStart"/>
      <w:r w:rsidR="00135722" w:rsidRPr="000E02B5">
        <w:rPr>
          <w:i/>
        </w:rPr>
        <w:t>Dukemaster</w:t>
      </w:r>
      <w:proofErr w:type="spellEnd"/>
      <w:r w:rsidR="00135722" w:rsidRPr="000E02B5">
        <w:rPr>
          <w:i/>
        </w:rPr>
        <w:t xml:space="preserve"> </w:t>
      </w:r>
      <w:r w:rsidR="00135722">
        <w:t xml:space="preserve">at [14] and </w:t>
      </w:r>
      <w:r w:rsidR="00135722" w:rsidRPr="000E02B5">
        <w:rPr>
          <w:i/>
        </w:rPr>
        <w:t xml:space="preserve">Coles Supermarkets </w:t>
      </w:r>
      <w:r w:rsidR="00135722">
        <w:t>at [40].</w:t>
      </w:r>
      <w:r w:rsidR="00810757">
        <w:t xml:space="preserve">  </w:t>
      </w:r>
    </w:p>
    <w:p w14:paraId="1E9F08B8" w14:textId="0B52D9CC" w:rsidR="00525C46" w:rsidRPr="00525C46" w:rsidRDefault="00EF5BFD" w:rsidP="00EF5BFD">
      <w:pPr>
        <w:pStyle w:val="ParaNumbering"/>
        <w:numPr>
          <w:ilvl w:val="0"/>
          <w:numId w:val="0"/>
        </w:numPr>
        <w:ind w:hanging="720"/>
      </w:pPr>
      <w:r w:rsidRPr="00525C46">
        <w:rPr>
          <w:sz w:val="20"/>
        </w:rPr>
        <w:t>116</w:t>
      </w:r>
      <w:r w:rsidRPr="00525C46">
        <w:rPr>
          <w:sz w:val="20"/>
        </w:rPr>
        <w:tab/>
      </w:r>
      <w:r w:rsidR="00525C46">
        <w:t xml:space="preserve">In </w:t>
      </w:r>
      <w:r w:rsidR="00772510" w:rsidRPr="00525C46">
        <w:rPr>
          <w:i/>
          <w:iCs/>
        </w:rPr>
        <w:t xml:space="preserve">Australian Competition and Consumer Commission v HJ Heinz Co Australia </w:t>
      </w:r>
      <w:r w:rsidR="00772510" w:rsidRPr="00525C46">
        <w:rPr>
          <w:iCs/>
        </w:rPr>
        <w:t>Ltd (2018) 363 ALR 136</w:t>
      </w:r>
      <w:r w:rsidR="00525C46">
        <w:t xml:space="preserve"> </w:t>
      </w:r>
      <w:r w:rsidR="0076622D" w:rsidRPr="00525C46">
        <w:rPr>
          <w:iCs/>
        </w:rPr>
        <w:t>a</w:t>
      </w:r>
      <w:r w:rsidR="00525C46">
        <w:rPr>
          <w:iCs/>
        </w:rPr>
        <w:t>t [37], White J stated:</w:t>
      </w:r>
    </w:p>
    <w:p w14:paraId="561E3609" w14:textId="77777777" w:rsidR="00525C46" w:rsidRDefault="00525C46" w:rsidP="005F2109">
      <w:pPr>
        <w:pStyle w:val="Quote1"/>
        <w:widowControl/>
      </w:pPr>
      <w:r>
        <w:t xml:space="preserve">The principles which the Court applies when considering alleged contraventions of s 29(1) and s 33 of the ACL are settled.  Section 29 of the ACL is the counterpart to s 53 of the </w:t>
      </w:r>
      <w:r w:rsidRPr="007D0920">
        <w:rPr>
          <w:i/>
        </w:rPr>
        <w:t xml:space="preserve">Trade Practices Act 1974 </w:t>
      </w:r>
      <w:r>
        <w:t>(</w:t>
      </w:r>
      <w:proofErr w:type="spellStart"/>
      <w:r>
        <w:t>Cth</w:t>
      </w:r>
      <w:proofErr w:type="spellEnd"/>
      <w:r>
        <w:t xml:space="preserve">).  It was common ground that the case law developed in relation to s 53 may be applied in relation to s 29.  It was also common ground that, despite the slight differences in language between the terms “misleading or deceptive” and “mislead or deceive” used in s 18 of the ACL and the term “false or misleading” used in s 29(1), the terms have the same meaning: </w:t>
      </w:r>
      <w:r w:rsidRPr="007D0920">
        <w:rPr>
          <w:i/>
        </w:rPr>
        <w:t xml:space="preserve">Australian Competition and Consumer Commission v </w:t>
      </w:r>
      <w:proofErr w:type="spellStart"/>
      <w:r w:rsidRPr="007D0920">
        <w:rPr>
          <w:i/>
        </w:rPr>
        <w:t>Dukemaster</w:t>
      </w:r>
      <w:proofErr w:type="spellEnd"/>
      <w:r w:rsidRPr="007D0920">
        <w:rPr>
          <w:i/>
        </w:rPr>
        <w:t xml:space="preserve"> Pty Ltd </w:t>
      </w:r>
      <w:r>
        <w:t xml:space="preserve">[2009] FCA 682 at [14], cited with </w:t>
      </w:r>
      <w:r>
        <w:lastRenderedPageBreak/>
        <w:t xml:space="preserve">approval by Allsop CJ in </w:t>
      </w:r>
      <w:r w:rsidRPr="007D0920">
        <w:rPr>
          <w:i/>
        </w:rPr>
        <w:t xml:space="preserve">Australian Competition and Consumer Commission v Coles Supermarkets Australia Pty Ltd </w:t>
      </w:r>
      <w:r>
        <w:t xml:space="preserve">[2014] FCA 634; (2015) 317 ALR 73 at [40].  It has, however, been held that conduct which is “liable to mislead” (being the term used in s 33) applies to a narrower range of conduct than does conduct which is “likely to mislead or deceive” (being the term used in s 18): </w:t>
      </w:r>
      <w:r w:rsidRPr="007D0920">
        <w:rPr>
          <w:i/>
        </w:rPr>
        <w:t>Coles Supermarkets</w:t>
      </w:r>
      <w:r>
        <w:t xml:space="preserve"> at [44] and the cases cited therein.  Under s 33, what is required is that there be an actual probability that the public would be misled: </w:t>
      </w:r>
      <w:r>
        <w:rPr>
          <w:i/>
        </w:rPr>
        <w:t>Trade Practices Commission v J&amp;R Enterprises Pty Ltd</w:t>
      </w:r>
      <w:r>
        <w:t xml:space="preserve"> (1991) 99 ALR 325 at 339.  </w:t>
      </w:r>
    </w:p>
    <w:p w14:paraId="600BE424" w14:textId="01F41193" w:rsidR="005F2109" w:rsidRPr="00525C46" w:rsidRDefault="00EF5BFD" w:rsidP="00EF5BFD">
      <w:pPr>
        <w:pStyle w:val="ParaNumbering"/>
        <w:numPr>
          <w:ilvl w:val="0"/>
          <w:numId w:val="0"/>
        </w:numPr>
        <w:ind w:hanging="720"/>
      </w:pPr>
      <w:r w:rsidRPr="00525C46">
        <w:rPr>
          <w:sz w:val="20"/>
        </w:rPr>
        <w:t>117</w:t>
      </w:r>
      <w:r w:rsidRPr="00525C46">
        <w:rPr>
          <w:sz w:val="20"/>
        </w:rPr>
        <w:tab/>
      </w:r>
      <w:r w:rsidR="005F2109">
        <w:rPr>
          <w:iCs/>
        </w:rPr>
        <w:t xml:space="preserve">In </w:t>
      </w:r>
      <w:r w:rsidR="005F2109" w:rsidRPr="00525C46">
        <w:rPr>
          <w:i/>
          <w:iCs/>
        </w:rPr>
        <w:t xml:space="preserve">Australian Competition and Consumer Commission v </w:t>
      </w:r>
      <w:r w:rsidR="005F2109" w:rsidRPr="00525C46">
        <w:rPr>
          <w:b/>
          <w:i/>
          <w:iCs/>
        </w:rPr>
        <w:t>GlaxoSmithKline</w:t>
      </w:r>
      <w:r w:rsidR="005F2109" w:rsidRPr="00525C46">
        <w:rPr>
          <w:i/>
          <w:iCs/>
        </w:rPr>
        <w:t xml:space="preserve"> Consumer Healthcare Australia Pty Ltd </w:t>
      </w:r>
      <w:r w:rsidR="005F2109" w:rsidRPr="00525C46">
        <w:rPr>
          <w:iCs/>
        </w:rPr>
        <w:t>(2019) 371 ALR 396 at [6]</w:t>
      </w:r>
      <w:r w:rsidR="005F2109">
        <w:rPr>
          <w:iCs/>
        </w:rPr>
        <w:t xml:space="preserve"> and [7], Bromwich J stated:</w:t>
      </w:r>
    </w:p>
    <w:p w14:paraId="433C0FFF" w14:textId="77777777" w:rsidR="005F2109" w:rsidRPr="00C9691B" w:rsidRDefault="005F2109" w:rsidP="00F728B2">
      <w:pPr>
        <w:pStyle w:val="Quote1"/>
        <w:widowControl/>
        <w:rPr>
          <w:szCs w:val="24"/>
        </w:rPr>
      </w:pPr>
      <w:r>
        <w:t>The three pleaded provisions have aspects in common, and to that extent overlap, but also some important areas of difference.  There is no material difference in the factual inquiry as between s 18 and s 29(1)(g) in this case because:</w:t>
      </w:r>
    </w:p>
    <w:p w14:paraId="723E7815" w14:textId="233A6984" w:rsidR="005F2109" w:rsidRPr="00C9691B" w:rsidRDefault="005F2109" w:rsidP="00F728B2">
      <w:pPr>
        <w:pStyle w:val="Quote1"/>
        <w:widowControl/>
        <w:ind w:left="1418" w:hanging="681"/>
        <w:rPr>
          <w:szCs w:val="24"/>
        </w:rPr>
      </w:pPr>
      <w:r w:rsidRPr="00C9691B">
        <w:rPr>
          <w:szCs w:val="24"/>
        </w:rPr>
        <w:t>(1)</w:t>
      </w:r>
      <w:r w:rsidRPr="00C9691B">
        <w:rPr>
          <w:szCs w:val="24"/>
        </w:rPr>
        <w:tab/>
      </w:r>
      <w:r>
        <w:t>there is no meaningful distinction between “</w:t>
      </w:r>
      <w:r w:rsidRPr="00C9691B">
        <w:rPr>
          <w:i/>
        </w:rPr>
        <w:t>misleading or deceptive</w:t>
      </w:r>
      <w:r>
        <w:t>” and “</w:t>
      </w:r>
      <w:r w:rsidRPr="00C9691B">
        <w:rPr>
          <w:i/>
        </w:rPr>
        <w:t>false or misleading</w:t>
      </w:r>
      <w:r>
        <w:t>”:</w:t>
      </w:r>
      <w:r w:rsidRPr="00932B38">
        <w:rPr>
          <w:szCs w:val="24"/>
        </w:rPr>
        <w:t xml:space="preserve"> </w:t>
      </w:r>
      <w:r w:rsidRPr="00932B38">
        <w:rPr>
          <w:i/>
          <w:szCs w:val="24"/>
        </w:rPr>
        <w:t xml:space="preserve">Australian Competition and Consumer Commission v </w:t>
      </w:r>
      <w:proofErr w:type="spellStart"/>
      <w:r w:rsidRPr="00932B38">
        <w:rPr>
          <w:i/>
          <w:szCs w:val="24"/>
        </w:rPr>
        <w:t>Dukemaster</w:t>
      </w:r>
      <w:proofErr w:type="spellEnd"/>
      <w:r w:rsidRPr="00932B38">
        <w:rPr>
          <w:i/>
          <w:szCs w:val="24"/>
        </w:rPr>
        <w:t xml:space="preserve"> Pty Ltd </w:t>
      </w:r>
      <w:r w:rsidRPr="00932B38">
        <w:rPr>
          <w:szCs w:val="24"/>
        </w:rPr>
        <w:t>[2009] FCA 682</w:t>
      </w:r>
      <w:r>
        <w:rPr>
          <w:szCs w:val="24"/>
        </w:rPr>
        <w:t xml:space="preserve"> at</w:t>
      </w:r>
      <w:r w:rsidRPr="00932B38">
        <w:rPr>
          <w:szCs w:val="24"/>
        </w:rPr>
        <w:t xml:space="preserve"> [14]</w:t>
      </w:r>
      <w:r w:rsidR="00FD1A90">
        <w:rPr>
          <w:rFonts w:ascii="Times-Roman" w:hAnsi="Times-Roman" w:cs="Times-Roman"/>
          <w:sz w:val="20"/>
          <w:lang w:eastAsia="en-AU"/>
        </w:rPr>
        <w:t>–</w:t>
      </w:r>
      <w:r w:rsidRPr="00932B38">
        <w:rPr>
          <w:szCs w:val="24"/>
        </w:rPr>
        <w:t>[15]</w:t>
      </w:r>
      <w:r>
        <w:t xml:space="preserve">; and </w:t>
      </w:r>
    </w:p>
    <w:p w14:paraId="6191C4A6" w14:textId="77777777" w:rsidR="005F2109" w:rsidRPr="008C192D" w:rsidRDefault="005F2109" w:rsidP="00F728B2">
      <w:pPr>
        <w:pStyle w:val="Quote1"/>
        <w:widowControl/>
        <w:ind w:left="1418" w:hanging="681"/>
        <w:rPr>
          <w:szCs w:val="24"/>
        </w:rPr>
      </w:pPr>
      <w:r w:rsidRPr="008C192D">
        <w:rPr>
          <w:szCs w:val="24"/>
        </w:rPr>
        <w:t>(2)</w:t>
      </w:r>
      <w:r w:rsidRPr="008C192D">
        <w:rPr>
          <w:szCs w:val="24"/>
        </w:rPr>
        <w:tab/>
      </w:r>
      <w:r>
        <w:t xml:space="preserve">the conduct, both admitted and denied, is by way of the same express or implied representations in relation to both provisions, even though s 18 is general in its scope and does not attract any civil penalty consequences, while s 29(1)(g) is specific in its focus and does have civil penalty consequences.  </w:t>
      </w:r>
    </w:p>
    <w:p w14:paraId="3031FA6F" w14:textId="66D18E5D" w:rsidR="005F2109" w:rsidRPr="00FD1A90" w:rsidRDefault="005F2109" w:rsidP="00F728B2">
      <w:pPr>
        <w:pStyle w:val="Quote1"/>
        <w:widowControl/>
        <w:rPr>
          <w:szCs w:val="24"/>
        </w:rPr>
      </w:pPr>
      <w:r w:rsidRPr="00932B38">
        <w:rPr>
          <w:szCs w:val="24"/>
        </w:rPr>
        <w:t xml:space="preserve">Section 33 is </w:t>
      </w:r>
      <w:r>
        <w:rPr>
          <w:szCs w:val="24"/>
        </w:rPr>
        <w:t>in a somewhat different category, because the requirement to establish that the impugned conduct was “</w:t>
      </w:r>
      <w:r w:rsidRPr="003D57B1">
        <w:rPr>
          <w:i/>
        </w:rPr>
        <w:t>liable to mislead the public</w:t>
      </w:r>
      <w:r>
        <w:t>” as to characteristics or suitability is both narrower than “</w:t>
      </w:r>
      <w:r w:rsidRPr="003D57B1">
        <w:rPr>
          <w:i/>
        </w:rPr>
        <w:t>likely to mislead or deceive</w:t>
      </w:r>
      <w:r>
        <w:t xml:space="preserve">” in s 18, and requires proof of an actual probability that the public would be misled: see </w:t>
      </w:r>
      <w:r w:rsidRPr="003D57B1">
        <w:rPr>
          <w:i/>
          <w:szCs w:val="24"/>
        </w:rPr>
        <w:t>Australian Competition and Consumer Commission v Coles Supermarkets Australia Pty</w:t>
      </w:r>
      <w:r w:rsidRPr="003D57B1">
        <w:rPr>
          <w:i/>
          <w:spacing w:val="-17"/>
          <w:szCs w:val="24"/>
        </w:rPr>
        <w:t xml:space="preserve"> </w:t>
      </w:r>
      <w:r>
        <w:rPr>
          <w:i/>
          <w:szCs w:val="24"/>
        </w:rPr>
        <w:t>Limited</w:t>
      </w:r>
      <w:r w:rsidRPr="003D57B1">
        <w:rPr>
          <w:i/>
          <w:szCs w:val="24"/>
        </w:rPr>
        <w:t xml:space="preserve"> </w:t>
      </w:r>
      <w:r w:rsidR="00FD1A90" w:rsidRPr="00FD1A90">
        <w:rPr>
          <w:szCs w:val="24"/>
        </w:rPr>
        <w:t>(2014) 317 ALR 73; [2014] FCA 634 (</w:t>
      </w:r>
      <w:r w:rsidR="00FD1A90">
        <w:rPr>
          <w:i/>
          <w:iCs/>
          <w:szCs w:val="24"/>
        </w:rPr>
        <w:t xml:space="preserve">ACCC v </w:t>
      </w:r>
      <w:r w:rsidR="00FD1A90" w:rsidRPr="00FD1A90">
        <w:rPr>
          <w:i/>
          <w:iCs/>
          <w:szCs w:val="24"/>
        </w:rPr>
        <w:t>Coles</w:t>
      </w:r>
      <w:r w:rsidR="00FD1A90" w:rsidRPr="00FD1A90">
        <w:rPr>
          <w:szCs w:val="24"/>
        </w:rPr>
        <w:t>)</w:t>
      </w:r>
      <w:r>
        <w:rPr>
          <w:szCs w:val="24"/>
        </w:rPr>
        <w:t xml:space="preserve"> </w:t>
      </w:r>
      <w:r w:rsidRPr="003D57B1">
        <w:rPr>
          <w:szCs w:val="24"/>
        </w:rPr>
        <w:t>at [44]</w:t>
      </w:r>
      <w:r>
        <w:rPr>
          <w:szCs w:val="24"/>
        </w:rPr>
        <w:t xml:space="preserve"> and the cases there cited</w:t>
      </w:r>
      <w:r w:rsidRPr="003D57B1">
        <w:rPr>
          <w:szCs w:val="24"/>
        </w:rPr>
        <w:t>.</w:t>
      </w:r>
    </w:p>
    <w:p w14:paraId="08613DE8" w14:textId="58CE6B37" w:rsidR="005F2109" w:rsidRDefault="00EF5BFD" w:rsidP="00EF5BFD">
      <w:pPr>
        <w:pStyle w:val="ParaNumbering"/>
        <w:numPr>
          <w:ilvl w:val="0"/>
          <w:numId w:val="0"/>
        </w:numPr>
        <w:ind w:hanging="720"/>
      </w:pPr>
      <w:r>
        <w:rPr>
          <w:sz w:val="20"/>
        </w:rPr>
        <w:t>118</w:t>
      </w:r>
      <w:r>
        <w:rPr>
          <w:sz w:val="20"/>
        </w:rPr>
        <w:tab/>
      </w:r>
      <w:r w:rsidR="005F2109">
        <w:rPr>
          <w:iCs/>
        </w:rPr>
        <w:t>The Full Court in</w:t>
      </w:r>
      <w:r w:rsidR="005F2109" w:rsidRPr="00525C46">
        <w:rPr>
          <w:iCs/>
        </w:rPr>
        <w:t xml:space="preserve"> </w:t>
      </w:r>
      <w:r w:rsidR="005F2109" w:rsidRPr="00525C46">
        <w:rPr>
          <w:i/>
        </w:rPr>
        <w:t>TPG</w:t>
      </w:r>
      <w:r w:rsidR="0015772F">
        <w:rPr>
          <w:i/>
        </w:rPr>
        <w:t xml:space="preserve"> Internet</w:t>
      </w:r>
      <w:r w:rsidR="005F2109" w:rsidRPr="00525C46">
        <w:rPr>
          <w:i/>
        </w:rPr>
        <w:t xml:space="preserve"> </w:t>
      </w:r>
      <w:r w:rsidR="005F2109">
        <w:t>at [21] stated:</w:t>
      </w:r>
    </w:p>
    <w:p w14:paraId="1590AEFF" w14:textId="77777777" w:rsidR="005F2109" w:rsidRDefault="005F2109" w:rsidP="005F2109">
      <w:pPr>
        <w:pStyle w:val="Quote1"/>
        <w:rPr>
          <w:i/>
          <w:iCs/>
        </w:rPr>
      </w:pPr>
      <w:r>
        <w:t xml:space="preserve">Although s 18 takes a different form to s 29, the prohibitions are similar in nature. Whilst s 29 uses the phrase “false or misleading” rather than “misleading or deceptive”, it has been said that there is no material difference in the two expressions: see </w:t>
      </w:r>
      <w:r>
        <w:rPr>
          <w:i/>
          <w:iCs/>
        </w:rPr>
        <w:t xml:space="preserve">Australian Competition and Consumer Commission v </w:t>
      </w:r>
      <w:proofErr w:type="spellStart"/>
      <w:r>
        <w:rPr>
          <w:i/>
          <w:iCs/>
        </w:rPr>
        <w:t>Dukemaster</w:t>
      </w:r>
      <w:proofErr w:type="spellEnd"/>
      <w:r>
        <w:rPr>
          <w:i/>
          <w:iCs/>
        </w:rPr>
        <w:t xml:space="preserve"> Pty Ltd </w:t>
      </w:r>
      <w:r>
        <w:t xml:space="preserve">[2009] FCA 682 at [14] per Gordon J; </w:t>
      </w:r>
      <w:r>
        <w:rPr>
          <w:i/>
          <w:iCs/>
        </w:rPr>
        <w:t xml:space="preserve">Australian Competition and Consumer Commission v Coles Supermarkets Australia Pty Ltd </w:t>
      </w:r>
      <w:r>
        <w:t xml:space="preserve">(2014) 317 ALR 73; [2014] FCA 634 at [40] per Allsop CJ; </w:t>
      </w:r>
      <w:proofErr w:type="spellStart"/>
      <w:r>
        <w:rPr>
          <w:i/>
          <w:iCs/>
        </w:rPr>
        <w:t>Comité</w:t>
      </w:r>
      <w:proofErr w:type="spellEnd"/>
      <w:r>
        <w:rPr>
          <w:i/>
          <w:iCs/>
        </w:rPr>
        <w:t xml:space="preserve"> </w:t>
      </w:r>
      <w:proofErr w:type="spellStart"/>
      <w:r w:rsidRPr="00E90180">
        <w:rPr>
          <w:i/>
          <w:iCs/>
        </w:rPr>
        <w:t>Interprofessionnel</w:t>
      </w:r>
      <w:proofErr w:type="spellEnd"/>
      <w:r w:rsidRPr="00E90180">
        <w:rPr>
          <w:i/>
          <w:iCs/>
        </w:rPr>
        <w:t xml:space="preserve"> du Vin de Champagne v Powell </w:t>
      </w:r>
      <w:r w:rsidRPr="00E90180">
        <w:rPr>
          <w:iCs/>
        </w:rPr>
        <w:t>(2015) 330 ALR 67; 115 IPR 269; [2015] FCA 1110 at [170] per Beach J.</w:t>
      </w:r>
    </w:p>
    <w:p w14:paraId="6A962B93" w14:textId="1C7893E5" w:rsidR="00625739" w:rsidRDefault="00EF5BFD" w:rsidP="00EF5BFD">
      <w:pPr>
        <w:pStyle w:val="ParaNumbering"/>
        <w:numPr>
          <w:ilvl w:val="0"/>
          <w:numId w:val="0"/>
        </w:numPr>
        <w:ind w:hanging="720"/>
      </w:pPr>
      <w:r>
        <w:rPr>
          <w:sz w:val="20"/>
        </w:rPr>
        <w:t>119</w:t>
      </w:r>
      <w:r>
        <w:rPr>
          <w:sz w:val="20"/>
        </w:rPr>
        <w:tab/>
      </w:r>
      <w:r w:rsidR="005F2109">
        <w:t xml:space="preserve">The amendment which was made in 1977 to s 52 of the TPA was apparently motivated by an intention to make clear </w:t>
      </w:r>
      <w:r w:rsidR="006918F8">
        <w:t>that, in order to establish a contravention of s 52, it was not necessary to adduce evidence that someone had actually sustained loss or was in fact misled</w:t>
      </w:r>
      <w:r w:rsidR="0015772F">
        <w:t>: see [</w:t>
      </w:r>
      <w:r w:rsidR="00ED337E">
        <w:fldChar w:fldCharType="begin"/>
      </w:r>
      <w:r w:rsidR="00ED337E">
        <w:instrText xml:space="preserve"> REF _Ref69449825 \r \h </w:instrText>
      </w:r>
      <w:r w:rsidR="00ED337E">
        <w:fldChar w:fldCharType="separate"/>
      </w:r>
      <w:r w:rsidR="00931BF3">
        <w:t>111</w:t>
      </w:r>
      <w:r w:rsidR="00ED337E">
        <w:fldChar w:fldCharType="end"/>
      </w:r>
      <w:r w:rsidR="0015772F">
        <w:t>] above</w:t>
      </w:r>
      <w:r w:rsidR="006918F8">
        <w:t>.</w:t>
      </w:r>
      <w:r w:rsidR="005F2109">
        <w:t xml:space="preserve"> </w:t>
      </w:r>
      <w:r w:rsidR="006918F8">
        <w:t xml:space="preserve"> </w:t>
      </w:r>
      <w:r w:rsidR="00BA3211">
        <w:t xml:space="preserve">It may be questioned whether </w:t>
      </w:r>
      <w:r w:rsidR="006918F8">
        <w:t>the amendment was strictly necessary.  Sect</w:t>
      </w:r>
      <w:r w:rsidR="00F04E86">
        <w:t xml:space="preserve">ion 52 set a </w:t>
      </w:r>
      <w:r w:rsidR="00E54C67">
        <w:t xml:space="preserve">standard </w:t>
      </w:r>
      <w:r w:rsidR="00F04E86">
        <w:t xml:space="preserve">of conduct.  </w:t>
      </w:r>
      <w:r w:rsidR="003D4DA4">
        <w:t xml:space="preserve">It is not necessary to establish loss in order to establish a failure to </w:t>
      </w:r>
      <w:r w:rsidR="008B1E2E">
        <w:t>meet</w:t>
      </w:r>
      <w:r w:rsidR="003D4DA4">
        <w:t xml:space="preserve"> a certain standard of conduct.  It would </w:t>
      </w:r>
      <w:r w:rsidR="004F18AB">
        <w:t xml:space="preserve">have </w:t>
      </w:r>
      <w:r w:rsidR="003D4DA4">
        <w:t>be</w:t>
      </w:r>
      <w:r w:rsidR="004F18AB">
        <w:t>en</w:t>
      </w:r>
      <w:r w:rsidR="003D4DA4">
        <w:t xml:space="preserve"> necessary to prove loss if a person sought a remedy </w:t>
      </w:r>
      <w:r w:rsidR="00E54C67">
        <w:t xml:space="preserve">in respect of </w:t>
      </w:r>
      <w:r w:rsidR="008B1E2E">
        <w:t>contravening</w:t>
      </w:r>
      <w:r w:rsidR="00E54C67">
        <w:t xml:space="preserve"> conduct</w:t>
      </w:r>
      <w:r w:rsidR="008B1E2E">
        <w:t xml:space="preserve">, </w:t>
      </w:r>
      <w:r w:rsidR="004F18AB">
        <w:t>and</w:t>
      </w:r>
      <w:r w:rsidR="008B1E2E">
        <w:t xml:space="preserve"> the </w:t>
      </w:r>
      <w:r w:rsidR="003463F4">
        <w:t xml:space="preserve">relevant </w:t>
      </w:r>
      <w:r w:rsidR="008B1E2E">
        <w:t xml:space="preserve">remedy </w:t>
      </w:r>
      <w:r w:rsidR="004F18AB">
        <w:t>wa</w:t>
      </w:r>
      <w:r w:rsidR="008B1E2E">
        <w:t>s</w:t>
      </w:r>
      <w:r w:rsidR="00E54C67">
        <w:t xml:space="preserve"> </w:t>
      </w:r>
      <w:r w:rsidR="003D4DA4">
        <w:t>premised on loss being suffered</w:t>
      </w:r>
      <w:r w:rsidR="006918F8">
        <w:t xml:space="preserve"> (for example under s 82 of the TPA).  </w:t>
      </w:r>
      <w:r w:rsidR="00E54C67">
        <w:t>Further, leaving</w:t>
      </w:r>
      <w:r w:rsidR="008B1E2E">
        <w:t xml:space="preserve"> loss to one side, i</w:t>
      </w:r>
      <w:r w:rsidR="006918F8">
        <w:t xml:space="preserve">f the proper </w:t>
      </w:r>
      <w:r w:rsidR="006918F8">
        <w:lastRenderedPageBreak/>
        <w:t xml:space="preserve">inference to draw </w:t>
      </w:r>
      <w:r w:rsidR="008B1E2E">
        <w:t>i</w:t>
      </w:r>
      <w:r w:rsidR="006918F8">
        <w:t xml:space="preserve">s that a </w:t>
      </w:r>
      <w:r w:rsidR="00871943">
        <w:t xml:space="preserve">reasonable </w:t>
      </w:r>
      <w:r w:rsidR="006918F8">
        <w:t xml:space="preserve">person </w:t>
      </w:r>
      <w:r w:rsidR="00871943">
        <w:t>wa</w:t>
      </w:r>
      <w:r w:rsidR="006918F8">
        <w:t xml:space="preserve">s likely to </w:t>
      </w:r>
      <w:r w:rsidR="00871943">
        <w:t xml:space="preserve">have </w:t>
      </w:r>
      <w:r w:rsidR="006918F8">
        <w:t>be</w:t>
      </w:r>
      <w:r w:rsidR="00871943">
        <w:t>en</w:t>
      </w:r>
      <w:r w:rsidR="006918F8">
        <w:t xml:space="preserve"> misled by relevant conduct, the Court would</w:t>
      </w:r>
      <w:r w:rsidR="007F41D1">
        <w:t xml:space="preserve"> ordinarily</w:t>
      </w:r>
      <w:r w:rsidR="006918F8">
        <w:t xml:space="preserve"> conclude that the conduct was “misleading or deceptive”.</w:t>
      </w:r>
      <w:r w:rsidR="008B1E2E" w:rsidRPr="008B1E2E">
        <w:t xml:space="preserve"> </w:t>
      </w:r>
      <w:r w:rsidR="008B1E2E">
        <w:t xml:space="preserve"> </w:t>
      </w:r>
      <w:r w:rsidR="00871943">
        <w:t xml:space="preserve">Nevertheless, the amendment </w:t>
      </w:r>
      <w:r w:rsidR="00185BD4">
        <w:t xml:space="preserve">to s 52 </w:t>
      </w:r>
      <w:r w:rsidR="00871943">
        <w:t>indicates, both textually and as a matter of legislative history, that there is a difference in what may be described as the “purposes” (and operation) of s 52 (s 18 of the ACL) and s 53 (s 29 of the ACL).</w:t>
      </w:r>
    </w:p>
    <w:p w14:paraId="1E12966C" w14:textId="3E033798" w:rsidR="006918F8" w:rsidRPr="00625739" w:rsidRDefault="00EF5BFD" w:rsidP="00EF5BFD">
      <w:pPr>
        <w:pStyle w:val="ParaNumbering"/>
        <w:numPr>
          <w:ilvl w:val="0"/>
          <w:numId w:val="0"/>
        </w:numPr>
        <w:ind w:hanging="720"/>
      </w:pPr>
      <w:bookmarkStart w:id="59" w:name="_Ref69206585"/>
      <w:r w:rsidRPr="00625739">
        <w:rPr>
          <w:sz w:val="20"/>
        </w:rPr>
        <w:t>120</w:t>
      </w:r>
      <w:r w:rsidRPr="00625739">
        <w:rPr>
          <w:sz w:val="20"/>
        </w:rPr>
        <w:tab/>
      </w:r>
      <w:r w:rsidR="00F04E86">
        <w:t xml:space="preserve">Section 29(1)(g) requires that a representation be “false or misleading”.  </w:t>
      </w:r>
      <w:r w:rsidR="00BA3211">
        <w:t>The representation</w:t>
      </w:r>
      <w:r w:rsidR="00F04E86">
        <w:t xml:space="preserve"> must actually be “false or misleading”.  </w:t>
      </w:r>
      <w:r w:rsidR="00927B6D">
        <w:t xml:space="preserve">It is not necessary to adduce evidence that a reasonable person in the relevant class was in fact misled.  That is an inference which the Court can draw from the objective circumstances.  In my view, it is an inference the Court would have to draw, having regard to the correct standard of proof, in order to be satisfied </w:t>
      </w:r>
      <w:r w:rsidR="003463F4">
        <w:t xml:space="preserve">that there had been </w:t>
      </w:r>
      <w:r w:rsidR="00927B6D">
        <w:t xml:space="preserve">a contravention of s 29(1)(g). </w:t>
      </w:r>
      <w:r w:rsidR="003463F4">
        <w:t xml:space="preserve"> If the Court only considered that </w:t>
      </w:r>
      <w:r w:rsidR="003463F4" w:rsidRPr="00662A13">
        <w:t>there was</w:t>
      </w:r>
      <w:r w:rsidR="003463F4">
        <w:t xml:space="preserve"> a “real or not remote chance or </w:t>
      </w:r>
      <w:r w:rsidR="003463F4" w:rsidRPr="00662A13">
        <w:t>possibility</w:t>
      </w:r>
      <w:r w:rsidR="003463F4">
        <w:t xml:space="preserve">” that a reasonable person in the relevant class was in fact misled, </w:t>
      </w:r>
      <w:r w:rsidR="00871943">
        <w:t xml:space="preserve">but was not prepared to conclude that any person was in fact misled, </w:t>
      </w:r>
      <w:r w:rsidR="003463F4">
        <w:t xml:space="preserve">then a contravention of s 29(1)(g) would not be established even though that might be sufficient to establish a breach of s 18 – see: </w:t>
      </w:r>
      <w:r w:rsidR="003463F4">
        <w:rPr>
          <w:i/>
        </w:rPr>
        <w:t xml:space="preserve">Global Sportsman Pty Ltd v Mirror Newspapers Pty Ltd </w:t>
      </w:r>
      <w:r w:rsidR="003463F4">
        <w:t xml:space="preserve">(1984) 2 FCR 82 at 87.  </w:t>
      </w:r>
      <w:r w:rsidR="00813DB4">
        <w:t>If</w:t>
      </w:r>
      <w:r w:rsidR="00390B95">
        <w:t xml:space="preserve"> </w:t>
      </w:r>
      <w:r w:rsidR="00F04E86">
        <w:t xml:space="preserve">the proper inference </w:t>
      </w:r>
      <w:r w:rsidR="00D2161D">
        <w:t>to draw</w:t>
      </w:r>
      <w:r w:rsidR="00F04E86">
        <w:t xml:space="preserve"> is that </w:t>
      </w:r>
      <w:r w:rsidR="009F6DDB">
        <w:t xml:space="preserve">the representation was “false or misleading” to </w:t>
      </w:r>
      <w:r w:rsidR="00F04E86">
        <w:t>some members of the class acting reasonably</w:t>
      </w:r>
      <w:r w:rsidR="00813DB4">
        <w:t>,</w:t>
      </w:r>
      <w:r w:rsidR="00F04E86">
        <w:t xml:space="preserve"> </w:t>
      </w:r>
      <w:r w:rsidR="009F6DDB">
        <w:t>but not to</w:t>
      </w:r>
      <w:r w:rsidR="00F04E86">
        <w:t xml:space="preserve"> other reasonable members, th</w:t>
      </w:r>
      <w:r w:rsidR="00EF1586">
        <w:t>e</w:t>
      </w:r>
      <w:r w:rsidR="00F04E86">
        <w:t xml:space="preserve"> fact</w:t>
      </w:r>
      <w:r w:rsidR="00EF1586">
        <w:t xml:space="preserve"> that some reasonable members of the class would not have been misled</w:t>
      </w:r>
      <w:r w:rsidR="00F04E86">
        <w:t xml:space="preserve"> can be taken into account in determining an appropriate penalty</w:t>
      </w:r>
      <w:r w:rsidR="00EF6902">
        <w:t>, but a contravention</w:t>
      </w:r>
      <w:r w:rsidR="00813DB4">
        <w:t xml:space="preserve"> will still have been established</w:t>
      </w:r>
      <w:r w:rsidR="00F04E86">
        <w:t>.</w:t>
      </w:r>
      <w:bookmarkEnd w:id="59"/>
      <w:r w:rsidR="00F04E86">
        <w:t xml:space="preserve">   </w:t>
      </w:r>
    </w:p>
    <w:p w14:paraId="4A2175EA" w14:textId="77777777" w:rsidR="009306B8" w:rsidRPr="00295BF2" w:rsidRDefault="009306B8" w:rsidP="000F0F9F">
      <w:pPr>
        <w:pStyle w:val="Heading2"/>
      </w:pPr>
      <w:bookmarkStart w:id="60" w:name="_Ref69453176"/>
      <w:bookmarkEnd w:id="53"/>
      <w:r w:rsidRPr="00295BF2">
        <w:t>Sections 33 and 34 of the ACL</w:t>
      </w:r>
      <w:bookmarkEnd w:id="60"/>
    </w:p>
    <w:p w14:paraId="00B57332" w14:textId="1E5856B6" w:rsidR="009306B8" w:rsidRPr="00DF0705" w:rsidRDefault="00EF5BFD" w:rsidP="00EF5BFD">
      <w:pPr>
        <w:pStyle w:val="ParaNumbering"/>
        <w:numPr>
          <w:ilvl w:val="0"/>
          <w:numId w:val="0"/>
        </w:numPr>
        <w:ind w:hanging="720"/>
      </w:pPr>
      <w:r w:rsidRPr="00DF0705">
        <w:rPr>
          <w:sz w:val="20"/>
        </w:rPr>
        <w:t>121</w:t>
      </w:r>
      <w:r w:rsidRPr="00DF0705">
        <w:rPr>
          <w:sz w:val="20"/>
        </w:rPr>
        <w:tab/>
      </w:r>
      <w:r w:rsidR="009306B8" w:rsidRPr="00DF0705">
        <w:t xml:space="preserve">Section 33 </w:t>
      </w:r>
      <w:r w:rsidR="004A7516" w:rsidRPr="00DF0705">
        <w:t xml:space="preserve">– which relates to goods – </w:t>
      </w:r>
      <w:r w:rsidR="009306B8" w:rsidRPr="00DF0705">
        <w:t>provides:</w:t>
      </w:r>
    </w:p>
    <w:p w14:paraId="4C10E8D4" w14:textId="77777777" w:rsidR="009306B8" w:rsidRPr="00295BF2" w:rsidRDefault="009306B8" w:rsidP="000F0F9F">
      <w:pPr>
        <w:pStyle w:val="Quote1"/>
        <w:rPr>
          <w:highlight w:val="white"/>
        </w:rPr>
      </w:pPr>
      <w:r w:rsidRPr="00295BF2">
        <w:rPr>
          <w:highlight w:val="white"/>
        </w:rPr>
        <w:t>A person must not, in trade or commerce, engage in conduct that is liable to mislead the public as to the nature, the manufacturing process, the characteristics, the suitability for their purpose or the quantity of any goods.</w:t>
      </w:r>
    </w:p>
    <w:p w14:paraId="3FC0F88A" w14:textId="0403BC38" w:rsidR="009306B8" w:rsidRPr="00DF0705" w:rsidRDefault="00EF5BFD" w:rsidP="00EF5BFD">
      <w:pPr>
        <w:pStyle w:val="ParaNumbering"/>
        <w:numPr>
          <w:ilvl w:val="0"/>
          <w:numId w:val="0"/>
        </w:numPr>
        <w:ind w:hanging="720"/>
      </w:pPr>
      <w:r w:rsidRPr="00DF0705">
        <w:rPr>
          <w:sz w:val="20"/>
        </w:rPr>
        <w:t>122</w:t>
      </w:r>
      <w:r w:rsidRPr="00DF0705">
        <w:rPr>
          <w:sz w:val="20"/>
        </w:rPr>
        <w:tab/>
      </w:r>
      <w:r w:rsidR="009306B8" w:rsidRPr="00DF0705">
        <w:t xml:space="preserve">Section 34 </w:t>
      </w:r>
      <w:r w:rsidR="004A7516" w:rsidRPr="00DF0705">
        <w:t xml:space="preserve">– which relates to services – </w:t>
      </w:r>
      <w:r w:rsidR="009306B8" w:rsidRPr="00DF0705">
        <w:t>provides:</w:t>
      </w:r>
    </w:p>
    <w:p w14:paraId="690B9E2C" w14:textId="77777777" w:rsidR="009306B8" w:rsidRPr="00295BF2" w:rsidRDefault="009306B8" w:rsidP="000F0F9F">
      <w:pPr>
        <w:pStyle w:val="Quote1"/>
        <w:widowControl/>
        <w:rPr>
          <w:highlight w:val="white"/>
        </w:rPr>
      </w:pPr>
      <w:r w:rsidRPr="00295BF2">
        <w:rPr>
          <w:highlight w:val="white"/>
        </w:rPr>
        <w:t>A person must not, in trade or commerce, engage in conduct that is liable to mislead the public as to the nature, the characteristics, the suitability for their purpose or the quantity of any services.</w:t>
      </w:r>
    </w:p>
    <w:p w14:paraId="7DBFE83B" w14:textId="1B436844" w:rsidR="00B62DC0" w:rsidRDefault="00EF5BFD" w:rsidP="00EF5BFD">
      <w:pPr>
        <w:pStyle w:val="ParaNumbering"/>
        <w:numPr>
          <w:ilvl w:val="0"/>
          <w:numId w:val="0"/>
        </w:numPr>
        <w:ind w:hanging="720"/>
      </w:pPr>
      <w:r>
        <w:rPr>
          <w:sz w:val="20"/>
        </w:rPr>
        <w:t>123</w:t>
      </w:r>
      <w:r>
        <w:rPr>
          <w:sz w:val="20"/>
        </w:rPr>
        <w:tab/>
      </w:r>
      <w:r w:rsidR="00B62DC0">
        <w:t xml:space="preserve">To establish a breach of </w:t>
      </w:r>
      <w:proofErr w:type="spellStart"/>
      <w:r w:rsidR="00B62DC0">
        <w:t>s</w:t>
      </w:r>
      <w:r w:rsidR="006721CD">
        <w:t>s</w:t>
      </w:r>
      <w:proofErr w:type="spellEnd"/>
      <w:r w:rsidR="00B62DC0">
        <w:t> 33 or 34, the ACCC must establish that:</w:t>
      </w:r>
    </w:p>
    <w:p w14:paraId="463D0F00" w14:textId="5C0086E2" w:rsidR="00B62DC0" w:rsidRDefault="00EF5BFD" w:rsidP="00EF5BFD">
      <w:pPr>
        <w:pStyle w:val="ListNo1"/>
        <w:numPr>
          <w:ilvl w:val="0"/>
          <w:numId w:val="0"/>
        </w:numPr>
        <w:tabs>
          <w:tab w:val="left" w:pos="720"/>
        </w:tabs>
        <w:ind w:left="720" w:hanging="720"/>
      </w:pPr>
      <w:r>
        <w:t>(1)</w:t>
      </w:r>
      <w:r>
        <w:tab/>
      </w:r>
      <w:r w:rsidR="00B62DC0">
        <w:t>in trade or commerce;</w:t>
      </w:r>
    </w:p>
    <w:p w14:paraId="2F755EAC" w14:textId="6831DD37" w:rsidR="00B62DC0" w:rsidRDefault="00EF5BFD" w:rsidP="00EF5BFD">
      <w:pPr>
        <w:pStyle w:val="ListNo1"/>
        <w:numPr>
          <w:ilvl w:val="0"/>
          <w:numId w:val="0"/>
        </w:numPr>
        <w:tabs>
          <w:tab w:val="left" w:pos="720"/>
        </w:tabs>
        <w:ind w:left="720" w:hanging="720"/>
      </w:pPr>
      <w:r>
        <w:t>(2)</w:t>
      </w:r>
      <w:r>
        <w:tab/>
      </w:r>
      <w:r w:rsidR="00280ED3">
        <w:rPr>
          <w:highlight w:val="white"/>
        </w:rPr>
        <w:t xml:space="preserve">Google </w:t>
      </w:r>
      <w:r w:rsidR="00B62DC0" w:rsidRPr="00295BF2">
        <w:rPr>
          <w:highlight w:val="white"/>
        </w:rPr>
        <w:t>engage</w:t>
      </w:r>
      <w:r w:rsidR="00B62DC0">
        <w:rPr>
          <w:highlight w:val="white"/>
        </w:rPr>
        <w:t>d</w:t>
      </w:r>
      <w:r w:rsidR="00B62DC0" w:rsidRPr="00295BF2">
        <w:rPr>
          <w:highlight w:val="white"/>
        </w:rPr>
        <w:t xml:space="preserve"> in conduct that </w:t>
      </w:r>
      <w:r w:rsidR="00B62DC0">
        <w:rPr>
          <w:highlight w:val="white"/>
        </w:rPr>
        <w:t>was</w:t>
      </w:r>
      <w:r w:rsidR="00B62DC0" w:rsidRPr="00295BF2">
        <w:rPr>
          <w:highlight w:val="white"/>
        </w:rPr>
        <w:t xml:space="preserve"> </w:t>
      </w:r>
      <w:r w:rsidR="00B62DC0">
        <w:rPr>
          <w:highlight w:val="white"/>
        </w:rPr>
        <w:t>“</w:t>
      </w:r>
      <w:r w:rsidR="00B62DC0" w:rsidRPr="00295BF2">
        <w:rPr>
          <w:highlight w:val="white"/>
        </w:rPr>
        <w:t>liable to mislead</w:t>
      </w:r>
      <w:r w:rsidR="00B62DC0">
        <w:t>”;</w:t>
      </w:r>
    </w:p>
    <w:p w14:paraId="44BDC6FF" w14:textId="1FCBCADA" w:rsidR="00B62DC0" w:rsidRDefault="00EF5BFD" w:rsidP="00EF5BFD">
      <w:pPr>
        <w:pStyle w:val="ListNo1"/>
        <w:numPr>
          <w:ilvl w:val="0"/>
          <w:numId w:val="0"/>
        </w:numPr>
        <w:tabs>
          <w:tab w:val="left" w:pos="720"/>
        </w:tabs>
        <w:ind w:left="720" w:hanging="720"/>
      </w:pPr>
      <w:r>
        <w:t>(3)</w:t>
      </w:r>
      <w:r>
        <w:tab/>
      </w:r>
      <w:r w:rsidR="00B62DC0">
        <w:t>the conduct was liable to mislead “the public”;</w:t>
      </w:r>
    </w:p>
    <w:p w14:paraId="3F880EA9" w14:textId="27D48A56" w:rsidR="00B62DC0" w:rsidRDefault="00EF5BFD" w:rsidP="00EF5BFD">
      <w:pPr>
        <w:pStyle w:val="ListNo1"/>
        <w:numPr>
          <w:ilvl w:val="0"/>
          <w:numId w:val="0"/>
        </w:numPr>
        <w:tabs>
          <w:tab w:val="left" w:pos="720"/>
        </w:tabs>
        <w:ind w:left="720" w:hanging="720"/>
      </w:pPr>
      <w:r>
        <w:lastRenderedPageBreak/>
        <w:t>(4)</w:t>
      </w:r>
      <w:r>
        <w:tab/>
      </w:r>
      <w:r w:rsidR="00280ED3">
        <w:t xml:space="preserve">the conduct was liable to mislead </w:t>
      </w:r>
      <w:r w:rsidR="00B62DC0" w:rsidRPr="009F4367">
        <w:t>as to the nature, characteristics</w:t>
      </w:r>
      <w:r w:rsidR="00B62DC0">
        <w:t xml:space="preserve"> or </w:t>
      </w:r>
      <w:r w:rsidR="00B62DC0" w:rsidRPr="009F4367">
        <w:t xml:space="preserve">suitability for purpose </w:t>
      </w:r>
      <w:r w:rsidR="00B62DC0">
        <w:t xml:space="preserve">of the goods </w:t>
      </w:r>
      <w:r w:rsidR="004A7516">
        <w:t xml:space="preserve">(s 33) </w:t>
      </w:r>
      <w:r w:rsidR="00B62DC0">
        <w:t>or service</w:t>
      </w:r>
      <w:r w:rsidR="004A7516">
        <w:t>s (s 34)</w:t>
      </w:r>
      <w:r w:rsidR="00B62DC0">
        <w:t>.</w:t>
      </w:r>
    </w:p>
    <w:p w14:paraId="61A7440E" w14:textId="4DB8063F" w:rsidR="00B62DC0" w:rsidRDefault="00EF5BFD" w:rsidP="00EF5BFD">
      <w:pPr>
        <w:pStyle w:val="ParaNumbering"/>
        <w:numPr>
          <w:ilvl w:val="0"/>
          <w:numId w:val="0"/>
        </w:numPr>
        <w:ind w:hanging="720"/>
      </w:pPr>
      <w:r>
        <w:rPr>
          <w:sz w:val="20"/>
        </w:rPr>
        <w:t>124</w:t>
      </w:r>
      <w:r>
        <w:rPr>
          <w:sz w:val="20"/>
        </w:rPr>
        <w:tab/>
      </w:r>
      <w:r w:rsidR="00B62DC0">
        <w:t xml:space="preserve">The first matter </w:t>
      </w:r>
      <w:r w:rsidR="00EF6902">
        <w:t>wa</w:t>
      </w:r>
      <w:r w:rsidR="00B62DC0">
        <w:t>s not in dispute.</w:t>
      </w:r>
    </w:p>
    <w:p w14:paraId="68EAC50B" w14:textId="42EB08A9" w:rsidR="00B62DC0" w:rsidRPr="00DF0705" w:rsidRDefault="00EF5BFD" w:rsidP="00EF5BFD">
      <w:pPr>
        <w:pStyle w:val="ParaNumbering"/>
        <w:numPr>
          <w:ilvl w:val="0"/>
          <w:numId w:val="0"/>
        </w:numPr>
        <w:ind w:hanging="720"/>
      </w:pPr>
      <w:r w:rsidRPr="00DF0705">
        <w:rPr>
          <w:sz w:val="20"/>
        </w:rPr>
        <w:t>125</w:t>
      </w:r>
      <w:r w:rsidRPr="00DF0705">
        <w:rPr>
          <w:sz w:val="20"/>
        </w:rPr>
        <w:tab/>
      </w:r>
      <w:r w:rsidR="00B62DC0" w:rsidRPr="00DF0705">
        <w:t>As to the second matter, “liable to mislead” is a higher standard than “</w:t>
      </w:r>
      <w:r w:rsidR="00B62DC0" w:rsidRPr="00DF0705">
        <w:rPr>
          <w:iCs/>
        </w:rPr>
        <w:t>likely to mislead or deceive</w:t>
      </w:r>
      <w:r w:rsidR="00B62DC0" w:rsidRPr="00DF0705">
        <w:t xml:space="preserve">” under s 18.  The ACCC is required to demonstrate that there was an “actual probability that the public would be misled”: </w:t>
      </w:r>
      <w:r w:rsidR="00B62DC0" w:rsidRPr="00DF0705">
        <w:rPr>
          <w:i/>
        </w:rPr>
        <w:t xml:space="preserve">Coles Supermarkets </w:t>
      </w:r>
      <w:r w:rsidR="00B62DC0" w:rsidRPr="00DF0705">
        <w:t xml:space="preserve">at [44]. </w:t>
      </w:r>
      <w:r w:rsidR="00E31BAE" w:rsidRPr="00DF0705">
        <w:t xml:space="preserve"> In </w:t>
      </w:r>
      <w:r w:rsidR="00E31BAE" w:rsidRPr="00DF0705">
        <w:rPr>
          <w:i/>
        </w:rPr>
        <w:t>Coles Supermarkets</w:t>
      </w:r>
      <w:r w:rsidR="00E31BAE" w:rsidRPr="00DF0705">
        <w:t xml:space="preserve"> at [44], Allsop CJ stated:</w:t>
      </w:r>
    </w:p>
    <w:p w14:paraId="11962FC9" w14:textId="77777777" w:rsidR="00E31BAE" w:rsidRPr="00E31BAE" w:rsidRDefault="00E31BAE" w:rsidP="00E31BAE">
      <w:pPr>
        <w:pStyle w:val="Quote1"/>
      </w:pPr>
      <w:r w:rsidRPr="00E31BAE">
        <w:t>While the words and phrases “misleading or deceptive”, “mislead or deceive”, “false or misleading” and “mislead” are synonymous, the authorities reveal that a distinction is to be made between “likely to mislead or deceive” (in s 18) and “liable to mislead” (in s 33).  The latter has been said to apply to a narrower range of conduct: </w:t>
      </w:r>
      <w:r w:rsidRPr="00E31BAE">
        <w:rPr>
          <w:i/>
        </w:rPr>
        <w:t>Westpac Banking Corporation v Northern Metals Pty Ltd</w:t>
      </w:r>
      <w:r w:rsidRPr="00E31BAE">
        <w:t> (1989) 14 IPR 499 at 502; </w:t>
      </w:r>
      <w:r w:rsidRPr="00E31BAE">
        <w:rPr>
          <w:i/>
        </w:rPr>
        <w:t>Trade Practices Commission v J &amp; R Enterprises Pty Ltd</w:t>
      </w:r>
      <w:r w:rsidRPr="00E31BAE">
        <w:t> (1991) 99 ALR 325 at 338–9 (</w:t>
      </w:r>
      <w:r w:rsidRPr="00E31BAE">
        <w:rPr>
          <w:i/>
        </w:rPr>
        <w:t>J &amp; R Enterprises</w:t>
      </w:r>
      <w:r w:rsidRPr="00E31BAE">
        <w:t>); and </w:t>
      </w:r>
      <w:r w:rsidRPr="00E31BAE">
        <w:rPr>
          <w:i/>
        </w:rPr>
        <w:t xml:space="preserve">Australian Competition and Consumer Commission v </w:t>
      </w:r>
      <w:proofErr w:type="spellStart"/>
      <w:r w:rsidRPr="00E31BAE">
        <w:rPr>
          <w:i/>
        </w:rPr>
        <w:t>Turi</w:t>
      </w:r>
      <w:proofErr w:type="spellEnd"/>
      <w:r w:rsidRPr="00E31BAE">
        <w:rPr>
          <w:i/>
        </w:rPr>
        <w:t xml:space="preserve"> Foods Pty Ltd (No 4)</w:t>
      </w:r>
      <w:r w:rsidRPr="00E31BAE">
        <w:t> [2013] FCA 665 at [79].  Under s 33, what is required is that there be an actual probability that the public would be misled: </w:t>
      </w:r>
      <w:r w:rsidRPr="00E31BAE">
        <w:rPr>
          <w:i/>
        </w:rPr>
        <w:t>J &amp; R Enterprises</w:t>
      </w:r>
      <w:r w:rsidRPr="00E31BAE">
        <w:t> at 339. (This citation of </w:t>
      </w:r>
      <w:r w:rsidRPr="00E31BAE">
        <w:rPr>
          <w:i/>
        </w:rPr>
        <w:t>J &amp; R Enterprises</w:t>
      </w:r>
      <w:r w:rsidRPr="00E31BAE">
        <w:t> at 338–9 should not be taken to endorse the comments of O’Loughlin J as to a burden beyond reasonable doubt at 339.)</w:t>
      </w:r>
    </w:p>
    <w:p w14:paraId="49B3DE01" w14:textId="6C639228" w:rsidR="0076622D" w:rsidRDefault="00EF5BFD" w:rsidP="00EF5BFD">
      <w:pPr>
        <w:pStyle w:val="ParaNumbering"/>
        <w:numPr>
          <w:ilvl w:val="0"/>
          <w:numId w:val="0"/>
        </w:numPr>
        <w:ind w:hanging="720"/>
      </w:pPr>
      <w:r>
        <w:rPr>
          <w:sz w:val="20"/>
        </w:rPr>
        <w:t>126</w:t>
      </w:r>
      <w:r>
        <w:rPr>
          <w:sz w:val="20"/>
        </w:rPr>
        <w:tab/>
      </w:r>
      <w:r w:rsidR="0076622D">
        <w:t xml:space="preserve">In </w:t>
      </w:r>
      <w:r w:rsidR="0076622D">
        <w:rPr>
          <w:i/>
        </w:rPr>
        <w:t>GlaxoSmithKline</w:t>
      </w:r>
      <w:r w:rsidR="0076622D">
        <w:t xml:space="preserve"> at [7], Bromwich J accepted that s 33 required proof of an actual probability that the public would be misled, referring to </w:t>
      </w:r>
      <w:r w:rsidR="0076622D">
        <w:rPr>
          <w:i/>
        </w:rPr>
        <w:t>Coles Supe</w:t>
      </w:r>
      <w:r w:rsidR="00472351">
        <w:rPr>
          <w:i/>
        </w:rPr>
        <w:t>r</w:t>
      </w:r>
      <w:r w:rsidR="0076622D">
        <w:rPr>
          <w:i/>
        </w:rPr>
        <w:t>markets</w:t>
      </w:r>
      <w:r w:rsidR="0076622D">
        <w:t xml:space="preserve"> at [44].</w:t>
      </w:r>
    </w:p>
    <w:p w14:paraId="145897BE" w14:textId="20E0D54C" w:rsidR="00E31BAE" w:rsidRPr="00E31BAE" w:rsidRDefault="00EF5BFD" w:rsidP="00EF5BFD">
      <w:pPr>
        <w:pStyle w:val="ParaNumbering"/>
        <w:numPr>
          <w:ilvl w:val="0"/>
          <w:numId w:val="0"/>
        </w:numPr>
        <w:ind w:hanging="720"/>
      </w:pPr>
      <w:r w:rsidRPr="00E31BAE">
        <w:rPr>
          <w:sz w:val="20"/>
        </w:rPr>
        <w:t>127</w:t>
      </w:r>
      <w:r w:rsidRPr="00E31BAE">
        <w:rPr>
          <w:sz w:val="20"/>
        </w:rPr>
        <w:tab/>
      </w:r>
      <w:r w:rsidR="00B62DC0" w:rsidRPr="00E31BAE">
        <w:t>As to the third matter, a representation will be made to the public if the approach is general and the number of people who are approached is sufficiently large</w:t>
      </w:r>
      <w:r w:rsidR="00E31BAE">
        <w:t xml:space="preserve"> or if the approach is to all within a sufficient segment of the community at large.  In</w:t>
      </w:r>
      <w:r w:rsidR="00B62DC0" w:rsidRPr="00E31BAE">
        <w:t xml:space="preserve"> </w:t>
      </w:r>
      <w:r w:rsidR="00B62DC0" w:rsidRPr="00E31BAE">
        <w:rPr>
          <w:i/>
        </w:rPr>
        <w:t>Trade Practices Commission v J &amp; R Enterprises</w:t>
      </w:r>
      <w:r w:rsidR="00B62DC0" w:rsidRPr="00E31BAE">
        <w:t xml:space="preserve"> (1991) 99 ALR 325 at </w:t>
      </w:r>
      <w:r w:rsidR="00DB540E">
        <w:t>347-348</w:t>
      </w:r>
      <w:r w:rsidR="00E31BAE" w:rsidRPr="00E31BAE">
        <w:t xml:space="preserve">, O’Loughlin J said: </w:t>
      </w:r>
    </w:p>
    <w:p w14:paraId="25C22386" w14:textId="021524A7" w:rsidR="00E31BAE" w:rsidRPr="00E31BAE" w:rsidRDefault="00E31BAE" w:rsidP="00733E7B">
      <w:pPr>
        <w:pStyle w:val="Quote1"/>
        <w:widowControl/>
      </w:pPr>
      <w:r w:rsidRPr="00E31BAE">
        <w:t xml:space="preserve">The word “public” is not to be taken as meaning the world at large or the whole community. There will be a sufficient approach to the public if, first, the approach is general and at random and secondly, the number of people who are approached is sufficiently large. </w:t>
      </w:r>
      <w:r w:rsidR="00DB540E">
        <w:t xml:space="preserve">In dealing with the phrase “invitation to the public”, </w:t>
      </w:r>
      <w:r w:rsidRPr="00E31BAE">
        <w:t>Barwick CJ said in </w:t>
      </w:r>
      <w:r w:rsidRPr="00E31BAE">
        <w:rPr>
          <w:i/>
        </w:rPr>
        <w:t xml:space="preserve">Lee v Evans </w:t>
      </w:r>
      <w:r w:rsidRPr="00E31BAE">
        <w:t>(1964) 112 CLR 276 at 285:</w:t>
      </w:r>
    </w:p>
    <w:p w14:paraId="23D99ACE" w14:textId="28B613F7" w:rsidR="00E31BAE" w:rsidRPr="00E31BAE" w:rsidRDefault="00E31BAE" w:rsidP="00E31BAE">
      <w:pPr>
        <w:pStyle w:val="Quote2"/>
      </w:pPr>
      <w:r w:rsidRPr="00E31BAE">
        <w:t>… the basic concept is that the invitation, though maybe not universal, is general; that it is an invitation to all and sundry of some segment of the community at large. This does not mean that it must be an invitation to all the public either everywhere, or in any particular community.</w:t>
      </w:r>
    </w:p>
    <w:p w14:paraId="6E14A37B" w14:textId="76C5E4A0" w:rsidR="00B62DC0" w:rsidRDefault="00EF5BFD" w:rsidP="00EF5BFD">
      <w:pPr>
        <w:pStyle w:val="ParaNumbering"/>
        <w:numPr>
          <w:ilvl w:val="0"/>
          <w:numId w:val="0"/>
        </w:numPr>
        <w:ind w:hanging="720"/>
      </w:pPr>
      <w:r>
        <w:rPr>
          <w:sz w:val="20"/>
        </w:rPr>
        <w:t>128</w:t>
      </w:r>
      <w:r>
        <w:rPr>
          <w:sz w:val="20"/>
        </w:rPr>
        <w:tab/>
      </w:r>
      <w:r w:rsidR="00974F6C">
        <w:t>As to Scenario 1, concerning the set</w:t>
      </w:r>
      <w:r w:rsidR="007B44C7">
        <w:t>-</w:t>
      </w:r>
      <w:r w:rsidR="00974F6C">
        <w:t>up of a device, the relevant users became Google Account holders during the set</w:t>
      </w:r>
      <w:r w:rsidR="007B44C7">
        <w:t>-</w:t>
      </w:r>
      <w:r w:rsidR="00974F6C">
        <w:t xml:space="preserve">up process, assuming that they so agreed.  I am satisfied that, if any conduct otherwise breached </w:t>
      </w:r>
      <w:proofErr w:type="spellStart"/>
      <w:r w:rsidR="00974F6C">
        <w:t>ss</w:t>
      </w:r>
      <w:proofErr w:type="spellEnd"/>
      <w:r w:rsidR="00974F6C">
        <w:t> 33 or 34, the requirement that the conduct mislead “the public” is satisfied.</w:t>
      </w:r>
    </w:p>
    <w:p w14:paraId="28D08CF0" w14:textId="3F09D1E4" w:rsidR="00974F6C" w:rsidRDefault="00EF5BFD" w:rsidP="00EF5BFD">
      <w:pPr>
        <w:pStyle w:val="ParaNumbering"/>
        <w:numPr>
          <w:ilvl w:val="0"/>
          <w:numId w:val="0"/>
        </w:numPr>
        <w:ind w:hanging="720"/>
      </w:pPr>
      <w:r>
        <w:rPr>
          <w:sz w:val="20"/>
        </w:rPr>
        <w:lastRenderedPageBreak/>
        <w:t>129</w:t>
      </w:r>
      <w:r>
        <w:rPr>
          <w:sz w:val="20"/>
        </w:rPr>
        <w:tab/>
      </w:r>
      <w:r w:rsidR="00E31BAE">
        <w:t>As to Scenarios 2 and 3, it was accepted that t</w:t>
      </w:r>
      <w:r w:rsidR="00E31BAE" w:rsidRPr="00B62DC0">
        <w:t>here were approximately 6.3</w:t>
      </w:r>
      <w:r w:rsidR="00121403">
        <w:t xml:space="preserve"> </w:t>
      </w:r>
      <w:r w:rsidR="00E31BAE" w:rsidRPr="00B62DC0">
        <w:t>m</w:t>
      </w:r>
      <w:r w:rsidR="00121403">
        <w:t>illion</w:t>
      </w:r>
      <w:r w:rsidR="00E31BAE" w:rsidRPr="00B62DC0">
        <w:t xml:space="preserve"> </w:t>
      </w:r>
      <w:r w:rsidR="00121403">
        <w:t>u</w:t>
      </w:r>
      <w:r w:rsidR="00E31BAE" w:rsidRPr="00B62DC0">
        <w:t xml:space="preserve">sers who opened a Google Account on their Android phone during the period January 2017 </w:t>
      </w:r>
      <w:r w:rsidR="00280ED3">
        <w:t>to</w:t>
      </w:r>
      <w:r w:rsidR="00E31BAE" w:rsidRPr="00B62DC0">
        <w:t xml:space="preserve"> August 2019.  </w:t>
      </w:r>
      <w:r w:rsidR="00B62DC0" w:rsidRPr="00B62DC0">
        <w:t>Google contend</w:t>
      </w:r>
      <w:r w:rsidR="00B62DC0">
        <w:t>ed</w:t>
      </w:r>
      <w:r w:rsidR="00B62DC0" w:rsidRPr="00B62DC0">
        <w:t xml:space="preserve"> that the various representations</w:t>
      </w:r>
      <w:r w:rsidR="00974F6C">
        <w:t xml:space="preserve"> concerning Scenarios 2 and 3</w:t>
      </w:r>
      <w:r w:rsidR="00B62DC0" w:rsidRPr="00B62DC0">
        <w:t xml:space="preserve"> were not “to the public” on the basis that the relevant </w:t>
      </w:r>
      <w:r w:rsidR="00121403">
        <w:t>u</w:t>
      </w:r>
      <w:r w:rsidR="00B62DC0" w:rsidRPr="00B62DC0">
        <w:t xml:space="preserve">sers had entered into the Terms of Service, so that the group was not </w:t>
      </w:r>
      <w:r w:rsidR="00974F6C">
        <w:t xml:space="preserve">random; the </w:t>
      </w:r>
      <w:r w:rsidR="00B62DC0" w:rsidRPr="00B62DC0">
        <w:t xml:space="preserve">class of persons to whom the representations were made were people who </w:t>
      </w:r>
      <w:r w:rsidR="00974F6C">
        <w:t xml:space="preserve">had </w:t>
      </w:r>
      <w:r w:rsidR="00B62DC0" w:rsidRPr="00B62DC0">
        <w:t>a specific relationship with Go</w:t>
      </w:r>
      <w:r w:rsidR="00974F6C">
        <w:t xml:space="preserve">ogle as Google Account holders.  </w:t>
      </w:r>
    </w:p>
    <w:p w14:paraId="63BB925A" w14:textId="200370C4" w:rsidR="00BD19CA" w:rsidRPr="00BD19CA" w:rsidRDefault="00EF5BFD" w:rsidP="00EF5BFD">
      <w:pPr>
        <w:pStyle w:val="ParaNumbering"/>
        <w:numPr>
          <w:ilvl w:val="0"/>
          <w:numId w:val="0"/>
        </w:numPr>
        <w:ind w:hanging="720"/>
      </w:pPr>
      <w:r w:rsidRPr="00BD19CA">
        <w:rPr>
          <w:sz w:val="20"/>
        </w:rPr>
        <w:t>130</w:t>
      </w:r>
      <w:r w:rsidRPr="00BD19CA">
        <w:rPr>
          <w:sz w:val="20"/>
        </w:rPr>
        <w:tab/>
      </w:r>
      <w:r w:rsidR="00974F6C" w:rsidRPr="00BD19CA">
        <w:t xml:space="preserve">Google referred in this regard to </w:t>
      </w:r>
      <w:proofErr w:type="spellStart"/>
      <w:r w:rsidR="00974F6C" w:rsidRPr="009069E0">
        <w:rPr>
          <w:b/>
          <w:i/>
          <w:iCs/>
        </w:rPr>
        <w:t>Shahid</w:t>
      </w:r>
      <w:proofErr w:type="spellEnd"/>
      <w:r w:rsidR="00974F6C" w:rsidRPr="00BD19CA">
        <w:rPr>
          <w:i/>
          <w:iCs/>
        </w:rPr>
        <w:t xml:space="preserve"> v Australasian College of Dermatologists </w:t>
      </w:r>
      <w:r w:rsidR="00974F6C" w:rsidRPr="00BD19CA">
        <w:t>(2008) 168 FCR 46</w:t>
      </w:r>
      <w:r w:rsidR="00E31BAE" w:rsidRPr="00BD19CA">
        <w:t>, a case concerning s 55A of the</w:t>
      </w:r>
      <w:r w:rsidR="002E207F">
        <w:t xml:space="preserve"> TPA</w:t>
      </w:r>
      <w:r w:rsidR="00E31BAE" w:rsidRPr="00BD19CA">
        <w:t>, which was the predecessor to s 34 of the ACL</w:t>
      </w:r>
      <w:r w:rsidR="00974F6C" w:rsidRPr="00BD19CA">
        <w:t xml:space="preserve">.  </w:t>
      </w:r>
      <w:r w:rsidR="00BD19CA" w:rsidRPr="00BD19CA">
        <w:t>Google referred to the observations of Jessup J at [206] (with whom Branson and Stone JJ relevantly agreed):</w:t>
      </w:r>
    </w:p>
    <w:p w14:paraId="2DEA6542" w14:textId="3778116D" w:rsidR="00BD19CA" w:rsidRPr="00BD19CA" w:rsidRDefault="00BD19CA" w:rsidP="00BD19CA">
      <w:pPr>
        <w:pStyle w:val="Quote1"/>
      </w:pPr>
      <w:r w:rsidRPr="00BD19CA">
        <w:t>...</w:t>
      </w:r>
      <w:r>
        <w:t xml:space="preserve"> </w:t>
      </w:r>
      <w:r w:rsidRPr="00BD19CA">
        <w:t>I accept, of course, that the concept of “the public” is, in an appropriate context, narrower than the world at large, and narrower even than all persons who, for example, live or work within a particular area.  I would accept that a representation might be regarded as being addressed to the public in the relevant sense notwithstanding that the potential users of the services in question were, in the nature of things, few in number.  I have in mind, for example, a representation made in an advertisement for services of a very specialised kind.  It would be the generality of the range of persons to whom the representation was addressed, rather than the practical likelihood of many of them being interested in acting upon the representation, that would justify the conclusion that it was addressed to the public: see </w:t>
      </w:r>
      <w:r w:rsidRPr="00BD19CA">
        <w:rPr>
          <w:i/>
        </w:rPr>
        <w:t>Lee v Evans</w:t>
      </w:r>
      <w:r w:rsidRPr="00BD19CA">
        <w:t> (1964) 112 CLR 276</w:t>
      </w:r>
      <w:r w:rsidR="007E7E4C">
        <w:t xml:space="preserve"> </w:t>
      </w:r>
      <w:r w:rsidRPr="00BD19CA">
        <w:t>and </w:t>
      </w:r>
      <w:r w:rsidRPr="00BD19CA">
        <w:rPr>
          <w:i/>
        </w:rPr>
        <w:t>J &amp; R Enterprises</w:t>
      </w:r>
      <w:r w:rsidRPr="00BD19CA">
        <w:t> </w:t>
      </w:r>
      <w:r w:rsidR="007E7E4C">
        <w:t xml:space="preserve">99 ALR </w:t>
      </w:r>
      <w:r w:rsidRPr="00BD19CA">
        <w:t>at 347</w:t>
      </w:r>
      <w:r w:rsidR="007E7E4C">
        <w:t>-34</w:t>
      </w:r>
      <w:r w:rsidRPr="00BD19CA">
        <w:t>8</w:t>
      </w:r>
      <w:r w:rsidR="006721CD">
        <w:t xml:space="preserve"> </w:t>
      </w:r>
      <w:r w:rsidRPr="00BD19CA">
        <w:t>...</w:t>
      </w:r>
    </w:p>
    <w:p w14:paraId="143B514C" w14:textId="24D1CF1E" w:rsidR="00974F6C" w:rsidRPr="00B62DC0" w:rsidRDefault="00EF5BFD" w:rsidP="00EF5BFD">
      <w:pPr>
        <w:pStyle w:val="ParaNumbering"/>
        <w:numPr>
          <w:ilvl w:val="0"/>
          <w:numId w:val="0"/>
        </w:numPr>
        <w:ind w:hanging="720"/>
      </w:pPr>
      <w:r w:rsidRPr="00B62DC0">
        <w:rPr>
          <w:sz w:val="20"/>
        </w:rPr>
        <w:t>131</w:t>
      </w:r>
      <w:r w:rsidRPr="00B62DC0">
        <w:rPr>
          <w:sz w:val="20"/>
        </w:rPr>
        <w:tab/>
      </w:r>
      <w:r w:rsidR="00BD19CA">
        <w:t>The ACCC noted that Jessup J</w:t>
      </w:r>
      <w:r w:rsidR="00974F6C" w:rsidRPr="00B62DC0">
        <w:t xml:space="preserve"> concluded that there was no representation to the public, </w:t>
      </w:r>
      <w:r w:rsidR="002E207F">
        <w:t xml:space="preserve">with his Honour </w:t>
      </w:r>
      <w:r w:rsidR="00974F6C">
        <w:t xml:space="preserve">stating </w:t>
      </w:r>
      <w:r w:rsidR="00BD19CA">
        <w:t xml:space="preserve">immediately after the part quoted by Google </w:t>
      </w:r>
      <w:r w:rsidR="00974F6C" w:rsidRPr="00B62DC0">
        <w:t>(</w:t>
      </w:r>
      <w:r w:rsidR="00974F6C">
        <w:t xml:space="preserve">ACCC’s </w:t>
      </w:r>
      <w:r w:rsidR="00974F6C" w:rsidRPr="00B62DC0">
        <w:t>emphasis added):</w:t>
      </w:r>
    </w:p>
    <w:p w14:paraId="42AA8C8D" w14:textId="77777777" w:rsidR="00974F6C" w:rsidRPr="00B62DC0" w:rsidRDefault="00974F6C" w:rsidP="00974F6C">
      <w:pPr>
        <w:pStyle w:val="Quote1"/>
      </w:pPr>
      <w:r w:rsidRPr="00B62DC0">
        <w:t xml:space="preserve">However, in the present case the representations were not made to the public at all. They were made to medical practitioners who enquired about, or showed an interest in, becoming Fellows of the College, </w:t>
      </w:r>
      <w:r w:rsidRPr="009069E0">
        <w:rPr>
          <w:b/>
        </w:rPr>
        <w:t>and even then only to such practitioners as had passed the Part 1 examination or its equivalent</w:t>
      </w:r>
      <w:r w:rsidRPr="00B62DC0">
        <w:t xml:space="preserve">. In this respect I would add that, in their endeavour to persuade us that s 55A was activated in the circumstances of the present case, counsel for the appellant referred to no evidence as to the public availability of the training handbooks, or to the public accessibility of the College’s web site, from which the appellant downloaded at least some of those handbooks; and his Honour made no findings on these questions. In the circumstances, I do not think it has been established as a matter of fact that the representations upon which the appellant sued were addressed to the public for the purposes of s 55A of the </w:t>
      </w:r>
      <w:r w:rsidRPr="009069E0">
        <w:rPr>
          <w:i/>
        </w:rPr>
        <w:t>Trade Practices Act</w:t>
      </w:r>
      <w:r w:rsidRPr="00B62DC0">
        <w:t>. For those reasons, I would dismiss so much of the appellant’s case as relies upon that section.</w:t>
      </w:r>
    </w:p>
    <w:p w14:paraId="23DEE30D" w14:textId="7F84CDA2" w:rsidR="00974F6C" w:rsidRPr="00B62DC0" w:rsidRDefault="00EF5BFD" w:rsidP="00EF5BFD">
      <w:pPr>
        <w:pStyle w:val="ParaNumbering"/>
        <w:numPr>
          <w:ilvl w:val="0"/>
          <w:numId w:val="0"/>
        </w:numPr>
        <w:ind w:hanging="720"/>
      </w:pPr>
      <w:r w:rsidRPr="00B62DC0">
        <w:rPr>
          <w:sz w:val="20"/>
        </w:rPr>
        <w:t>132</w:t>
      </w:r>
      <w:r w:rsidRPr="00B62DC0">
        <w:rPr>
          <w:sz w:val="20"/>
        </w:rPr>
        <w:tab/>
      </w:r>
      <w:r w:rsidR="00974F6C">
        <w:t xml:space="preserve">The ACCC submitted that the key reason in </w:t>
      </w:r>
      <w:proofErr w:type="spellStart"/>
      <w:r w:rsidR="00974F6C" w:rsidRPr="00B62DC0">
        <w:rPr>
          <w:i/>
          <w:iCs/>
        </w:rPr>
        <w:t>Shahid</w:t>
      </w:r>
      <w:proofErr w:type="spellEnd"/>
      <w:r w:rsidR="00974F6C" w:rsidRPr="00B62DC0">
        <w:t xml:space="preserve"> that the representations were </w:t>
      </w:r>
      <w:r w:rsidR="00974F6C">
        <w:t xml:space="preserve">found </w:t>
      </w:r>
      <w:r w:rsidR="00974F6C" w:rsidRPr="00B62DC0">
        <w:t>not</w:t>
      </w:r>
      <w:r w:rsidR="00974F6C">
        <w:t xml:space="preserve"> to be</w:t>
      </w:r>
      <w:r w:rsidR="00974F6C" w:rsidRPr="00B62DC0">
        <w:t xml:space="preserve"> “to the public” </w:t>
      </w:r>
      <w:r w:rsidR="00974F6C">
        <w:t>was</w:t>
      </w:r>
      <w:r w:rsidR="00974F6C" w:rsidRPr="00B62DC0">
        <w:t xml:space="preserve"> that they were not freely available to the public, but were only available to persons who had passed an exam as a step to becoming a member of the College of Dermatologists. </w:t>
      </w:r>
      <w:r w:rsidR="008152A5">
        <w:t xml:space="preserve"> </w:t>
      </w:r>
      <w:r w:rsidR="00974F6C" w:rsidRPr="00B62DC0">
        <w:t>Th</w:t>
      </w:r>
      <w:r w:rsidR="00974F6C">
        <w:t xml:space="preserve">e ACCC submitted that passing that exam was </w:t>
      </w:r>
      <w:r w:rsidR="00974F6C" w:rsidRPr="00B62DC0">
        <w:t>no small endeavour and</w:t>
      </w:r>
      <w:r w:rsidR="00974F6C">
        <w:t xml:space="preserve"> that</w:t>
      </w:r>
      <w:r w:rsidR="00974F6C" w:rsidRPr="00B62DC0">
        <w:t xml:space="preserve"> one </w:t>
      </w:r>
      <w:r w:rsidR="00974F6C">
        <w:t>could</w:t>
      </w:r>
      <w:r w:rsidR="00974F6C" w:rsidRPr="00B62DC0">
        <w:t xml:space="preserve"> well understand why the recipients of the representation were not found to be “the </w:t>
      </w:r>
      <w:r w:rsidR="00974F6C" w:rsidRPr="00B62DC0">
        <w:lastRenderedPageBreak/>
        <w:t xml:space="preserve">public”. </w:t>
      </w:r>
      <w:r w:rsidR="00974F6C">
        <w:t xml:space="preserve"> The ACCC contrasted that to </w:t>
      </w:r>
      <w:r w:rsidR="00974F6C" w:rsidRPr="00B62DC0">
        <w:t xml:space="preserve">the present case, </w:t>
      </w:r>
      <w:r w:rsidR="00974F6C">
        <w:t>where</w:t>
      </w:r>
      <w:r w:rsidR="00974F6C" w:rsidRPr="00B62DC0">
        <w:t xml:space="preserve"> the only requirement was a Google Account. </w:t>
      </w:r>
      <w:r w:rsidR="00974F6C">
        <w:t xml:space="preserve"> </w:t>
      </w:r>
      <w:r w:rsidR="00974F6C" w:rsidRPr="00B62DC0">
        <w:t xml:space="preserve">That </w:t>
      </w:r>
      <w:r w:rsidR="006721CD">
        <w:t>wa</w:t>
      </w:r>
      <w:r w:rsidR="00974F6C">
        <w:t>s</w:t>
      </w:r>
      <w:r w:rsidR="00974F6C" w:rsidRPr="00B62DC0">
        <w:t xml:space="preserve"> a service that </w:t>
      </w:r>
      <w:r w:rsidR="006721CD">
        <w:t>wa</w:t>
      </w:r>
      <w:r w:rsidR="00974F6C" w:rsidRPr="00B62DC0">
        <w:t xml:space="preserve">s available freely to all. </w:t>
      </w:r>
    </w:p>
    <w:p w14:paraId="38B93DCB" w14:textId="33592FA0" w:rsidR="00B62DC0" w:rsidRPr="00B62DC0" w:rsidRDefault="00EF5BFD" w:rsidP="00EF5BFD">
      <w:pPr>
        <w:pStyle w:val="ParaNumbering"/>
        <w:numPr>
          <w:ilvl w:val="0"/>
          <w:numId w:val="0"/>
        </w:numPr>
        <w:ind w:hanging="720"/>
      </w:pPr>
      <w:r w:rsidRPr="00B62DC0">
        <w:rPr>
          <w:sz w:val="20"/>
        </w:rPr>
        <w:t>133</w:t>
      </w:r>
      <w:r w:rsidRPr="00B62DC0">
        <w:rPr>
          <w:sz w:val="20"/>
        </w:rPr>
        <w:tab/>
      </w:r>
      <w:r w:rsidR="00974F6C">
        <w:t xml:space="preserve">Most members of the public were entitled to become Google Account holders.  It may be that there were some age restrictions, but that can be put to one side.  </w:t>
      </w:r>
      <w:r w:rsidR="00E31BAE">
        <w:t>I am satisfied that Google Account holders constituted a sufficient “</w:t>
      </w:r>
      <w:r w:rsidR="00E31BAE" w:rsidRPr="00E31BAE">
        <w:t>segment of the community at large</w:t>
      </w:r>
      <w:r w:rsidR="00E31BAE">
        <w:t xml:space="preserve">” for this requirement to be satisfied: </w:t>
      </w:r>
      <w:r w:rsidR="00E31BAE" w:rsidRPr="00E31BAE">
        <w:rPr>
          <w:i/>
        </w:rPr>
        <w:t xml:space="preserve">Lee v Evans </w:t>
      </w:r>
      <w:r w:rsidR="00E31BAE" w:rsidRPr="00E31BAE">
        <w:t>(1964) 112 CLR 276 at 285</w:t>
      </w:r>
      <w:r w:rsidR="00E31BAE">
        <w:t xml:space="preserve"> (Barwick CJ).  </w:t>
      </w:r>
      <w:r w:rsidR="00974F6C">
        <w:t xml:space="preserve">I am satisfied that, if </w:t>
      </w:r>
      <w:proofErr w:type="spellStart"/>
      <w:r w:rsidR="00974F6C">
        <w:t>ss</w:t>
      </w:r>
      <w:proofErr w:type="spellEnd"/>
      <w:r w:rsidR="00974F6C">
        <w:t xml:space="preserve"> 33 or 34 is otherwise shown to have been breached in relation to Scenarios 2 and 3, the </w:t>
      </w:r>
      <w:r w:rsidR="00DD32BB">
        <w:t xml:space="preserve">requirement that the </w:t>
      </w:r>
      <w:r w:rsidR="00974F6C">
        <w:t xml:space="preserve">relevant conduct </w:t>
      </w:r>
      <w:r w:rsidR="00DD32BB">
        <w:t>mislead</w:t>
      </w:r>
      <w:r w:rsidR="00974F6C">
        <w:t xml:space="preserve"> </w:t>
      </w:r>
      <w:r w:rsidR="00DD32BB">
        <w:t>“</w:t>
      </w:r>
      <w:r w:rsidR="00974F6C">
        <w:t>the public”</w:t>
      </w:r>
      <w:r w:rsidR="00DD32BB">
        <w:t xml:space="preserve"> is satisfied</w:t>
      </w:r>
      <w:r w:rsidR="00974F6C">
        <w:t>.</w:t>
      </w:r>
    </w:p>
    <w:p w14:paraId="358466F2" w14:textId="43411897" w:rsidR="00B62DC0" w:rsidRDefault="00EF5BFD" w:rsidP="00EF5BFD">
      <w:pPr>
        <w:pStyle w:val="ParaNumbering"/>
        <w:numPr>
          <w:ilvl w:val="0"/>
          <w:numId w:val="0"/>
        </w:numPr>
        <w:ind w:hanging="720"/>
      </w:pPr>
      <w:r>
        <w:rPr>
          <w:sz w:val="20"/>
        </w:rPr>
        <w:t>134</w:t>
      </w:r>
      <w:r>
        <w:rPr>
          <w:sz w:val="20"/>
        </w:rPr>
        <w:tab/>
      </w:r>
      <w:r w:rsidR="00974F6C">
        <w:t>As to the fourth matter, the ACCC alleged that the requirement was satisfied in various way</w:t>
      </w:r>
      <w:r w:rsidR="00DD32BB">
        <w:t>s</w:t>
      </w:r>
      <w:r w:rsidR="00974F6C">
        <w:t xml:space="preserve"> set out in a </w:t>
      </w:r>
      <w:r w:rsidR="00DD32BB">
        <w:t>l</w:t>
      </w:r>
      <w:r w:rsidR="00974F6C">
        <w:t xml:space="preserve">etter from Norton Rose Fulbright to Corrs Chambers Westgarth dated 21 July 2020.   </w:t>
      </w:r>
      <w:r w:rsidR="005D2493">
        <w:t xml:space="preserve">It is not necessary to set these out in detail.  By way of example, it was alleged that Google represented the “nature” of the Android OS in a manner that was liable to mislead the public, including by representing that the Location History setting controlled whether Google would obtain personal data about a user’s location and that if the setting was “off” Google would </w:t>
      </w:r>
      <w:r w:rsidR="00BC4A78">
        <w:t>not</w:t>
      </w:r>
      <w:r w:rsidR="005D2493">
        <w:t xml:space="preserve"> obtain or use personal data about a user’s location.</w:t>
      </w:r>
    </w:p>
    <w:p w14:paraId="336E0F5B" w14:textId="520FCD3A" w:rsidR="009306B8" w:rsidRPr="00250200" w:rsidRDefault="00EF5BFD" w:rsidP="00EF5BFD">
      <w:pPr>
        <w:pStyle w:val="ParaNumbering"/>
        <w:numPr>
          <w:ilvl w:val="0"/>
          <w:numId w:val="0"/>
        </w:numPr>
        <w:ind w:hanging="720"/>
      </w:pPr>
      <w:r w:rsidRPr="00250200">
        <w:rPr>
          <w:sz w:val="20"/>
        </w:rPr>
        <w:t>135</w:t>
      </w:r>
      <w:r w:rsidRPr="00250200">
        <w:rPr>
          <w:sz w:val="20"/>
        </w:rPr>
        <w:tab/>
      </w:r>
      <w:r w:rsidR="009306B8" w:rsidRPr="00250200">
        <w:t xml:space="preserve">Both </w:t>
      </w:r>
      <w:proofErr w:type="spellStart"/>
      <w:r w:rsidR="00E31BAE">
        <w:t>s</w:t>
      </w:r>
      <w:r w:rsidR="006721CD">
        <w:t>s</w:t>
      </w:r>
      <w:proofErr w:type="spellEnd"/>
      <w:r w:rsidR="00E31BAE">
        <w:t> 33 and 34</w:t>
      </w:r>
      <w:r w:rsidR="009306B8" w:rsidRPr="00250200">
        <w:t xml:space="preserve"> are civil penalty provisions </w:t>
      </w:r>
      <w:r w:rsidR="00250200" w:rsidRPr="00250200">
        <w:t xml:space="preserve">– </w:t>
      </w:r>
      <w:r w:rsidR="009306B8" w:rsidRPr="00250200">
        <w:t>see</w:t>
      </w:r>
      <w:r w:rsidR="00250200" w:rsidRPr="00250200">
        <w:t>:</w:t>
      </w:r>
      <w:r w:rsidR="009306B8" w:rsidRPr="00250200">
        <w:t xml:space="preserve"> s 224 of the ACL.  </w:t>
      </w:r>
      <w:r w:rsidR="00250200" w:rsidRPr="00250200">
        <w:t xml:space="preserve">Accordingly, the </w:t>
      </w:r>
      <w:r w:rsidR="00B62DC0">
        <w:t>observations referred to above concerning</w:t>
      </w:r>
      <w:r w:rsidR="00250200" w:rsidRPr="00250200">
        <w:t xml:space="preserve"> s 140(2) of the </w:t>
      </w:r>
      <w:r w:rsidR="00250200" w:rsidRPr="00250200">
        <w:rPr>
          <w:i/>
          <w:iCs/>
        </w:rPr>
        <w:t xml:space="preserve">Evidence Act </w:t>
      </w:r>
      <w:r w:rsidR="00250200" w:rsidRPr="00250200">
        <w:t xml:space="preserve">and the principles in </w:t>
      </w:r>
      <w:proofErr w:type="spellStart"/>
      <w:r w:rsidR="00250200" w:rsidRPr="00250200">
        <w:rPr>
          <w:i/>
        </w:rPr>
        <w:t>Briginshaw</w:t>
      </w:r>
      <w:proofErr w:type="spellEnd"/>
      <w:r w:rsidR="00250200" w:rsidRPr="00250200">
        <w:rPr>
          <w:i/>
        </w:rPr>
        <w:t xml:space="preserve"> </w:t>
      </w:r>
      <w:r w:rsidR="00B62DC0">
        <w:t xml:space="preserve">apply also to </w:t>
      </w:r>
      <w:proofErr w:type="spellStart"/>
      <w:r w:rsidR="00B62DC0">
        <w:t>ss</w:t>
      </w:r>
      <w:proofErr w:type="spellEnd"/>
      <w:r w:rsidR="00B62DC0">
        <w:t> 33 and 34.</w:t>
      </w:r>
      <w:r w:rsidR="00250200" w:rsidRPr="00250200">
        <w:t xml:space="preserve">  </w:t>
      </w:r>
    </w:p>
    <w:p w14:paraId="77874B12" w14:textId="1EAE7C58" w:rsidR="00670AED" w:rsidRDefault="00EF5BFD" w:rsidP="00670AED">
      <w:pPr>
        <w:pStyle w:val="Heading1"/>
      </w:pPr>
      <w:bookmarkStart w:id="61" w:name="_Ref69453177"/>
      <w:r>
        <w:rPr>
          <w:caps w:val="0"/>
        </w:rPr>
        <w:t>THE CLASS OF USERS IDENTIFIED BY THE ACCC</w:t>
      </w:r>
      <w:bookmarkEnd w:id="61"/>
    </w:p>
    <w:p w14:paraId="1C57F4BE" w14:textId="1705BC26" w:rsidR="00670AED" w:rsidRDefault="00EF5BFD" w:rsidP="00EF5BFD">
      <w:pPr>
        <w:pStyle w:val="ParaNumbering"/>
        <w:numPr>
          <w:ilvl w:val="0"/>
          <w:numId w:val="0"/>
        </w:numPr>
        <w:ind w:hanging="720"/>
      </w:pPr>
      <w:r>
        <w:rPr>
          <w:sz w:val="20"/>
        </w:rPr>
        <w:t>136</w:t>
      </w:r>
      <w:r>
        <w:rPr>
          <w:sz w:val="20"/>
        </w:rPr>
        <w:tab/>
      </w:r>
      <w:r w:rsidR="00670AED" w:rsidRPr="00932B15">
        <w:t xml:space="preserve">In his first report, Professor </w:t>
      </w:r>
      <w:proofErr w:type="spellStart"/>
      <w:r w:rsidR="00670AED" w:rsidRPr="00932B15">
        <w:t>Slonim</w:t>
      </w:r>
      <w:proofErr w:type="spellEnd"/>
      <w:r w:rsidR="00670AED" w:rsidRPr="00932B15">
        <w:t xml:space="preserve"> identified two groups of users: “typical” and “atypical”.  “Typical” users were </w:t>
      </w:r>
      <w:r w:rsidR="00670AED">
        <w:t>those</w:t>
      </w:r>
      <w:r w:rsidR="00670AED" w:rsidRPr="00932B15">
        <w:t xml:space="preserve"> users who were not “atypical”.  </w:t>
      </w:r>
      <w:r w:rsidR="00670AED" w:rsidRPr="00295BF2">
        <w:t>“</w:t>
      </w:r>
      <w:r w:rsidR="00670AED">
        <w:t>A</w:t>
      </w:r>
      <w:r w:rsidR="00670AED" w:rsidRPr="00295BF2">
        <w:t xml:space="preserve">typical” </w:t>
      </w:r>
      <w:r w:rsidR="00670AED">
        <w:t>u</w:t>
      </w:r>
      <w:r w:rsidR="00670AED" w:rsidRPr="00295BF2">
        <w:t xml:space="preserve">sers were those </w:t>
      </w:r>
      <w:r w:rsidR="00670AED">
        <w:t>for whom</w:t>
      </w:r>
      <w:r w:rsidR="00670AED" w:rsidRPr="00295BF2">
        <w:t xml:space="preserve"> the benefit</w:t>
      </w:r>
      <w:r w:rsidR="00F91BF5">
        <w:t>s</w:t>
      </w:r>
      <w:r w:rsidR="00670AED" w:rsidRPr="00295BF2">
        <w:t xml:space="preserve"> of further navigati</w:t>
      </w:r>
      <w:r w:rsidR="00670AED">
        <w:t>on w</w:t>
      </w:r>
      <w:r w:rsidR="00F91BF5">
        <w:t>ere</w:t>
      </w:r>
      <w:r w:rsidR="00632427">
        <w:t xml:space="preserve"> extremely</w:t>
      </w:r>
      <w:r w:rsidR="00670AED">
        <w:t xml:space="preserve"> </w:t>
      </w:r>
      <w:r w:rsidR="00670AED" w:rsidRPr="00295BF2">
        <w:t xml:space="preserve">high, or the costs of </w:t>
      </w:r>
      <w:r w:rsidR="00670AED">
        <w:t>further navigation were</w:t>
      </w:r>
      <w:r w:rsidR="00670AED" w:rsidRPr="00295BF2">
        <w:t xml:space="preserve"> </w:t>
      </w:r>
      <w:r w:rsidR="00632427">
        <w:t xml:space="preserve">extremely </w:t>
      </w:r>
      <w:r w:rsidR="00670AED" w:rsidRPr="00295BF2">
        <w:t>low</w:t>
      </w:r>
      <w:r w:rsidR="00F91BF5">
        <w:t>,</w:t>
      </w:r>
      <w:r w:rsidR="00670AED">
        <w:t xml:space="preserve"> such that the marginal benefit exceeded marginal cost sufficiently to favour further navigation</w:t>
      </w:r>
      <w:r w:rsidR="00632427">
        <w:t xml:space="preserve"> and the design of the scr</w:t>
      </w:r>
      <w:r w:rsidR="00F91BF5">
        <w:t>eens was unlikely to affect th</w:t>
      </w:r>
      <w:r w:rsidR="000C6F93">
        <w:t>is</w:t>
      </w:r>
      <w:r w:rsidR="00632427">
        <w:t xml:space="preserve"> cost/benefit analysis</w:t>
      </w:r>
      <w:r w:rsidR="00670AED">
        <w:rPr>
          <w:lang w:val="en-US"/>
        </w:rPr>
        <w:t>.</w:t>
      </w:r>
      <w:r w:rsidR="00670AED">
        <w:t xml:space="preserve">  In his view, a</w:t>
      </w:r>
      <w:r w:rsidR="00670AED" w:rsidRPr="00295BF2">
        <w:t xml:space="preserve">typical </w:t>
      </w:r>
      <w:r w:rsidR="00670AED">
        <w:t>u</w:t>
      </w:r>
      <w:r w:rsidR="00670AED" w:rsidRPr="00295BF2">
        <w:t>sers include</w:t>
      </w:r>
      <w:r w:rsidR="00670AED">
        <w:t>d</w:t>
      </w:r>
      <w:r w:rsidR="00670AED" w:rsidRPr="00295BF2">
        <w:t xml:space="preserve"> technical or legal experts, or </w:t>
      </w:r>
      <w:r w:rsidR="00670AED">
        <w:t>u</w:t>
      </w:r>
      <w:r w:rsidR="00670AED" w:rsidRPr="00295BF2">
        <w:t xml:space="preserve">sers with </w:t>
      </w:r>
      <w:r w:rsidR="00670AED">
        <w:t>special</w:t>
      </w:r>
      <w:r w:rsidR="00670AED" w:rsidRPr="00295BF2">
        <w:t xml:space="preserve"> interest or motivation </w:t>
      </w:r>
      <w:r w:rsidR="00670AED">
        <w:t xml:space="preserve">and included </w:t>
      </w:r>
      <w:r w:rsidR="00670AED" w:rsidRPr="00295BF2">
        <w:t>persons “especially concerned about privacy”</w:t>
      </w:r>
      <w:r w:rsidR="00670AED">
        <w:rPr>
          <w:lang w:val="en-US"/>
        </w:rPr>
        <w:t>.</w:t>
      </w:r>
    </w:p>
    <w:p w14:paraId="7554D298" w14:textId="3DEA6B72" w:rsidR="00670AED" w:rsidRDefault="00EF5BFD" w:rsidP="00EF5BFD">
      <w:pPr>
        <w:pStyle w:val="ParaNumbering"/>
        <w:numPr>
          <w:ilvl w:val="0"/>
          <w:numId w:val="0"/>
        </w:numPr>
        <w:ind w:hanging="720"/>
      </w:pPr>
      <w:bookmarkStart w:id="62" w:name="_Ref68710195"/>
      <w:r>
        <w:rPr>
          <w:sz w:val="20"/>
        </w:rPr>
        <w:t>137</w:t>
      </w:r>
      <w:r>
        <w:rPr>
          <w:sz w:val="20"/>
        </w:rPr>
        <w:tab/>
      </w:r>
      <w:r w:rsidR="00670AED" w:rsidRPr="00932B15">
        <w:t xml:space="preserve">In </w:t>
      </w:r>
      <w:r w:rsidR="00670AED">
        <w:t xml:space="preserve">Professor </w:t>
      </w:r>
      <w:proofErr w:type="spellStart"/>
      <w:r w:rsidR="00670AED">
        <w:t>Slonim’s</w:t>
      </w:r>
      <w:proofErr w:type="spellEnd"/>
      <w:r w:rsidR="00670AED" w:rsidRPr="00932B15">
        <w:t xml:space="preserve"> view, typical users constituted the “vast majority of users”.  Professor List agreed with Professor </w:t>
      </w:r>
      <w:proofErr w:type="spellStart"/>
      <w:r w:rsidR="00670AED" w:rsidRPr="00932B15">
        <w:t>Slonim</w:t>
      </w:r>
      <w:proofErr w:type="spellEnd"/>
      <w:r w:rsidR="00670AED" w:rsidRPr="00932B15">
        <w:t xml:space="preserve"> that the majority of users would “blow through” the set</w:t>
      </w:r>
      <w:r w:rsidR="007B44C7">
        <w:t>-</w:t>
      </w:r>
      <w:r w:rsidR="00670AED" w:rsidRPr="00932B15">
        <w:t>up process</w:t>
      </w:r>
      <w:r w:rsidR="00670AED">
        <w:t>, by which it was meant that the user would take the shortest possible route through the set</w:t>
      </w:r>
      <w:r w:rsidR="007B44C7">
        <w:t>-</w:t>
      </w:r>
      <w:r w:rsidR="00670AED">
        <w:t>up process, without paying much attention at all, so as to be able to begin using the device as quickly as possible</w:t>
      </w:r>
      <w:r w:rsidR="00670AED" w:rsidRPr="00932B15">
        <w:t>.</w:t>
      </w:r>
      <w:bookmarkEnd w:id="62"/>
      <w:r w:rsidR="00670AED" w:rsidRPr="00932B15">
        <w:t xml:space="preserve">  </w:t>
      </w:r>
    </w:p>
    <w:p w14:paraId="52200C8D" w14:textId="1607A24F" w:rsidR="00670AED" w:rsidRDefault="00EF5BFD" w:rsidP="00EF5BFD">
      <w:pPr>
        <w:pStyle w:val="ParaNumbering"/>
        <w:numPr>
          <w:ilvl w:val="0"/>
          <w:numId w:val="0"/>
        </w:numPr>
        <w:ind w:hanging="720"/>
      </w:pPr>
      <w:r>
        <w:rPr>
          <w:sz w:val="20"/>
        </w:rPr>
        <w:lastRenderedPageBreak/>
        <w:t>138</w:t>
      </w:r>
      <w:r>
        <w:rPr>
          <w:sz w:val="20"/>
        </w:rPr>
        <w:tab/>
      </w:r>
      <w:r w:rsidR="00670AED">
        <w:t>Google submitted that the end result was that the experts agreed that</w:t>
      </w:r>
      <w:r w:rsidR="00670AED" w:rsidRPr="00932B15">
        <w:t xml:space="preserve"> the “vast majority of users” were unlikely to reach any of the screens central to the ACCC’s case</w:t>
      </w:r>
      <w:r w:rsidR="00670AED">
        <w:rPr>
          <w:color w:val="000000"/>
        </w:rPr>
        <w:t>.</w:t>
      </w:r>
      <w:r w:rsidR="00670AED" w:rsidRPr="00932B15">
        <w:t xml:space="preserve"> </w:t>
      </w:r>
      <w:r w:rsidR="00670AED">
        <w:t xml:space="preserve"> This submission is correct, but it is important to understand that the ACCC’s case was focussed on the particular users who did in fact reach the relevant screens.  As to the ACCC’s three scenarios:</w:t>
      </w:r>
    </w:p>
    <w:p w14:paraId="328E5677" w14:textId="42677531" w:rsidR="00670AED" w:rsidRDefault="00EF5BFD" w:rsidP="00EF5BFD">
      <w:pPr>
        <w:pStyle w:val="ListNo1"/>
        <w:numPr>
          <w:ilvl w:val="0"/>
          <w:numId w:val="0"/>
        </w:numPr>
        <w:tabs>
          <w:tab w:val="left" w:pos="720"/>
        </w:tabs>
        <w:ind w:left="720" w:hanging="720"/>
      </w:pPr>
      <w:r>
        <w:t>(1)</w:t>
      </w:r>
      <w:r>
        <w:tab/>
      </w:r>
      <w:r w:rsidR="00725C8B">
        <w:t xml:space="preserve">Scenario 1 </w:t>
      </w:r>
      <w:r w:rsidR="00ED337E">
        <w:t>–</w:t>
      </w:r>
      <w:r w:rsidR="00725C8B">
        <w:t xml:space="preserve"> s</w:t>
      </w:r>
      <w:r w:rsidR="00670AED" w:rsidRPr="00295BF2">
        <w:t>et</w:t>
      </w:r>
      <w:r w:rsidR="007B44C7">
        <w:t>-</w:t>
      </w:r>
      <w:r w:rsidR="00670AED" w:rsidRPr="00295BF2">
        <w:t>up</w:t>
      </w:r>
      <w:r w:rsidR="00670AED">
        <w:t xml:space="preserve"> :</w:t>
      </w:r>
      <w:r w:rsidR="00670AED" w:rsidRPr="00295BF2">
        <w:t xml:space="preserve"> Professor </w:t>
      </w:r>
      <w:proofErr w:type="spellStart"/>
      <w:r w:rsidR="00670AED" w:rsidRPr="00295BF2">
        <w:t>Slonim</w:t>
      </w:r>
      <w:proofErr w:type="spellEnd"/>
      <w:r w:rsidR="00670AED" w:rsidRPr="00295BF2">
        <w:t xml:space="preserve"> agreed that there was a “low likelihood” that a typical </w:t>
      </w:r>
      <w:r w:rsidR="00670AED">
        <w:t>u</w:t>
      </w:r>
      <w:r w:rsidR="00670AED" w:rsidRPr="00295BF2">
        <w:t>ser would read the Privacy and Terms scr</w:t>
      </w:r>
      <w:r w:rsidR="00670AED">
        <w:t>een</w:t>
      </w:r>
      <w:r w:rsidR="00670AED" w:rsidRPr="00295BF2">
        <w:t xml:space="preserve"> and </w:t>
      </w:r>
      <w:r w:rsidR="009B1D1A">
        <w:t xml:space="preserve">a lower </w:t>
      </w:r>
      <w:r w:rsidR="00670AED" w:rsidRPr="00295BF2">
        <w:t xml:space="preserve">likelihood that </w:t>
      </w:r>
      <w:r w:rsidR="00670AED">
        <w:t>he or she</w:t>
      </w:r>
      <w:r w:rsidR="00670AED" w:rsidRPr="00295BF2">
        <w:t xml:space="preserve"> </w:t>
      </w:r>
      <w:r w:rsidR="00670AED">
        <w:t>would</w:t>
      </w:r>
      <w:r w:rsidR="00670AED" w:rsidRPr="00295BF2">
        <w:t xml:space="preserve"> read it carefully.  </w:t>
      </w:r>
      <w:r w:rsidR="00670AED">
        <w:t>I</w:t>
      </w:r>
      <w:r w:rsidR="00670AED" w:rsidRPr="00295BF2">
        <w:t xml:space="preserve">n his first report, </w:t>
      </w:r>
      <w:r w:rsidR="00670AED">
        <w:t xml:space="preserve">Professor </w:t>
      </w:r>
      <w:proofErr w:type="spellStart"/>
      <w:r w:rsidR="00670AED">
        <w:t>Slonim</w:t>
      </w:r>
      <w:proofErr w:type="spellEnd"/>
      <w:r w:rsidR="00670AED">
        <w:t xml:space="preserve"> stated that only atypical users would reach </w:t>
      </w:r>
      <w:r w:rsidR="00670AED" w:rsidRPr="00295BF2">
        <w:t>the More Options screen during the set</w:t>
      </w:r>
      <w:r w:rsidR="007B44C7">
        <w:t>-</w:t>
      </w:r>
      <w:r w:rsidR="00670AED" w:rsidRPr="00295BF2">
        <w:t xml:space="preserve">up process.  </w:t>
      </w:r>
      <w:r w:rsidR="00670AED">
        <w:t>Although</w:t>
      </w:r>
      <w:r w:rsidR="008006FD">
        <w:t xml:space="preserve"> it is correct that</w:t>
      </w:r>
      <w:r w:rsidR="00670AED">
        <w:t xml:space="preserve"> his reports stated that view, this is best viewed as a flourish intended to emphasise his point that it was very few people.  Professor </w:t>
      </w:r>
      <w:proofErr w:type="spellStart"/>
      <w:r w:rsidR="00670AED">
        <w:t>Slonim</w:t>
      </w:r>
      <w:proofErr w:type="spellEnd"/>
      <w:r w:rsidR="00670AED">
        <w:t xml:space="preserve"> made it clear in his oral evidence that he considered some</w:t>
      </w:r>
      <w:r w:rsidR="00670AED" w:rsidRPr="00295BF2">
        <w:t xml:space="preserve"> typical users might reach the More Options screen</w:t>
      </w:r>
      <w:r w:rsidR="00670AED">
        <w:t xml:space="preserve">, although it was </w:t>
      </w:r>
      <w:r w:rsidR="00670AED" w:rsidRPr="00295BF2">
        <w:t xml:space="preserve">“very few” or a “very small per cent”.  </w:t>
      </w:r>
      <w:r w:rsidR="00670AED">
        <w:t xml:space="preserve">I accept his oral evidence in this respect.  </w:t>
      </w:r>
    </w:p>
    <w:p w14:paraId="1997D386" w14:textId="2111C962" w:rsidR="00670AED" w:rsidRPr="00295BF2" w:rsidRDefault="00EF5BFD" w:rsidP="00EF5BFD">
      <w:pPr>
        <w:pStyle w:val="ListNo1"/>
        <w:numPr>
          <w:ilvl w:val="0"/>
          <w:numId w:val="0"/>
        </w:numPr>
        <w:tabs>
          <w:tab w:val="left" w:pos="720"/>
        </w:tabs>
        <w:ind w:left="720" w:hanging="720"/>
      </w:pPr>
      <w:r w:rsidRPr="00295BF2">
        <w:t>(2)</w:t>
      </w:r>
      <w:r w:rsidRPr="00295BF2">
        <w:tab/>
      </w:r>
      <w:r w:rsidR="00725C8B">
        <w:t xml:space="preserve">Scenario 2 – turning </w:t>
      </w:r>
      <w:r w:rsidR="00670AED" w:rsidRPr="00295BF2">
        <w:t xml:space="preserve">Location History </w:t>
      </w:r>
      <w:r w:rsidR="006721CD">
        <w:t>“</w:t>
      </w:r>
      <w:r w:rsidR="00725C8B">
        <w:t>off</w:t>
      </w:r>
      <w:r w:rsidR="006721CD">
        <w:t>”</w:t>
      </w:r>
      <w:r w:rsidR="00670AED">
        <w:t>:</w:t>
      </w:r>
      <w:r w:rsidR="00670AED" w:rsidRPr="00295BF2">
        <w:t xml:space="preserve"> Professor </w:t>
      </w:r>
      <w:proofErr w:type="spellStart"/>
      <w:r w:rsidR="00670AED" w:rsidRPr="00295BF2">
        <w:t>Slonim’s</w:t>
      </w:r>
      <w:proofErr w:type="spellEnd"/>
      <w:r w:rsidR="00670AED" w:rsidRPr="00295BF2">
        <w:t xml:space="preserve"> view was that most typical </w:t>
      </w:r>
      <w:r w:rsidR="00670AED">
        <w:t>u</w:t>
      </w:r>
      <w:r w:rsidR="00670AED" w:rsidRPr="00295BF2">
        <w:t xml:space="preserve">sers would not reach the Location History landing page.  </w:t>
      </w:r>
      <w:r w:rsidR="00670AED">
        <w:t>Indeed, he considered it</w:t>
      </w:r>
      <w:r w:rsidR="00670AED" w:rsidRPr="00295BF2">
        <w:t xml:space="preserve"> unlikely that an atypical </w:t>
      </w:r>
      <w:r w:rsidR="00670AED">
        <w:t>u</w:t>
      </w:r>
      <w:r w:rsidR="00670AED" w:rsidRPr="00295BF2">
        <w:t xml:space="preserve">ser would do so, but that those </w:t>
      </w:r>
      <w:r w:rsidR="00670AED">
        <w:t>u</w:t>
      </w:r>
      <w:r w:rsidR="00670AED" w:rsidRPr="00295BF2">
        <w:t>sers who did reach it would “mostly” be atypical.</w:t>
      </w:r>
      <w:r w:rsidR="00670AED">
        <w:t xml:space="preserve">  Professor </w:t>
      </w:r>
      <w:proofErr w:type="spellStart"/>
      <w:r w:rsidR="00670AED">
        <w:t>Slonim’s</w:t>
      </w:r>
      <w:proofErr w:type="spellEnd"/>
      <w:r w:rsidR="00670AED">
        <w:t xml:space="preserve"> evidence did not specifically address the position of a user who had turned Location History </w:t>
      </w:r>
      <w:r w:rsidR="006721CD">
        <w:t>“</w:t>
      </w:r>
      <w:r w:rsidR="00670AED">
        <w:t>on</w:t>
      </w:r>
      <w:r w:rsidR="006721CD">
        <w:t>”</w:t>
      </w:r>
      <w:r w:rsidR="00670AED">
        <w:t xml:space="preserve"> and then later wanted to turn it </w:t>
      </w:r>
      <w:r w:rsidR="006721CD">
        <w:t>“</w:t>
      </w:r>
      <w:r w:rsidR="00670AED">
        <w:t>off</w:t>
      </w:r>
      <w:r w:rsidR="006721CD">
        <w:t>”</w:t>
      </w:r>
      <w:r w:rsidR="00670AED">
        <w:t xml:space="preserve">.  The ACCC’s case was directed to the user who had already made a conscious decision to turn Location History </w:t>
      </w:r>
      <w:r w:rsidR="006721CD">
        <w:t>“</w:t>
      </w:r>
      <w:r w:rsidR="00670AED">
        <w:t>off</w:t>
      </w:r>
      <w:r w:rsidR="006721CD">
        <w:t>”</w:t>
      </w:r>
      <w:r w:rsidR="00670AED">
        <w:t>.  Such a user necessarily kn</w:t>
      </w:r>
      <w:r w:rsidR="008006FD">
        <w:t>e</w:t>
      </w:r>
      <w:r w:rsidR="00670AED">
        <w:t>w that</w:t>
      </w:r>
      <w:r w:rsidR="00670AED" w:rsidRPr="00295BF2">
        <w:t xml:space="preserve"> the setting exist</w:t>
      </w:r>
      <w:r w:rsidR="008006FD">
        <w:t>ed</w:t>
      </w:r>
      <w:r w:rsidR="00670AED">
        <w:t xml:space="preserve">, because the user has already formed the view that he or she </w:t>
      </w:r>
      <w:r w:rsidR="008006FD">
        <w:t xml:space="preserve">wanted </w:t>
      </w:r>
      <w:r w:rsidR="00670AED">
        <w:t xml:space="preserve">to turn it </w:t>
      </w:r>
      <w:r w:rsidR="006721CD">
        <w:t>“</w:t>
      </w:r>
      <w:r w:rsidR="00670AED">
        <w:t>off</w:t>
      </w:r>
      <w:r w:rsidR="006721CD">
        <w:t>”</w:t>
      </w:r>
      <w:r w:rsidR="00670AED">
        <w:t xml:space="preserve">.  </w:t>
      </w:r>
      <w:r w:rsidR="00280ED3">
        <w:t>S</w:t>
      </w:r>
      <w:r w:rsidR="00670AED">
        <w:t>uch a user</w:t>
      </w:r>
      <w:r w:rsidR="00670AED" w:rsidRPr="00295BF2">
        <w:t xml:space="preserve"> </w:t>
      </w:r>
      <w:r w:rsidR="00670AED">
        <w:t>would have</w:t>
      </w:r>
      <w:r w:rsidR="00670AED" w:rsidRPr="00295BF2">
        <w:t xml:space="preserve"> a</w:t>
      </w:r>
      <w:r w:rsidR="00280ED3">
        <w:t>n</w:t>
      </w:r>
      <w:r w:rsidR="00670AED" w:rsidRPr="00295BF2">
        <w:t xml:space="preserve"> understanding </w:t>
      </w:r>
      <w:r w:rsidR="00280ED3">
        <w:t>about</w:t>
      </w:r>
      <w:r w:rsidR="00280ED3" w:rsidRPr="00295BF2">
        <w:t xml:space="preserve"> </w:t>
      </w:r>
      <w:r w:rsidR="00670AED">
        <w:t>the Location History</w:t>
      </w:r>
      <w:r w:rsidR="00670AED" w:rsidRPr="00295BF2">
        <w:t xml:space="preserve"> function</w:t>
      </w:r>
      <w:r w:rsidR="008006FD">
        <w:t>,</w:t>
      </w:r>
      <w:r w:rsidR="00280ED3">
        <w:t xml:space="preserve"> which might or might not be correct or complete but which led the user</w:t>
      </w:r>
      <w:r w:rsidR="00670AED" w:rsidRPr="00295BF2">
        <w:t xml:space="preserve"> to have </w:t>
      </w:r>
      <w:r w:rsidR="00670AED">
        <w:t>formed the</w:t>
      </w:r>
      <w:r w:rsidR="00670AED" w:rsidRPr="00295BF2">
        <w:t xml:space="preserve"> </w:t>
      </w:r>
      <w:r w:rsidR="00670AED">
        <w:t>desire</w:t>
      </w:r>
      <w:r w:rsidR="00670AED" w:rsidRPr="00295BF2">
        <w:t xml:space="preserve"> to turn </w:t>
      </w:r>
      <w:r w:rsidR="00670AED">
        <w:t>it</w:t>
      </w:r>
      <w:r w:rsidR="00670AED" w:rsidRPr="00295BF2">
        <w:t xml:space="preserve"> </w:t>
      </w:r>
      <w:r w:rsidR="006721CD">
        <w:t>“</w:t>
      </w:r>
      <w:r w:rsidR="00670AED" w:rsidRPr="00295BF2">
        <w:t>off</w:t>
      </w:r>
      <w:r w:rsidR="006721CD">
        <w:t>”</w:t>
      </w:r>
      <w:r w:rsidR="00670AED" w:rsidRPr="00295BF2">
        <w:t>.</w:t>
      </w:r>
      <w:r w:rsidR="00670AED">
        <w:t xml:space="preserve">  Common sense indicates that a user wanting to turn Location History </w:t>
      </w:r>
      <w:r w:rsidR="006721CD">
        <w:t>“</w:t>
      </w:r>
      <w:r w:rsidR="00670AED">
        <w:t>off</w:t>
      </w:r>
      <w:r w:rsidR="006721CD">
        <w:t>”</w:t>
      </w:r>
      <w:r w:rsidR="00670AED">
        <w:t xml:space="preserve"> would be likely to reach the Location History landing page.  It was not suggested that a reasonable user who wanted to turn Location History </w:t>
      </w:r>
      <w:r w:rsidR="006721CD">
        <w:t>“</w:t>
      </w:r>
      <w:r w:rsidR="00670AED">
        <w:t>off</w:t>
      </w:r>
      <w:r w:rsidR="006721CD">
        <w:t>”</w:t>
      </w:r>
      <w:r w:rsidR="00670AED">
        <w:t xml:space="preserve"> would not be able to find the Location History landing page or that it was in any way difficult to find.  </w:t>
      </w:r>
    </w:p>
    <w:p w14:paraId="709A694F" w14:textId="4E54AA30" w:rsidR="00670AED" w:rsidRDefault="00EF5BFD" w:rsidP="00EF5BFD">
      <w:pPr>
        <w:pStyle w:val="ListNo1"/>
        <w:numPr>
          <w:ilvl w:val="0"/>
          <w:numId w:val="0"/>
        </w:numPr>
        <w:tabs>
          <w:tab w:val="left" w:pos="720"/>
        </w:tabs>
        <w:ind w:left="720" w:hanging="720"/>
      </w:pPr>
      <w:r>
        <w:t>(3)</w:t>
      </w:r>
      <w:r>
        <w:tab/>
      </w:r>
      <w:r w:rsidR="00725C8B">
        <w:t xml:space="preserve">Scenario 3 – turning </w:t>
      </w:r>
      <w:r w:rsidR="00670AED" w:rsidRPr="00295BF2">
        <w:t xml:space="preserve">Web &amp; App Activity </w:t>
      </w:r>
      <w:r w:rsidR="006721CD">
        <w:t>“off”</w:t>
      </w:r>
      <w:r w:rsidR="00670AED">
        <w:t>:</w:t>
      </w:r>
      <w:r w:rsidR="00670AED" w:rsidRPr="00295BF2">
        <w:t xml:space="preserve"> Professor </w:t>
      </w:r>
      <w:proofErr w:type="spellStart"/>
      <w:r w:rsidR="00670AED" w:rsidRPr="00295BF2">
        <w:t>Slonim’s</w:t>
      </w:r>
      <w:proofErr w:type="spellEnd"/>
      <w:r w:rsidR="00670AED" w:rsidRPr="00295BF2">
        <w:t xml:space="preserve"> evidence was</w:t>
      </w:r>
      <w:r w:rsidR="00670AED">
        <w:t xml:space="preserve"> </w:t>
      </w:r>
      <w:r w:rsidR="00670AED" w:rsidRPr="00295BF2">
        <w:t>that it was not likely that many typical users would reach the Web &amp; App Activity landing page</w:t>
      </w:r>
      <w:r w:rsidR="00670AED">
        <w:rPr>
          <w:color w:val="000000"/>
        </w:rPr>
        <w:t xml:space="preserve">.  </w:t>
      </w:r>
      <w:r w:rsidR="00670AED">
        <w:t xml:space="preserve">Again, this evidence did not specifically address the position of a user who was considering turning </w:t>
      </w:r>
      <w:r w:rsidR="00670AED" w:rsidRPr="00295BF2">
        <w:t xml:space="preserve">Web &amp; App Activity </w:t>
      </w:r>
      <w:r w:rsidR="006721CD">
        <w:t>“</w:t>
      </w:r>
      <w:r w:rsidR="00670AED">
        <w:t>off</w:t>
      </w:r>
      <w:r w:rsidR="006721CD">
        <w:t>”</w:t>
      </w:r>
      <w:r w:rsidR="00670AED">
        <w:t>.  Such a user necessarily kn</w:t>
      </w:r>
      <w:r w:rsidR="008006FD">
        <w:t>e</w:t>
      </w:r>
      <w:r w:rsidR="00670AED">
        <w:t>w that</w:t>
      </w:r>
      <w:r w:rsidR="00670AED" w:rsidRPr="00295BF2">
        <w:t xml:space="preserve"> the setting exist</w:t>
      </w:r>
      <w:r w:rsidR="008006FD">
        <w:t>ed</w:t>
      </w:r>
      <w:r w:rsidR="00670AED">
        <w:t xml:space="preserve">.  Common sense indicates that a user considering whether to turn </w:t>
      </w:r>
      <w:r w:rsidR="00670AED" w:rsidRPr="00295BF2">
        <w:t xml:space="preserve">Web </w:t>
      </w:r>
      <w:r w:rsidR="00670AED" w:rsidRPr="00295BF2">
        <w:lastRenderedPageBreak/>
        <w:t xml:space="preserve">&amp; App Activity </w:t>
      </w:r>
      <w:r w:rsidR="006721CD">
        <w:t>“</w:t>
      </w:r>
      <w:r w:rsidR="00670AED">
        <w:t>off</w:t>
      </w:r>
      <w:r w:rsidR="006721CD">
        <w:t>”</w:t>
      </w:r>
      <w:r w:rsidR="00670AED">
        <w:t xml:space="preserve"> would be likely to reach the </w:t>
      </w:r>
      <w:r w:rsidR="00670AED" w:rsidRPr="00295BF2">
        <w:t xml:space="preserve">Web &amp; App Activity </w:t>
      </w:r>
      <w:r w:rsidR="00670AED">
        <w:t xml:space="preserve">landing page.  It was not suggested that a reasonable user considering turning </w:t>
      </w:r>
      <w:r w:rsidR="00670AED" w:rsidRPr="00295BF2">
        <w:t xml:space="preserve">Web &amp; App Activity </w:t>
      </w:r>
      <w:r w:rsidR="006721CD">
        <w:t>“</w:t>
      </w:r>
      <w:r w:rsidR="00670AED">
        <w:t>off</w:t>
      </w:r>
      <w:r w:rsidR="006721CD">
        <w:t>”</w:t>
      </w:r>
      <w:r w:rsidR="00670AED">
        <w:t xml:space="preserve"> would not be able to find the </w:t>
      </w:r>
      <w:r w:rsidR="00670AED" w:rsidRPr="00295BF2">
        <w:t xml:space="preserve">Web &amp; App Activity </w:t>
      </w:r>
      <w:r w:rsidR="00670AED">
        <w:t>landing page or that it was in any way difficult to find.</w:t>
      </w:r>
    </w:p>
    <w:p w14:paraId="6EC6ED4A" w14:textId="6026DF62" w:rsidR="00670AED" w:rsidRDefault="00EF5BFD" w:rsidP="00EF5BFD">
      <w:pPr>
        <w:pStyle w:val="ParaNumbering"/>
        <w:numPr>
          <w:ilvl w:val="0"/>
          <w:numId w:val="0"/>
        </w:numPr>
        <w:ind w:hanging="720"/>
      </w:pPr>
      <w:r>
        <w:rPr>
          <w:sz w:val="20"/>
        </w:rPr>
        <w:t>139</w:t>
      </w:r>
      <w:r>
        <w:rPr>
          <w:sz w:val="20"/>
        </w:rPr>
        <w:tab/>
      </w:r>
      <w:r w:rsidR="00670AED">
        <w:t>Google submitted that t</w:t>
      </w:r>
      <w:r w:rsidR="00670AED" w:rsidRPr="00295BF2">
        <w:t xml:space="preserve">he relevant audience </w:t>
      </w:r>
      <w:r w:rsidR="00670AED">
        <w:t xml:space="preserve">in the ACCC’s case </w:t>
      </w:r>
      <w:r w:rsidR="00670AED" w:rsidRPr="00295BF2">
        <w:t xml:space="preserve">was comprised of atypical </w:t>
      </w:r>
      <w:r w:rsidR="00670AED">
        <w:t>u</w:t>
      </w:r>
      <w:r w:rsidR="00670AED" w:rsidRPr="00295BF2">
        <w:t>sers who had the ability and incentive to navigate and search until they understood the true function of the setting</w:t>
      </w:r>
      <w:r w:rsidR="00670AED">
        <w:t xml:space="preserve"> and referred to</w:t>
      </w:r>
      <w:r w:rsidR="00670AED" w:rsidRPr="00295BF2">
        <w:t xml:space="preserve"> Professor </w:t>
      </w:r>
      <w:proofErr w:type="spellStart"/>
      <w:r w:rsidR="00670AED" w:rsidRPr="00295BF2">
        <w:t>Slonim</w:t>
      </w:r>
      <w:r w:rsidR="00670AED">
        <w:t>’s</w:t>
      </w:r>
      <w:proofErr w:type="spellEnd"/>
      <w:r w:rsidR="00670AED">
        <w:t xml:space="preserve"> evidence that</w:t>
      </w:r>
      <w:r w:rsidR="00670AED" w:rsidRPr="00295BF2">
        <w:t xml:space="preserve"> </w:t>
      </w:r>
      <w:r w:rsidR="00670AED">
        <w:t>atypical users are “</w:t>
      </w:r>
      <w:r w:rsidR="00670AED" w:rsidRPr="00295BF2">
        <w:t>going to keep looking until they understand everything”.</w:t>
      </w:r>
      <w:r w:rsidR="00670AED">
        <w:t xml:space="preserve">  There is no neat dividing line between typical and atypical users.  For example, those users who do not “blow through” the set</w:t>
      </w:r>
      <w:r w:rsidR="007B44C7">
        <w:t>-</w:t>
      </w:r>
      <w:r w:rsidR="00670AED">
        <w:t>up process by taking the path of least resistance will have different reasons for seeking out further information.  Not all such users are going to keep looking until they understand everything.  It depends on various matters, including the reason the particular user had for deviating from the typical path or seeking out further information.</w:t>
      </w:r>
    </w:p>
    <w:p w14:paraId="608A17CF" w14:textId="2A4CD227" w:rsidR="00670AED" w:rsidRPr="00295BF2" w:rsidRDefault="00EF5BFD" w:rsidP="00EF5BFD">
      <w:pPr>
        <w:pStyle w:val="ParaNumbering"/>
        <w:numPr>
          <w:ilvl w:val="0"/>
          <w:numId w:val="0"/>
        </w:numPr>
        <w:ind w:hanging="720"/>
      </w:pPr>
      <w:r w:rsidRPr="00295BF2">
        <w:rPr>
          <w:sz w:val="20"/>
        </w:rPr>
        <w:t>140</w:t>
      </w:r>
      <w:r w:rsidRPr="00295BF2">
        <w:rPr>
          <w:sz w:val="20"/>
        </w:rPr>
        <w:tab/>
      </w:r>
      <w:r w:rsidR="00670AED">
        <w:t xml:space="preserve">It is also relevant to note that, whilst the classes of </w:t>
      </w:r>
      <w:r w:rsidR="008004B4">
        <w:t>u</w:t>
      </w:r>
      <w:r w:rsidR="00670AED">
        <w:t>sers that the ACCC relied upon was quite precisely articulated, the classes include</w:t>
      </w:r>
      <w:r w:rsidR="00C609B2">
        <w:t>d</w:t>
      </w:r>
      <w:r w:rsidR="00670AED">
        <w:t xml:space="preserve"> a large variety of consumers.  </w:t>
      </w:r>
      <w:r w:rsidR="008006FD">
        <w:t>To name a few obvious possible differentiating characteristics, t</w:t>
      </w:r>
      <w:r w:rsidR="00670AED">
        <w:t>he classes would have comprised both intelligent and less intelligent people, educated and not so well educated people, old people and young people</w:t>
      </w:r>
      <w:r w:rsidR="008006FD">
        <w:t>.</w:t>
      </w:r>
    </w:p>
    <w:p w14:paraId="2CC037A4" w14:textId="1E4970C1" w:rsidR="00670AED" w:rsidRDefault="00EF5BFD" w:rsidP="00670AED">
      <w:pPr>
        <w:pStyle w:val="Heading1"/>
      </w:pPr>
      <w:bookmarkStart w:id="63" w:name="_Ref69453178"/>
      <w:r>
        <w:rPr>
          <w:caps w:val="0"/>
        </w:rPr>
        <w:t>SCENARIO 1: THE SET-UP CASE</w:t>
      </w:r>
      <w:bookmarkEnd w:id="63"/>
    </w:p>
    <w:p w14:paraId="65236771" w14:textId="002BC5B8" w:rsidR="00670AED" w:rsidRDefault="00EF5BFD" w:rsidP="00EF5BFD">
      <w:pPr>
        <w:pStyle w:val="ParaNumbering"/>
        <w:numPr>
          <w:ilvl w:val="0"/>
          <w:numId w:val="0"/>
        </w:numPr>
        <w:ind w:hanging="720"/>
      </w:pPr>
      <w:r>
        <w:rPr>
          <w:sz w:val="20"/>
        </w:rPr>
        <w:t>141</w:t>
      </w:r>
      <w:r>
        <w:rPr>
          <w:sz w:val="20"/>
        </w:rPr>
        <w:tab/>
      </w:r>
      <w:r w:rsidR="00670AED">
        <w:t>As noted earlier, the first scenario was directed to users who, between 30 April 2018 and 19 December 2018, used the Android OS on his or her mobile device to set</w:t>
      </w:r>
      <w:r w:rsidR="007B44C7">
        <w:t>-</w:t>
      </w:r>
      <w:r w:rsidR="00670AED">
        <w:t>up his or her Google Account and, when viewing the Privacy and Terms screen</w:t>
      </w:r>
      <w:r w:rsidR="00280ED3">
        <w:t xml:space="preserve"> (Annexure A)</w:t>
      </w:r>
      <w:r w:rsidR="00670AED">
        <w:t xml:space="preserve">, chose to click on “More Options” rather than “I agree” or “Don’t create the account”.  </w:t>
      </w:r>
    </w:p>
    <w:p w14:paraId="1A44443A" w14:textId="77777777" w:rsidR="00670AED" w:rsidRDefault="00670AED" w:rsidP="00670AED">
      <w:pPr>
        <w:pStyle w:val="Heading2"/>
      </w:pPr>
      <w:bookmarkStart w:id="64" w:name="_Ref69453179"/>
      <w:r>
        <w:t>The class of users</w:t>
      </w:r>
      <w:bookmarkEnd w:id="64"/>
    </w:p>
    <w:p w14:paraId="47FA274F" w14:textId="66A5C2B7" w:rsidR="00670AED" w:rsidRDefault="00EF5BFD" w:rsidP="00EF5BFD">
      <w:pPr>
        <w:pStyle w:val="ParaNumbering"/>
        <w:numPr>
          <w:ilvl w:val="0"/>
          <w:numId w:val="0"/>
        </w:numPr>
        <w:ind w:hanging="720"/>
      </w:pPr>
      <w:r>
        <w:rPr>
          <w:sz w:val="20"/>
        </w:rPr>
        <w:t>142</w:t>
      </w:r>
      <w:r>
        <w:rPr>
          <w:sz w:val="20"/>
        </w:rPr>
        <w:tab/>
      </w:r>
      <w:r w:rsidR="00670AED">
        <w:t xml:space="preserve">The ACCC’s case in relation to the first scenario was not that Google should have given some general warning to all users at the commencement of setting up an account.  Rather, the ACCC’s case was concerned only with users who did in fact reach the More Options screen.  </w:t>
      </w:r>
    </w:p>
    <w:p w14:paraId="62C2CB0D" w14:textId="03E79758" w:rsidR="00670AED" w:rsidRDefault="00EF5BFD" w:rsidP="00EF5BFD">
      <w:pPr>
        <w:pStyle w:val="ParaNumbering"/>
        <w:numPr>
          <w:ilvl w:val="0"/>
          <w:numId w:val="0"/>
        </w:numPr>
        <w:ind w:hanging="720"/>
      </w:pPr>
      <w:r>
        <w:rPr>
          <w:sz w:val="20"/>
        </w:rPr>
        <w:t>143</w:t>
      </w:r>
      <w:r>
        <w:rPr>
          <w:sz w:val="20"/>
        </w:rPr>
        <w:tab/>
      </w:r>
      <w:r w:rsidR="00670AED">
        <w:t>The necessary consequence of the way the ACCC has defined the class of users is that the</w:t>
      </w:r>
      <w:r w:rsidR="008006FD">
        <w:t xml:space="preserve"> relevant</w:t>
      </w:r>
      <w:r w:rsidR="00670AED">
        <w:t xml:space="preserve"> user (being </w:t>
      </w:r>
      <w:r w:rsidR="008006FD">
        <w:t xml:space="preserve">a </w:t>
      </w:r>
      <w:r w:rsidR="007B4887">
        <w:t xml:space="preserve">user </w:t>
      </w:r>
      <w:r w:rsidR="00670AED">
        <w:t>who behaved differently from the majority) necessarily took or was involved in three steps:</w:t>
      </w:r>
    </w:p>
    <w:p w14:paraId="65F4AB41" w14:textId="09A11677" w:rsidR="00670AED" w:rsidRDefault="00EF5BFD" w:rsidP="00EF5BFD">
      <w:pPr>
        <w:pStyle w:val="ListNo1"/>
        <w:numPr>
          <w:ilvl w:val="0"/>
          <w:numId w:val="0"/>
        </w:numPr>
        <w:tabs>
          <w:tab w:val="left" w:pos="720"/>
        </w:tabs>
        <w:ind w:left="720" w:hanging="720"/>
      </w:pPr>
      <w:r>
        <w:lastRenderedPageBreak/>
        <w:t>(1)</w:t>
      </w:r>
      <w:r>
        <w:tab/>
      </w:r>
      <w:r w:rsidR="00670AED">
        <w:t>deciding that the user would create an account, but not to click “I agree”</w:t>
      </w:r>
      <w:r w:rsidR="008006FD">
        <w:t xml:space="preserve"> on the </w:t>
      </w:r>
      <w:r w:rsidR="008A04CE">
        <w:t>Privacy and Terms screen</w:t>
      </w:r>
      <w:r w:rsidR="007B4887">
        <w:t xml:space="preserve"> (Annexure A)</w:t>
      </w:r>
      <w:r w:rsidR="00670AED">
        <w:t xml:space="preserve">, and instead click on “More Options”; </w:t>
      </w:r>
    </w:p>
    <w:p w14:paraId="765ACE47" w14:textId="182CCC2A" w:rsidR="00670AED" w:rsidRDefault="00EF5BFD" w:rsidP="00EF5BFD">
      <w:pPr>
        <w:pStyle w:val="ListNo1"/>
        <w:numPr>
          <w:ilvl w:val="0"/>
          <w:numId w:val="0"/>
        </w:numPr>
        <w:tabs>
          <w:tab w:val="left" w:pos="720"/>
        </w:tabs>
        <w:ind w:left="720" w:hanging="720"/>
      </w:pPr>
      <w:r>
        <w:t>(2)</w:t>
      </w:r>
      <w:r>
        <w:tab/>
      </w:r>
      <w:r w:rsidR="00670AED">
        <w:t xml:space="preserve">being then shown </w:t>
      </w:r>
      <w:r w:rsidR="008006FD">
        <w:t>the More Options</w:t>
      </w:r>
      <w:r w:rsidR="00670AED">
        <w:t xml:space="preserve"> screen</w:t>
      </w:r>
      <w:r w:rsidR="007B4887">
        <w:t xml:space="preserve"> (Annexure B)</w:t>
      </w:r>
      <w:r w:rsidR="00670AED">
        <w:t xml:space="preserve">, through which the user would need to scroll, which showed default settings with respect to various matters and which contained links to further information (“Learn more” links) about the relevant settings; and </w:t>
      </w:r>
    </w:p>
    <w:p w14:paraId="14A868B1" w14:textId="085AA306" w:rsidR="00670AED" w:rsidRDefault="00EF5BFD" w:rsidP="00EF5BFD">
      <w:pPr>
        <w:pStyle w:val="ListNo1"/>
        <w:numPr>
          <w:ilvl w:val="0"/>
          <w:numId w:val="0"/>
        </w:numPr>
        <w:tabs>
          <w:tab w:val="left" w:pos="720"/>
        </w:tabs>
        <w:ind w:left="720" w:hanging="720"/>
      </w:pPr>
      <w:r>
        <w:t>(3)</w:t>
      </w:r>
      <w:r>
        <w:tab/>
      </w:r>
      <w:r w:rsidR="00670AED">
        <w:t>then having to click on “I agree” at the bottom of the More Options screen in order to continue the set</w:t>
      </w:r>
      <w:r w:rsidR="007B44C7">
        <w:t>-</w:t>
      </w:r>
      <w:r w:rsidR="00670AED">
        <w:t>up process.</w:t>
      </w:r>
    </w:p>
    <w:p w14:paraId="1BC4FB2F" w14:textId="38935CC4" w:rsidR="00670AED" w:rsidRDefault="00EF5BFD" w:rsidP="00EF5BFD">
      <w:pPr>
        <w:pStyle w:val="ParaNumbering"/>
        <w:numPr>
          <w:ilvl w:val="0"/>
          <w:numId w:val="0"/>
        </w:numPr>
        <w:ind w:hanging="720"/>
      </w:pPr>
      <w:r>
        <w:rPr>
          <w:sz w:val="20"/>
        </w:rPr>
        <w:t>144</w:t>
      </w:r>
      <w:r>
        <w:rPr>
          <w:sz w:val="20"/>
        </w:rPr>
        <w:tab/>
      </w:r>
      <w:r w:rsidR="00670AED">
        <w:t xml:space="preserve">In its opening submissions, the ACCC submitted that the users who </w:t>
      </w:r>
      <w:r w:rsidR="007B4887">
        <w:t xml:space="preserve">clicked </w:t>
      </w:r>
      <w:r w:rsidR="00670AED">
        <w:t xml:space="preserve">on “More Options” on the Privacy and Terms screen were particularly interested in privacy and that </w:t>
      </w:r>
      <w:r w:rsidR="007B4887">
        <w:t xml:space="preserve">clicking </w:t>
      </w:r>
      <w:r w:rsidR="00670AED">
        <w:t>on “More Options” was “not the natural pathway”</w:t>
      </w:r>
      <w:r w:rsidR="004C59D4">
        <w:t xml:space="preserve"> for the majority of users</w:t>
      </w:r>
      <w:r w:rsidR="00670AED">
        <w:t xml:space="preserve">.  The ACCC’s case was that most users would not </w:t>
      </w:r>
      <w:r w:rsidR="007B4887">
        <w:t xml:space="preserve">click </w:t>
      </w:r>
      <w:r w:rsidR="00670AED">
        <w:t xml:space="preserve">on “More Options” and so would not be misled in the way contended.  The evidence of both Professor </w:t>
      </w:r>
      <w:proofErr w:type="spellStart"/>
      <w:r w:rsidR="00670AED">
        <w:t>Slonim</w:t>
      </w:r>
      <w:proofErr w:type="spellEnd"/>
      <w:r w:rsidR="00670AED">
        <w:t xml:space="preserve"> and Professor List confirmed this: the vast majority of users would not </w:t>
      </w:r>
      <w:r w:rsidR="0037711F">
        <w:t xml:space="preserve">click </w:t>
      </w:r>
      <w:r w:rsidR="00670AED">
        <w:t>on “More Options”.</w:t>
      </w:r>
    </w:p>
    <w:p w14:paraId="6EE50C58" w14:textId="0D7E125E" w:rsidR="00670AED" w:rsidRDefault="00EF5BFD" w:rsidP="00EF5BFD">
      <w:pPr>
        <w:pStyle w:val="ParaNumbering"/>
        <w:numPr>
          <w:ilvl w:val="0"/>
          <w:numId w:val="0"/>
        </w:numPr>
        <w:ind w:hanging="720"/>
      </w:pPr>
      <w:r>
        <w:rPr>
          <w:sz w:val="20"/>
        </w:rPr>
        <w:t>145</w:t>
      </w:r>
      <w:r>
        <w:rPr>
          <w:sz w:val="20"/>
        </w:rPr>
        <w:tab/>
      </w:r>
      <w:r w:rsidR="00670AED">
        <w:t xml:space="preserve">In its closing submissions, the ACCC referred to the users to which this part of the case was directed as a “broad class”, stating: </w:t>
      </w:r>
    </w:p>
    <w:p w14:paraId="641776BD" w14:textId="77777777" w:rsidR="00670AED" w:rsidRDefault="00670AED" w:rsidP="00670AED">
      <w:pPr>
        <w:pStyle w:val="Quote1"/>
      </w:pPr>
      <w:r>
        <w:t>That is the broad class to whom the conduct was directed. There is no evidence of any restrictions on persons who could purchase an Android phone and set up a Google Account (other than some restrictions that applied to children). For that reason, the class is that part of the public at large who pressed on the “More Options” screen while setting up their Google Account on their Android phone.</w:t>
      </w:r>
    </w:p>
    <w:p w14:paraId="73332AB7" w14:textId="7B9B3CF2" w:rsidR="00670AED" w:rsidRDefault="00EF5BFD" w:rsidP="00EF5BFD">
      <w:pPr>
        <w:pStyle w:val="ParaNumbering"/>
        <w:numPr>
          <w:ilvl w:val="0"/>
          <w:numId w:val="0"/>
        </w:numPr>
        <w:ind w:hanging="720"/>
      </w:pPr>
      <w:r>
        <w:rPr>
          <w:sz w:val="20"/>
        </w:rPr>
        <w:t>146</w:t>
      </w:r>
      <w:r>
        <w:rPr>
          <w:sz w:val="20"/>
        </w:rPr>
        <w:tab/>
      </w:r>
      <w:r w:rsidR="00670AED">
        <w:t xml:space="preserve">This submission might be seen as attempting to depart from the way the case had been opened.  There might be many different kinds of person who </w:t>
      </w:r>
      <w:r w:rsidR="0013170A">
        <w:t>are</w:t>
      </w:r>
      <w:r w:rsidR="00670AED">
        <w:t xml:space="preserve"> in the class of people who click</w:t>
      </w:r>
      <w:r w:rsidR="001828DB">
        <w:t>ed</w:t>
      </w:r>
      <w:r w:rsidR="00670AED">
        <w:t xml:space="preserve"> on “More Options”.  But that </w:t>
      </w:r>
      <w:r w:rsidR="003545AE">
        <w:t>potentially</w:t>
      </w:r>
      <w:r w:rsidR="00670AED">
        <w:t xml:space="preserve"> obfuscates an important point about the class.  The class itself is narrow, in the sense that most people would not click on “More Options”.  </w:t>
      </w:r>
    </w:p>
    <w:p w14:paraId="0CFAAA91" w14:textId="1B35D78F" w:rsidR="00670AED" w:rsidRDefault="00EF5BFD" w:rsidP="00EF5BFD">
      <w:pPr>
        <w:pStyle w:val="ParaNumbering"/>
        <w:numPr>
          <w:ilvl w:val="0"/>
          <w:numId w:val="0"/>
        </w:numPr>
        <w:ind w:hanging="720"/>
      </w:pPr>
      <w:r>
        <w:rPr>
          <w:sz w:val="20"/>
        </w:rPr>
        <w:t>147</w:t>
      </w:r>
      <w:r>
        <w:rPr>
          <w:sz w:val="20"/>
        </w:rPr>
        <w:tab/>
      </w:r>
      <w:r w:rsidR="00670AED">
        <w:t>Given that most people would not</w:t>
      </w:r>
      <w:r w:rsidR="002D4DAF">
        <w:t xml:space="preserve"> have</w:t>
      </w:r>
      <w:r w:rsidR="00670AED">
        <w:t xml:space="preserve"> click</w:t>
      </w:r>
      <w:r w:rsidR="002D4DAF">
        <w:t>ed</w:t>
      </w:r>
      <w:r w:rsidR="00670AED">
        <w:t xml:space="preserve"> on “More Options”</w:t>
      </w:r>
      <w:r w:rsidR="002D4DAF">
        <w:t>,</w:t>
      </w:r>
      <w:r w:rsidR="00670AED">
        <w:t xml:space="preserve"> what are the characteristics of the user who would</w:t>
      </w:r>
      <w:r w:rsidR="002D4DAF">
        <w:t xml:space="preserve"> have</w:t>
      </w:r>
      <w:r w:rsidR="00670AED">
        <w:t xml:space="preserve"> click</w:t>
      </w:r>
      <w:r w:rsidR="002D4DAF">
        <w:t>ed</w:t>
      </w:r>
      <w:r w:rsidR="00670AED">
        <w:t xml:space="preserve"> on “More Options”? The ACCC submitted:</w:t>
      </w:r>
    </w:p>
    <w:p w14:paraId="076E285D" w14:textId="4C19F76C" w:rsidR="00670AED" w:rsidRDefault="00EF5BFD" w:rsidP="00EF5BFD">
      <w:pPr>
        <w:pStyle w:val="ListNo1"/>
        <w:numPr>
          <w:ilvl w:val="0"/>
          <w:numId w:val="0"/>
        </w:numPr>
        <w:tabs>
          <w:tab w:val="left" w:pos="720"/>
        </w:tabs>
        <w:ind w:left="720" w:hanging="720"/>
      </w:pPr>
      <w:r>
        <w:t>(1)</w:t>
      </w:r>
      <w:r>
        <w:tab/>
      </w:r>
      <w:r w:rsidR="00670AED">
        <w:t xml:space="preserve">“what can be inferred about this broad class of persons to whom the conduct was directed is that it included reasonable and ordinary people who were interested enough in the matters the subject of the </w:t>
      </w:r>
      <w:r w:rsidR="0072185B">
        <w:t>‘</w:t>
      </w:r>
      <w:r w:rsidR="00670AED">
        <w:t>More Options</w:t>
      </w:r>
      <w:r w:rsidR="0072185B">
        <w:t>’</w:t>
      </w:r>
      <w:r w:rsidR="00670AED">
        <w:t xml:space="preserve"> link so as to invest the time to look at that information”; </w:t>
      </w:r>
    </w:p>
    <w:p w14:paraId="280F274B" w14:textId="7C2C5731" w:rsidR="00670AED" w:rsidRDefault="00EF5BFD" w:rsidP="00EF5BFD">
      <w:pPr>
        <w:pStyle w:val="ListNo1"/>
        <w:numPr>
          <w:ilvl w:val="0"/>
          <w:numId w:val="0"/>
        </w:numPr>
        <w:tabs>
          <w:tab w:val="left" w:pos="720"/>
        </w:tabs>
        <w:ind w:left="720" w:hanging="720"/>
      </w:pPr>
      <w:r>
        <w:t>(2)</w:t>
      </w:r>
      <w:r>
        <w:tab/>
      </w:r>
      <w:r w:rsidR="00670AED">
        <w:t>“[t]here might be a multitude of reasons for that”, including that the user:</w:t>
      </w:r>
    </w:p>
    <w:p w14:paraId="686321DD" w14:textId="63DBA3EB" w:rsidR="00670AED" w:rsidRDefault="00EF5BFD" w:rsidP="00EF5BFD">
      <w:pPr>
        <w:pStyle w:val="ListNo2"/>
        <w:numPr>
          <w:ilvl w:val="0"/>
          <w:numId w:val="0"/>
        </w:numPr>
        <w:tabs>
          <w:tab w:val="left" w:pos="1440"/>
        </w:tabs>
        <w:ind w:left="1440" w:hanging="720"/>
      </w:pPr>
      <w:r>
        <w:lastRenderedPageBreak/>
        <w:t>(a)</w:t>
      </w:r>
      <w:r>
        <w:tab/>
      </w:r>
      <w:r w:rsidR="00670AED">
        <w:t>may have a particular interest in the use of their personal information and, in this regard, a particularly sensitive category of personal information is user location data;</w:t>
      </w:r>
    </w:p>
    <w:p w14:paraId="3E170F46" w14:textId="753A97BA" w:rsidR="00670AED" w:rsidRDefault="00EF5BFD" w:rsidP="00EF5BFD">
      <w:pPr>
        <w:pStyle w:val="ListNo2"/>
        <w:numPr>
          <w:ilvl w:val="0"/>
          <w:numId w:val="0"/>
        </w:numPr>
        <w:tabs>
          <w:tab w:val="left" w:pos="1440"/>
        </w:tabs>
        <w:ind w:left="1440" w:hanging="720"/>
      </w:pPr>
      <w:r>
        <w:t>(b)</w:t>
      </w:r>
      <w:r>
        <w:tab/>
      </w:r>
      <w:r w:rsidR="00670AED">
        <w:t xml:space="preserve">might be concerned about his or her search history; </w:t>
      </w:r>
    </w:p>
    <w:p w14:paraId="15B1D12A" w14:textId="2FFC183D" w:rsidR="00670AED" w:rsidRDefault="00EF5BFD" w:rsidP="00EF5BFD">
      <w:pPr>
        <w:pStyle w:val="ListNo2"/>
        <w:numPr>
          <w:ilvl w:val="0"/>
          <w:numId w:val="0"/>
        </w:numPr>
        <w:tabs>
          <w:tab w:val="left" w:pos="1440"/>
        </w:tabs>
        <w:ind w:left="1440" w:hanging="720"/>
      </w:pPr>
      <w:r>
        <w:t>(c)</w:t>
      </w:r>
      <w:r>
        <w:tab/>
      </w:r>
      <w:r w:rsidR="00670AED">
        <w:t>was particularly interested as a matter of intellectual curiosity or was diligent enough to seek further information or did so because they were not familiar with the technology</w:t>
      </w:r>
      <w:r w:rsidR="006721CD">
        <w:t>; and</w:t>
      </w:r>
      <w:r w:rsidR="00670AED">
        <w:t xml:space="preserve"> </w:t>
      </w:r>
    </w:p>
    <w:p w14:paraId="61B1FED7" w14:textId="7626223B" w:rsidR="00670AED" w:rsidRDefault="00EF5BFD" w:rsidP="00EF5BFD">
      <w:pPr>
        <w:pStyle w:val="ListNo1"/>
        <w:numPr>
          <w:ilvl w:val="0"/>
          <w:numId w:val="0"/>
        </w:numPr>
        <w:tabs>
          <w:tab w:val="left" w:pos="720"/>
        </w:tabs>
        <w:ind w:left="720" w:hanging="720"/>
      </w:pPr>
      <w:r>
        <w:t>(3)</w:t>
      </w:r>
      <w:r>
        <w:tab/>
      </w:r>
      <w:r w:rsidR="00670AED">
        <w:t xml:space="preserve">“persons who click on ‘More Options’ can be taken to be particularly concerned to control how Google collects and uses data which is to be treated as personal information”. </w:t>
      </w:r>
    </w:p>
    <w:p w14:paraId="048A5BFF" w14:textId="4AC802F4" w:rsidR="00670AED" w:rsidRDefault="00EF5BFD" w:rsidP="00EF5BFD">
      <w:pPr>
        <w:pStyle w:val="ParaNumbering"/>
        <w:numPr>
          <w:ilvl w:val="0"/>
          <w:numId w:val="0"/>
        </w:numPr>
        <w:ind w:hanging="720"/>
      </w:pPr>
      <w:r>
        <w:rPr>
          <w:sz w:val="20"/>
        </w:rPr>
        <w:t>148</w:t>
      </w:r>
      <w:r>
        <w:rPr>
          <w:sz w:val="20"/>
        </w:rPr>
        <w:tab/>
      </w:r>
      <w:r w:rsidR="00670AED">
        <w:t xml:space="preserve">As to (1), the “More Options” link </w:t>
      </w:r>
      <w:r w:rsidR="006721CD">
        <w:t>wa</w:t>
      </w:r>
      <w:r w:rsidR="00670AED">
        <w:t>s at the bottom of the Privacy and Terms screen.  Every user had to pass through the Privacy and Terms screen during the process</w:t>
      </w:r>
      <w:r w:rsidR="00D80665">
        <w:t xml:space="preserve"> of creating a new Google Account when setting-up a Linked Device</w:t>
      </w:r>
      <w:r w:rsidR="00670AED">
        <w:t xml:space="preserve">.  A user would not know, on arriving at the Privacy and Terms screen, what was on the More Options screen otherwise than by inferences drawn from the content of what the user had read to that point, including in particular what the user had read on the Privacy and Terms screen.  </w:t>
      </w:r>
    </w:p>
    <w:p w14:paraId="4AF7E99A" w14:textId="240ABB81" w:rsidR="00670AED" w:rsidRDefault="00EF5BFD" w:rsidP="00EF5BFD">
      <w:pPr>
        <w:pStyle w:val="ParaNumbering"/>
        <w:numPr>
          <w:ilvl w:val="0"/>
          <w:numId w:val="0"/>
        </w:numPr>
        <w:ind w:hanging="720"/>
      </w:pPr>
      <w:r>
        <w:rPr>
          <w:sz w:val="20"/>
        </w:rPr>
        <w:t>149</w:t>
      </w:r>
      <w:r>
        <w:rPr>
          <w:sz w:val="20"/>
        </w:rPr>
        <w:tab/>
      </w:r>
      <w:r w:rsidR="00670AED">
        <w:t xml:space="preserve">The ACCC’s case was that most users would not have clicked on “More Options” at all, because they would have scrolled through the Privacy and Terms screen without digesting its content and clicked “I agree” rather than “More Options”.  It is likely that the sort of user who would have clicked on “More Options” was the sort of user who would have paid more attention to the content of the Privacy and Terms screen than those (the majority of users) who </w:t>
      </w:r>
      <w:r w:rsidR="006A70C1">
        <w:t xml:space="preserve">effectively </w:t>
      </w:r>
      <w:r w:rsidR="00670AED">
        <w:t xml:space="preserve">ignored its content.  That might be because of the sort of person that the user was or because of some particular interest such as privacy or because the user’s interest increased by reason of </w:t>
      </w:r>
      <w:r w:rsidR="006A70C1">
        <w:t>what</w:t>
      </w:r>
      <w:r w:rsidR="00670AED">
        <w:t xml:space="preserve"> the user </w:t>
      </w:r>
      <w:r w:rsidR="006A70C1">
        <w:t xml:space="preserve">read </w:t>
      </w:r>
      <w:r w:rsidR="00670AED">
        <w:t>on the Privacy and Terms screen.</w:t>
      </w:r>
    </w:p>
    <w:p w14:paraId="23C999FB" w14:textId="2A915230" w:rsidR="00670AED" w:rsidRDefault="00EF5BFD" w:rsidP="00EF5BFD">
      <w:pPr>
        <w:pStyle w:val="ParaNumbering"/>
        <w:numPr>
          <w:ilvl w:val="0"/>
          <w:numId w:val="0"/>
        </w:numPr>
        <w:ind w:hanging="720"/>
      </w:pPr>
      <w:r>
        <w:rPr>
          <w:sz w:val="20"/>
        </w:rPr>
        <w:t>150</w:t>
      </w:r>
      <w:r>
        <w:rPr>
          <w:sz w:val="20"/>
        </w:rPr>
        <w:tab/>
      </w:r>
      <w:r w:rsidR="00670AED">
        <w:t>Whatever the reason, I conclude that users who clicked on “More Options” would have read the Privacy and Terms screen to a greater extent than the majority of users who, the parties agreed, would have simply scrolled through the screen without paying any particular attention to its content and clicked “I agree”.</w:t>
      </w:r>
    </w:p>
    <w:p w14:paraId="0824EE48" w14:textId="77777777" w:rsidR="00670AED" w:rsidRDefault="00670AED" w:rsidP="00670AED">
      <w:pPr>
        <w:pStyle w:val="Heading2"/>
      </w:pPr>
      <w:bookmarkStart w:id="65" w:name="_Ref69453180"/>
      <w:r>
        <w:lastRenderedPageBreak/>
        <w:t>The first step</w:t>
      </w:r>
      <w:bookmarkEnd w:id="65"/>
    </w:p>
    <w:p w14:paraId="0BD5E733" w14:textId="0F64D6CE" w:rsidR="00670AED" w:rsidRDefault="00EF5BFD" w:rsidP="00EF5BFD">
      <w:pPr>
        <w:pStyle w:val="ParaNumbering"/>
        <w:numPr>
          <w:ilvl w:val="0"/>
          <w:numId w:val="0"/>
        </w:numPr>
        <w:ind w:hanging="720"/>
      </w:pPr>
      <w:r>
        <w:rPr>
          <w:sz w:val="20"/>
        </w:rPr>
        <w:t>151</w:t>
      </w:r>
      <w:r>
        <w:rPr>
          <w:sz w:val="20"/>
        </w:rPr>
        <w:tab/>
      </w:r>
      <w:r w:rsidR="00670AED">
        <w:t>It would have been necessary for a user to scroll to the bottom of the Privacy and Terms screen in order to get to the “More Options” link (or to click “I agree” or “Don’t create the account”).  The bottom part of the Privacy and Terms screen was as follows:</w:t>
      </w:r>
    </w:p>
    <w:p w14:paraId="281334FE" w14:textId="0341C197" w:rsidR="00670AED" w:rsidRPr="006A2A32" w:rsidRDefault="00B94C3E" w:rsidP="00670AED">
      <w:pPr>
        <w:pStyle w:val="NoNum"/>
        <w:jc w:val="center"/>
      </w:pPr>
      <w:r>
        <w:pict w14:anchorId="04FA2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29pt">
            <v:imagedata r:id="rId19" o:title="[151]"/>
          </v:shape>
        </w:pict>
      </w:r>
    </w:p>
    <w:p w14:paraId="03E4C739" w14:textId="4BBF9285" w:rsidR="00670AED" w:rsidRDefault="00EF5BFD" w:rsidP="00EF5BFD">
      <w:pPr>
        <w:pStyle w:val="ParaNumbering"/>
        <w:numPr>
          <w:ilvl w:val="0"/>
          <w:numId w:val="0"/>
        </w:numPr>
        <w:ind w:hanging="720"/>
      </w:pPr>
      <w:r>
        <w:rPr>
          <w:sz w:val="20"/>
        </w:rPr>
        <w:t>152</w:t>
      </w:r>
      <w:r>
        <w:rPr>
          <w:sz w:val="20"/>
        </w:rPr>
        <w:tab/>
      </w:r>
      <w:r w:rsidR="00670AED">
        <w:t>In my view, a reasonable hypothetical user in the class identified by the ACCC is likely to have focussed on the heading “You’re in control” and the content underneath.  That material is the material on the Privacy and Terms screen most relevant to explaining the “More Options” link.  It is the material most proximate to the “More Options” link.  A user scrolling through the Privacy and Terms screen, whether reading its content slowly and carefully or scanning it, would have come to a rest at the bottom of the screen where that material was located.  That material is a likely reason a user in the class would click on “More Options”.  It is likely that a user in the class would have understood that, by clicking on “More Options”, the user would be provided with options through which the user could control how Google collected and used data associated with the user’s Google Account.</w:t>
      </w:r>
    </w:p>
    <w:p w14:paraId="7ABB8C1A" w14:textId="77777777" w:rsidR="00670AED" w:rsidRDefault="00670AED" w:rsidP="00670AED">
      <w:pPr>
        <w:pStyle w:val="Heading2"/>
      </w:pPr>
      <w:bookmarkStart w:id="66" w:name="_Ref69453181"/>
      <w:r>
        <w:t>The second step</w:t>
      </w:r>
      <w:bookmarkEnd w:id="66"/>
    </w:p>
    <w:p w14:paraId="07FABCB5" w14:textId="1C6AE428" w:rsidR="00670AED" w:rsidRDefault="00EF5BFD" w:rsidP="00EF5BFD">
      <w:pPr>
        <w:pStyle w:val="ParaNumbering"/>
        <w:numPr>
          <w:ilvl w:val="0"/>
          <w:numId w:val="0"/>
        </w:numPr>
        <w:ind w:hanging="720"/>
      </w:pPr>
      <w:r>
        <w:rPr>
          <w:sz w:val="20"/>
        </w:rPr>
        <w:t>153</w:t>
      </w:r>
      <w:r>
        <w:rPr>
          <w:sz w:val="20"/>
        </w:rPr>
        <w:tab/>
      </w:r>
      <w:r w:rsidR="00670AED">
        <w:t xml:space="preserve">The second step for the particular type of user which the ACCC says was misled was that the user, having clicked on “More Options”, was shown an additional screen </w:t>
      </w:r>
      <w:r w:rsidR="00D20305">
        <w:t xml:space="preserve">(Annexure B) </w:t>
      </w:r>
      <w:r w:rsidR="00670AED">
        <w:t xml:space="preserve">which showed default settings with respect to various matters and </w:t>
      </w:r>
      <w:r w:rsidR="00D20305">
        <w:t xml:space="preserve">which </w:t>
      </w:r>
      <w:r w:rsidR="00670AED">
        <w:t xml:space="preserve">contained links to further information (“Learn more”).  </w:t>
      </w:r>
      <w:r w:rsidR="0042458F">
        <w:t>The version of t</w:t>
      </w:r>
      <w:r w:rsidR="00670AED">
        <w:t>his screen</w:t>
      </w:r>
      <w:r w:rsidR="0042458F">
        <w:t xml:space="preserve"> which the ACCC relied on</w:t>
      </w:r>
      <w:r w:rsidR="00670AED">
        <w:t xml:space="preserve"> was shown to all users who clicked on “More Options” between 30 April 2018 and 22 October 2018 and some (but not all) users between 23 October 2018 and 19 December 2018.  </w:t>
      </w:r>
    </w:p>
    <w:p w14:paraId="39261796" w14:textId="676EB036" w:rsidR="00670AED" w:rsidRDefault="00EF5BFD" w:rsidP="00EF5BFD">
      <w:pPr>
        <w:pStyle w:val="ParaNumbering"/>
        <w:numPr>
          <w:ilvl w:val="0"/>
          <w:numId w:val="0"/>
        </w:numPr>
        <w:ind w:hanging="720"/>
      </w:pPr>
      <w:r>
        <w:rPr>
          <w:sz w:val="20"/>
        </w:rPr>
        <w:t>154</w:t>
      </w:r>
      <w:r>
        <w:rPr>
          <w:sz w:val="20"/>
        </w:rPr>
        <w:tab/>
      </w:r>
      <w:r w:rsidR="00670AED">
        <w:t xml:space="preserve">The two critical settings on the More Options screen were Web &amp; App Activity and Location History.  The former was defaulted to “on”.  The latter was defaulted to “off”. </w:t>
      </w:r>
    </w:p>
    <w:p w14:paraId="0563B94D" w14:textId="30F2A347" w:rsidR="00670AED" w:rsidRDefault="00EF5BFD" w:rsidP="00EF5BFD">
      <w:pPr>
        <w:pStyle w:val="ParaNumbering"/>
        <w:numPr>
          <w:ilvl w:val="0"/>
          <w:numId w:val="0"/>
        </w:numPr>
        <w:ind w:hanging="720"/>
      </w:pPr>
      <w:r>
        <w:rPr>
          <w:sz w:val="20"/>
        </w:rPr>
        <w:t>155</w:t>
      </w:r>
      <w:r>
        <w:rPr>
          <w:sz w:val="20"/>
        </w:rPr>
        <w:tab/>
      </w:r>
      <w:r w:rsidR="00670AED">
        <w:t>The Web &amp; App Activity setting was:</w:t>
      </w:r>
    </w:p>
    <w:p w14:paraId="5DC87059" w14:textId="4C796426" w:rsidR="00670AED" w:rsidRDefault="00B94C3E" w:rsidP="00670AED">
      <w:pPr>
        <w:pStyle w:val="NoNum"/>
        <w:jc w:val="center"/>
      </w:pPr>
      <w:r>
        <w:lastRenderedPageBreak/>
        <w:pict w14:anchorId="2293425B">
          <v:shape id="_x0000_i1026" type="#_x0000_t75" style="width:177pt;height:175.5pt">
            <v:imagedata r:id="rId20" o:title="WAA Screen"/>
          </v:shape>
        </w:pict>
      </w:r>
    </w:p>
    <w:p w14:paraId="6D8AFB11" w14:textId="0D7086DE" w:rsidR="00670AED" w:rsidDel="00B41E20" w:rsidRDefault="00EF5BFD" w:rsidP="00EF5BFD">
      <w:pPr>
        <w:pStyle w:val="ParaNumbering"/>
        <w:numPr>
          <w:ilvl w:val="0"/>
          <w:numId w:val="0"/>
        </w:numPr>
        <w:ind w:hanging="720"/>
      </w:pPr>
      <w:r w:rsidDel="00B41E20">
        <w:rPr>
          <w:sz w:val="20"/>
        </w:rPr>
        <w:t>156</w:t>
      </w:r>
      <w:r w:rsidDel="00B41E20">
        <w:rPr>
          <w:sz w:val="20"/>
        </w:rPr>
        <w:tab/>
      </w:r>
      <w:r w:rsidR="00670AED" w:rsidDel="00B41E20">
        <w:t>The More Options screen then refer</w:t>
      </w:r>
      <w:r w:rsidR="0042458F">
        <w:t>red</w:t>
      </w:r>
      <w:r w:rsidR="00670AED" w:rsidDel="00B41E20">
        <w:t xml:space="preserve"> to five other settings.  It was necessary to scroll down on a mobile device to see all of them.  After “Web &amp; App Activity” came “Ads Personali</w:t>
      </w:r>
      <w:r w:rsidR="00670AED">
        <w:t>s</w:t>
      </w:r>
      <w:r w:rsidR="00670AED" w:rsidDel="00B41E20">
        <w:t xml:space="preserve">ation”, then “YouTube Search History”, </w:t>
      </w:r>
      <w:r w:rsidR="0042458F">
        <w:t xml:space="preserve">then “YouTube Watch History”, </w:t>
      </w:r>
      <w:r w:rsidR="00670AED" w:rsidDel="00B41E20">
        <w:t xml:space="preserve">then “Location History” and finally “Voice &amp; Audio Activity”.  </w:t>
      </w:r>
    </w:p>
    <w:p w14:paraId="07CEBB3B" w14:textId="4AAA9705" w:rsidR="00670AED" w:rsidRDefault="00EF5BFD" w:rsidP="00EF5BFD">
      <w:pPr>
        <w:pStyle w:val="ParaNumbering"/>
        <w:numPr>
          <w:ilvl w:val="0"/>
          <w:numId w:val="0"/>
        </w:numPr>
        <w:ind w:hanging="720"/>
      </w:pPr>
      <w:r>
        <w:rPr>
          <w:sz w:val="20"/>
        </w:rPr>
        <w:t>157</w:t>
      </w:r>
      <w:r>
        <w:rPr>
          <w:sz w:val="20"/>
        </w:rPr>
        <w:tab/>
      </w:r>
      <w:r w:rsidR="00670AED">
        <w:t>The Location History setting was:</w:t>
      </w:r>
    </w:p>
    <w:p w14:paraId="20F18A3F" w14:textId="6426B386" w:rsidR="00670AED" w:rsidRDefault="00B94C3E" w:rsidP="00670AED">
      <w:pPr>
        <w:pStyle w:val="NoNum"/>
        <w:jc w:val="center"/>
      </w:pPr>
      <w:r>
        <w:pict w14:anchorId="47577B73">
          <v:shape id="_x0000_i1027" type="#_x0000_t75" style="width:192pt;height:169.5pt">
            <v:imagedata r:id="rId21" o:title="Location history with correct toggle"/>
          </v:shape>
        </w:pict>
      </w:r>
    </w:p>
    <w:p w14:paraId="6D51551F" w14:textId="77777777" w:rsidR="00670AED" w:rsidRDefault="00670AED" w:rsidP="00670AED">
      <w:pPr>
        <w:pStyle w:val="Heading2"/>
      </w:pPr>
      <w:bookmarkStart w:id="67" w:name="_Ref69453182"/>
      <w:r>
        <w:t>The third step</w:t>
      </w:r>
      <w:bookmarkEnd w:id="67"/>
    </w:p>
    <w:p w14:paraId="643B75FA" w14:textId="47600B9E" w:rsidR="00670AED" w:rsidRDefault="00EF5BFD" w:rsidP="00EF5BFD">
      <w:pPr>
        <w:pStyle w:val="ParaNumbering"/>
        <w:numPr>
          <w:ilvl w:val="0"/>
          <w:numId w:val="0"/>
        </w:numPr>
        <w:ind w:hanging="720"/>
      </w:pPr>
      <w:r>
        <w:rPr>
          <w:sz w:val="20"/>
        </w:rPr>
        <w:t>158</w:t>
      </w:r>
      <w:r>
        <w:rPr>
          <w:sz w:val="20"/>
        </w:rPr>
        <w:tab/>
      </w:r>
      <w:r w:rsidR="00670AED">
        <w:t xml:space="preserve">The third step </w:t>
      </w:r>
      <w:r w:rsidR="00D20305">
        <w:t>wa</w:t>
      </w:r>
      <w:r w:rsidR="00670AED">
        <w:t xml:space="preserve">s that the user scrolled to the bottom of the More Options screen and clicked “I agree”.  The ACCC submitted, and it was implicit in the way it </w:t>
      </w:r>
      <w:r w:rsidR="00D20305">
        <w:t>ran</w:t>
      </w:r>
      <w:r w:rsidR="00670AED">
        <w:t xml:space="preserve"> its case, that users who clicked on “More Options”, whilst different from the typical user in doing so, were generally likely not to have clicked on the “Learn more” links.  The ACCC acknowledged, however</w:t>
      </w:r>
      <w:r w:rsidR="00681487">
        <w:t>,</w:t>
      </w:r>
      <w:r w:rsidR="00670AED">
        <w:t xml:space="preserve"> that some </w:t>
      </w:r>
      <w:r w:rsidR="00681487">
        <w:t xml:space="preserve">users </w:t>
      </w:r>
      <w:r w:rsidR="00670AED">
        <w:t>would have clicked on one or more of th</w:t>
      </w:r>
      <w:r w:rsidR="00D20305">
        <w:t>o</w:t>
      </w:r>
      <w:r w:rsidR="00670AED">
        <w:t>se links.</w:t>
      </w:r>
    </w:p>
    <w:p w14:paraId="5829F16E" w14:textId="77777777" w:rsidR="00670AED" w:rsidRDefault="00670AED" w:rsidP="00670AED">
      <w:pPr>
        <w:pStyle w:val="Heading2"/>
      </w:pPr>
      <w:bookmarkStart w:id="68" w:name="_Ref69453183"/>
      <w:r>
        <w:t>The “Learn more” links</w:t>
      </w:r>
      <w:bookmarkEnd w:id="68"/>
    </w:p>
    <w:p w14:paraId="5C1FDB3B" w14:textId="79B8F370" w:rsidR="00670AED" w:rsidRDefault="00EF5BFD" w:rsidP="00EF5BFD">
      <w:pPr>
        <w:pStyle w:val="ParaNumbering"/>
        <w:numPr>
          <w:ilvl w:val="0"/>
          <w:numId w:val="0"/>
        </w:numPr>
        <w:ind w:hanging="720"/>
      </w:pPr>
      <w:r>
        <w:rPr>
          <w:sz w:val="20"/>
        </w:rPr>
        <w:t>159</w:t>
      </w:r>
      <w:r>
        <w:rPr>
          <w:sz w:val="20"/>
        </w:rPr>
        <w:tab/>
      </w:r>
      <w:r w:rsidR="00670AED">
        <w:t xml:space="preserve">If a </w:t>
      </w:r>
      <w:r w:rsidR="00A53987">
        <w:t>u</w:t>
      </w:r>
      <w:r w:rsidR="00670AED">
        <w:t xml:space="preserve">ser clicked on the “Learn more” link which appeared under the Location History </w:t>
      </w:r>
      <w:r w:rsidR="003545AE">
        <w:t>setting</w:t>
      </w:r>
      <w:r w:rsidR="00670AED">
        <w:t xml:space="preserve">, a pop up message appeared (the </w:t>
      </w:r>
      <w:r w:rsidR="00670AED" w:rsidRPr="006427D7">
        <w:rPr>
          <w:b/>
        </w:rPr>
        <w:t xml:space="preserve">LH </w:t>
      </w:r>
      <w:r w:rsidR="00670AED">
        <w:rPr>
          <w:b/>
        </w:rPr>
        <w:t>Set</w:t>
      </w:r>
      <w:r w:rsidR="007B44C7">
        <w:rPr>
          <w:b/>
        </w:rPr>
        <w:t>-</w:t>
      </w:r>
      <w:r w:rsidR="00670AED">
        <w:rPr>
          <w:b/>
        </w:rPr>
        <w:t xml:space="preserve">up </w:t>
      </w:r>
      <w:r w:rsidR="00670AED" w:rsidRPr="006427D7">
        <w:rPr>
          <w:b/>
        </w:rPr>
        <w:t>Pop Up</w:t>
      </w:r>
      <w:r w:rsidR="00670AED">
        <w:t>). This was in the following form:</w:t>
      </w:r>
    </w:p>
    <w:p w14:paraId="4D2A5135" w14:textId="6B8C369F" w:rsidR="00670AED" w:rsidRPr="00DF0705" w:rsidRDefault="00B94C3E" w:rsidP="00472351">
      <w:pPr>
        <w:pStyle w:val="NoNum"/>
        <w:jc w:val="center"/>
        <w:rPr>
          <w:highlight w:val="yellow"/>
        </w:rPr>
      </w:pPr>
      <w:r>
        <w:rPr>
          <w:highlight w:val="yellow"/>
        </w:rPr>
        <w:lastRenderedPageBreak/>
        <w:pict w14:anchorId="24B5995D">
          <v:shape id="_x0000_i1028" type="#_x0000_t75" style="width:138pt;height:205.5pt">
            <v:imagedata r:id="rId22" o:title="SB64"/>
          </v:shape>
        </w:pict>
      </w:r>
    </w:p>
    <w:p w14:paraId="6B7A31DF" w14:textId="3FAD62ED" w:rsidR="00670AED" w:rsidRDefault="00EF5BFD" w:rsidP="00EF5BFD">
      <w:pPr>
        <w:pStyle w:val="ParaNumbering"/>
        <w:numPr>
          <w:ilvl w:val="0"/>
          <w:numId w:val="0"/>
        </w:numPr>
        <w:ind w:hanging="720"/>
      </w:pPr>
      <w:r>
        <w:rPr>
          <w:sz w:val="20"/>
        </w:rPr>
        <w:t>160</w:t>
      </w:r>
      <w:r>
        <w:rPr>
          <w:sz w:val="20"/>
        </w:rPr>
        <w:tab/>
      </w:r>
      <w:r w:rsidR="003545AE">
        <w:t>T</w:t>
      </w:r>
      <w:r w:rsidR="00670AED">
        <w:t>he text in the LH Set</w:t>
      </w:r>
      <w:r w:rsidR="007B44C7">
        <w:t>-</w:t>
      </w:r>
      <w:r w:rsidR="00670AED">
        <w:t xml:space="preserve">up Pop Up changed from time to time.  I do not consider that the various iterations alter the end result. </w:t>
      </w:r>
    </w:p>
    <w:p w14:paraId="49D82D20" w14:textId="7D584DCB" w:rsidR="00670AED" w:rsidRDefault="00EF5BFD" w:rsidP="00EF5BFD">
      <w:pPr>
        <w:pStyle w:val="ParaNumbering"/>
        <w:numPr>
          <w:ilvl w:val="0"/>
          <w:numId w:val="0"/>
        </w:numPr>
        <w:ind w:hanging="720"/>
      </w:pPr>
      <w:r>
        <w:rPr>
          <w:sz w:val="20"/>
        </w:rPr>
        <w:t>161</w:t>
      </w:r>
      <w:r>
        <w:rPr>
          <w:sz w:val="20"/>
        </w:rPr>
        <w:tab/>
      </w:r>
      <w:r w:rsidR="00670AED">
        <w:t xml:space="preserve">If a </w:t>
      </w:r>
      <w:r w:rsidR="00A53987">
        <w:t>u</w:t>
      </w:r>
      <w:r w:rsidR="00670AED">
        <w:t xml:space="preserve">ser clicked on the “Learn </w:t>
      </w:r>
      <w:r w:rsidR="00670AED" w:rsidRPr="006B28D4">
        <w:t>more</w:t>
      </w:r>
      <w:r w:rsidR="00670AED">
        <w:t xml:space="preserve">” link under the Web &amp; App Activity </w:t>
      </w:r>
      <w:r w:rsidR="003545AE">
        <w:t>setting</w:t>
      </w:r>
      <w:r w:rsidR="00670AED">
        <w:t xml:space="preserve">, he or she was shown a pop up message (the </w:t>
      </w:r>
      <w:r w:rsidR="00670AED" w:rsidRPr="006427D7">
        <w:rPr>
          <w:b/>
        </w:rPr>
        <w:t xml:space="preserve">WAA </w:t>
      </w:r>
      <w:r w:rsidR="00670AED">
        <w:rPr>
          <w:b/>
        </w:rPr>
        <w:t>Set</w:t>
      </w:r>
      <w:r w:rsidR="007B44C7">
        <w:rPr>
          <w:b/>
        </w:rPr>
        <w:t>-</w:t>
      </w:r>
      <w:r w:rsidR="00670AED">
        <w:rPr>
          <w:b/>
        </w:rPr>
        <w:t xml:space="preserve">up </w:t>
      </w:r>
      <w:r w:rsidR="00670AED" w:rsidRPr="006427D7">
        <w:rPr>
          <w:b/>
        </w:rPr>
        <w:t>Pop Up</w:t>
      </w:r>
      <w:r w:rsidR="00670AED">
        <w:t>) in the following form:</w:t>
      </w:r>
    </w:p>
    <w:p w14:paraId="0547FADF" w14:textId="62E39736" w:rsidR="00670AED" w:rsidRPr="00572F0B" w:rsidRDefault="00B94C3E" w:rsidP="00472351">
      <w:pPr>
        <w:pStyle w:val="NoNum"/>
        <w:jc w:val="center"/>
      </w:pPr>
      <w:r>
        <w:rPr>
          <w:noProof/>
          <w:lang w:eastAsia="en-AU"/>
        </w:rPr>
        <w:pict w14:anchorId="6A10D17D">
          <v:shape id="_x0000_i1029" type="#_x0000_t75" style="width:127.5pt;height:199.5pt">
            <v:imagedata r:id="rId23" o:title="WAA Pop Up"/>
          </v:shape>
        </w:pict>
      </w:r>
    </w:p>
    <w:p w14:paraId="356FF31C" w14:textId="5214A705" w:rsidR="00670AED" w:rsidRDefault="00EF5BFD" w:rsidP="00EF5BFD">
      <w:pPr>
        <w:pStyle w:val="ParaNumbering"/>
        <w:numPr>
          <w:ilvl w:val="0"/>
          <w:numId w:val="0"/>
        </w:numPr>
        <w:ind w:hanging="720"/>
      </w:pPr>
      <w:r>
        <w:rPr>
          <w:sz w:val="20"/>
        </w:rPr>
        <w:t>162</w:t>
      </w:r>
      <w:r>
        <w:rPr>
          <w:sz w:val="20"/>
        </w:rPr>
        <w:tab/>
      </w:r>
      <w:r w:rsidR="003545AE">
        <w:t>T</w:t>
      </w:r>
      <w:r w:rsidR="00670AED">
        <w:t>he text in the WAA Set</w:t>
      </w:r>
      <w:r w:rsidR="007B44C7">
        <w:t>-</w:t>
      </w:r>
      <w:r w:rsidR="00670AED">
        <w:t xml:space="preserve">up Pop Up changed from time to time.  </w:t>
      </w:r>
      <w:r w:rsidR="003545AE">
        <w:t xml:space="preserve">Again, </w:t>
      </w:r>
      <w:r w:rsidR="00670AED">
        <w:t xml:space="preserve">I do not consider that the various iterations alter the end result. </w:t>
      </w:r>
    </w:p>
    <w:p w14:paraId="22CE588F" w14:textId="60DE7AAA" w:rsidR="00670AED" w:rsidRDefault="00EF5BFD" w:rsidP="00EF5BFD">
      <w:pPr>
        <w:pStyle w:val="ParaNumbering"/>
        <w:numPr>
          <w:ilvl w:val="0"/>
          <w:numId w:val="0"/>
        </w:numPr>
        <w:ind w:hanging="720"/>
      </w:pPr>
      <w:r>
        <w:rPr>
          <w:sz w:val="20"/>
        </w:rPr>
        <w:t>163</w:t>
      </w:r>
      <w:r>
        <w:rPr>
          <w:sz w:val="20"/>
        </w:rPr>
        <w:tab/>
      </w:r>
      <w:r w:rsidR="00670AED">
        <w:t>The ACCC accepted that, if a user clicked on all of the “Learn more” links the user would not have been misled.  In my view, a user who clicked on the Web &amp; App Activity “Learn more” link</w:t>
      </w:r>
      <w:r w:rsidR="00D20305">
        <w:t>, is the sort of person who</w:t>
      </w:r>
      <w:r w:rsidR="00670AED">
        <w:t xml:space="preserve"> would have read</w:t>
      </w:r>
      <w:r w:rsidR="00D20305">
        <w:t xml:space="preserve"> what was stated on</w:t>
      </w:r>
      <w:r w:rsidR="00670AED">
        <w:t xml:space="preserve"> the WAA Set</w:t>
      </w:r>
      <w:r w:rsidR="007B44C7">
        <w:t>-</w:t>
      </w:r>
      <w:r w:rsidR="00670AED">
        <w:t xml:space="preserve">up Pop Up and would not have been misled. </w:t>
      </w:r>
    </w:p>
    <w:p w14:paraId="61282231" w14:textId="77777777" w:rsidR="00670AED" w:rsidDel="00B41E20" w:rsidRDefault="00670AED" w:rsidP="00670AED">
      <w:pPr>
        <w:pStyle w:val="Heading2"/>
      </w:pPr>
      <w:bookmarkStart w:id="69" w:name="_Ref69453184"/>
      <w:r>
        <w:lastRenderedPageBreak/>
        <w:t>T</w:t>
      </w:r>
      <w:r w:rsidDel="00B41E20">
        <w:t xml:space="preserve">he ACCC’s </w:t>
      </w:r>
      <w:r>
        <w:t>case</w:t>
      </w:r>
      <w:bookmarkEnd w:id="69"/>
    </w:p>
    <w:p w14:paraId="5BB48D23" w14:textId="20E0886D" w:rsidR="00670AED" w:rsidDel="00B41E20" w:rsidRDefault="00EF5BFD" w:rsidP="00EF5BFD">
      <w:pPr>
        <w:pStyle w:val="ParaNumbering"/>
        <w:numPr>
          <w:ilvl w:val="0"/>
          <w:numId w:val="0"/>
        </w:numPr>
        <w:ind w:hanging="720"/>
      </w:pPr>
      <w:r w:rsidDel="00B41E20">
        <w:rPr>
          <w:sz w:val="20"/>
        </w:rPr>
        <w:t>164</w:t>
      </w:r>
      <w:r w:rsidDel="00B41E20">
        <w:rPr>
          <w:sz w:val="20"/>
        </w:rPr>
        <w:tab/>
      </w:r>
      <w:r w:rsidR="00670AED" w:rsidDel="00B41E20">
        <w:t>The ACCC’s case is that the user who went through the three</w:t>
      </w:r>
      <w:r w:rsidR="00670AED" w:rsidRPr="00295BF2" w:rsidDel="00B41E20">
        <w:t xml:space="preserve"> </w:t>
      </w:r>
      <w:r w:rsidR="00670AED" w:rsidDel="00B41E20">
        <w:t xml:space="preserve">identified </w:t>
      </w:r>
      <w:r w:rsidR="00670AED" w:rsidRPr="00295BF2" w:rsidDel="00B41E20">
        <w:t xml:space="preserve">steps </w:t>
      </w:r>
      <w:r w:rsidR="00670AED" w:rsidDel="00B41E20">
        <w:t xml:space="preserve">(some of whom reasonably would not have clicked on the “Learn more” links) and saw the default settings on the More Options screen </w:t>
      </w:r>
      <w:r w:rsidR="00670AED" w:rsidRPr="00295BF2" w:rsidDel="00B41E20">
        <w:t>was not notified that</w:t>
      </w:r>
      <w:r w:rsidR="00670AED" w:rsidDel="00B41E20">
        <w:t>,</w:t>
      </w:r>
      <w:r w:rsidR="00670AED" w:rsidRPr="00295BF2" w:rsidDel="00B41E20">
        <w:t xml:space="preserve"> even if Location History was “off”</w:t>
      </w:r>
      <w:r w:rsidR="00670AED" w:rsidDel="00B41E20">
        <w:t>,</w:t>
      </w:r>
      <w:r w:rsidR="00670AED" w:rsidRPr="00295BF2" w:rsidDel="00B41E20">
        <w:t xml:space="preserve"> Google </w:t>
      </w:r>
      <w:r w:rsidR="00670AED" w:rsidDel="00B41E20">
        <w:t>might</w:t>
      </w:r>
      <w:r w:rsidR="00670AED" w:rsidRPr="00295BF2" w:rsidDel="00B41E20">
        <w:t xml:space="preserve"> continue to obtain, retain and use </w:t>
      </w:r>
      <w:r w:rsidR="00670AED" w:rsidDel="00B41E20">
        <w:t>“p</w:t>
      </w:r>
      <w:r w:rsidR="00670AED" w:rsidRPr="00295BF2" w:rsidDel="00B41E20">
        <w:t xml:space="preserve">ersonal </w:t>
      </w:r>
      <w:r w:rsidR="00670AED" w:rsidDel="00B41E20">
        <w:t>d</w:t>
      </w:r>
      <w:r w:rsidR="00670AED" w:rsidRPr="00295BF2" w:rsidDel="00B41E20">
        <w:t>ata</w:t>
      </w:r>
      <w:r w:rsidR="00670AED" w:rsidDel="00B41E20">
        <w:t>”</w:t>
      </w:r>
      <w:r w:rsidR="00670AED" w:rsidRPr="00295BF2" w:rsidDel="00B41E20">
        <w:t xml:space="preserve"> about the </w:t>
      </w:r>
      <w:r w:rsidR="00670AED" w:rsidDel="00B41E20">
        <w:t>u</w:t>
      </w:r>
      <w:r w:rsidR="00670AED" w:rsidRPr="00295BF2" w:rsidDel="00B41E20">
        <w:t xml:space="preserve">ser’s location.  </w:t>
      </w:r>
      <w:r w:rsidR="00670AED" w:rsidDel="00B41E20">
        <w:t>The ACCC noted in respect of the More Options screen that:</w:t>
      </w:r>
    </w:p>
    <w:p w14:paraId="389761AA" w14:textId="7BEBD1E7" w:rsidR="00670AED" w:rsidDel="00B41E20" w:rsidRDefault="00EF5BFD" w:rsidP="00EF5BFD">
      <w:pPr>
        <w:pStyle w:val="ListNo1"/>
        <w:numPr>
          <w:ilvl w:val="0"/>
          <w:numId w:val="0"/>
        </w:numPr>
        <w:tabs>
          <w:tab w:val="left" w:pos="720"/>
        </w:tabs>
        <w:ind w:left="720" w:hanging="720"/>
      </w:pPr>
      <w:r w:rsidDel="00B41E20">
        <w:t>(1)</w:t>
      </w:r>
      <w:r w:rsidDel="00B41E20">
        <w:tab/>
      </w:r>
      <w:r w:rsidR="00670AED" w:rsidDel="00B41E20">
        <w:t>the only setting which had a title or description which used the word “location” was the Location History</w:t>
      </w:r>
      <w:r w:rsidR="00670AED" w:rsidRPr="0024545E" w:rsidDel="00B41E20">
        <w:rPr>
          <w:spacing w:val="44"/>
        </w:rPr>
        <w:t xml:space="preserve"> </w:t>
      </w:r>
      <w:r w:rsidR="00670AED" w:rsidDel="00B41E20">
        <w:t>setting;</w:t>
      </w:r>
    </w:p>
    <w:p w14:paraId="228A8A74" w14:textId="7C1CE78C" w:rsidR="00670AED" w:rsidDel="00B41E20" w:rsidRDefault="00EF5BFD" w:rsidP="00EF5BFD">
      <w:pPr>
        <w:pStyle w:val="ListNo1"/>
        <w:numPr>
          <w:ilvl w:val="0"/>
          <w:numId w:val="0"/>
        </w:numPr>
        <w:tabs>
          <w:tab w:val="left" w:pos="720"/>
        </w:tabs>
        <w:ind w:left="720" w:hanging="720"/>
      </w:pPr>
      <w:r w:rsidDel="00B41E20">
        <w:t>(2)</w:t>
      </w:r>
      <w:r w:rsidDel="00B41E20">
        <w:tab/>
      </w:r>
      <w:r w:rsidR="00670AED" w:rsidDel="00B41E20">
        <w:t>the toggles listed under the Location History setting made it apparent that the default option (described as “Don’t save my Location History in my Google Account”) was that Location History was turned</w:t>
      </w:r>
      <w:r w:rsidR="00670AED" w:rsidRPr="0024545E" w:rsidDel="00B41E20">
        <w:rPr>
          <w:spacing w:val="23"/>
        </w:rPr>
        <w:t xml:space="preserve"> </w:t>
      </w:r>
      <w:r w:rsidR="00670AED" w:rsidDel="00B41E20">
        <w:t>“off”;</w:t>
      </w:r>
    </w:p>
    <w:p w14:paraId="37EE59DC" w14:textId="54F2A7D1" w:rsidR="00670AED" w:rsidDel="00B41E20" w:rsidRDefault="00EF5BFD" w:rsidP="00EF5BFD">
      <w:pPr>
        <w:pStyle w:val="ListNo1"/>
        <w:numPr>
          <w:ilvl w:val="0"/>
          <w:numId w:val="0"/>
        </w:numPr>
        <w:tabs>
          <w:tab w:val="left" w:pos="720"/>
        </w:tabs>
        <w:ind w:left="720" w:hanging="720"/>
      </w:pPr>
      <w:r w:rsidDel="00B41E20">
        <w:t>(3)</w:t>
      </w:r>
      <w:r w:rsidDel="00B41E20">
        <w:tab/>
      </w:r>
      <w:r w:rsidR="00670AED" w:rsidDel="00B41E20">
        <w:t xml:space="preserve">the description for Web </w:t>
      </w:r>
      <w:r w:rsidR="00670AED" w:rsidRPr="0024545E" w:rsidDel="00B41E20">
        <w:rPr>
          <w:sz w:val="21"/>
          <w:szCs w:val="21"/>
        </w:rPr>
        <w:t xml:space="preserve">&amp; </w:t>
      </w:r>
      <w:r w:rsidR="00670AED" w:rsidDel="00B41E20">
        <w:t xml:space="preserve">App Activity did not make any reference to location or any reference to Google obtaining, retaining or using </w:t>
      </w:r>
      <w:r w:rsidR="00F70AEC">
        <w:t>p</w:t>
      </w:r>
      <w:r w:rsidR="00670AED" w:rsidDel="00B41E20">
        <w:t xml:space="preserve">ersonal </w:t>
      </w:r>
      <w:r w:rsidR="00F70AEC">
        <w:t>d</w:t>
      </w:r>
      <w:r w:rsidR="00670AED" w:rsidDel="00B41E20">
        <w:t xml:space="preserve">ata about the </w:t>
      </w:r>
      <w:r w:rsidR="006E7BEE">
        <w:t>u</w:t>
      </w:r>
      <w:r w:rsidR="00670AED" w:rsidDel="00B41E20">
        <w:t>ser’s</w:t>
      </w:r>
      <w:r w:rsidR="00670AED" w:rsidRPr="0024545E" w:rsidDel="00B41E20">
        <w:rPr>
          <w:spacing w:val="-11"/>
        </w:rPr>
        <w:t xml:space="preserve"> </w:t>
      </w:r>
      <w:r w:rsidR="00670AED" w:rsidDel="00B41E20">
        <w:t>location.</w:t>
      </w:r>
    </w:p>
    <w:p w14:paraId="3FAEEA86" w14:textId="2007591E" w:rsidR="00670AED" w:rsidRDefault="00EF5BFD" w:rsidP="00EF5BFD">
      <w:pPr>
        <w:pStyle w:val="ParaNumbering"/>
        <w:numPr>
          <w:ilvl w:val="0"/>
          <w:numId w:val="0"/>
        </w:numPr>
        <w:ind w:hanging="720"/>
      </w:pPr>
      <w:r>
        <w:rPr>
          <w:sz w:val="20"/>
        </w:rPr>
        <w:t>165</w:t>
      </w:r>
      <w:r>
        <w:rPr>
          <w:sz w:val="20"/>
        </w:rPr>
        <w:tab/>
      </w:r>
      <w:r w:rsidR="00670AED">
        <w:t xml:space="preserve">The ACCC’s case put simply </w:t>
      </w:r>
      <w:r w:rsidR="003545AE">
        <w:t>wa</w:t>
      </w:r>
      <w:r w:rsidR="00670AED">
        <w:t xml:space="preserve">s that there were reasonable users in the class of users who clicked on “More Options” who would have concluded from the More Options screen – in particular, the Location History setting being defaulted to “off” and with little else on the page to indicate </w:t>
      </w:r>
      <w:r w:rsidR="004F6DB0">
        <w:t xml:space="preserve">that </w:t>
      </w:r>
      <w:r w:rsidR="00D20305">
        <w:t xml:space="preserve">any </w:t>
      </w:r>
      <w:r w:rsidR="00670AED">
        <w:t xml:space="preserve">other setting might control the collection and use of location data – that Location History was the only setting which controlled the collection and use of location data or that with Location History </w:t>
      </w:r>
      <w:r w:rsidR="006721CD">
        <w:t>“</w:t>
      </w:r>
      <w:r w:rsidR="00670AED">
        <w:t>off</w:t>
      </w:r>
      <w:r w:rsidR="006721CD">
        <w:t>”</w:t>
      </w:r>
      <w:r w:rsidR="00670AED">
        <w:t xml:space="preserve"> Google would not obtain, </w:t>
      </w:r>
      <w:r w:rsidR="003545AE">
        <w:t>retain</w:t>
      </w:r>
      <w:r w:rsidR="003545AE" w:rsidDel="003545AE">
        <w:t xml:space="preserve"> </w:t>
      </w:r>
      <w:r w:rsidR="00670AED">
        <w:t xml:space="preserve">or </w:t>
      </w:r>
      <w:r w:rsidR="003545AE">
        <w:t xml:space="preserve">use </w:t>
      </w:r>
      <w:r w:rsidR="00670AED">
        <w:t xml:space="preserve">location data. </w:t>
      </w:r>
    </w:p>
    <w:p w14:paraId="3467DD43" w14:textId="77777777" w:rsidR="00670AED" w:rsidRDefault="00670AED" w:rsidP="00670AED">
      <w:pPr>
        <w:pStyle w:val="Heading2"/>
      </w:pPr>
      <w:bookmarkStart w:id="70" w:name="_Ref69453185"/>
      <w:r>
        <w:t>Google’s submissions</w:t>
      </w:r>
      <w:bookmarkEnd w:id="70"/>
    </w:p>
    <w:p w14:paraId="0FA0313A" w14:textId="04ED55F5" w:rsidR="00670AED" w:rsidRDefault="00EF5BFD" w:rsidP="00EF5BFD">
      <w:pPr>
        <w:pStyle w:val="ParaNumbering"/>
        <w:numPr>
          <w:ilvl w:val="0"/>
          <w:numId w:val="0"/>
        </w:numPr>
        <w:ind w:hanging="720"/>
      </w:pPr>
      <w:r>
        <w:rPr>
          <w:sz w:val="20"/>
        </w:rPr>
        <w:t>166</w:t>
      </w:r>
      <w:r>
        <w:rPr>
          <w:sz w:val="20"/>
        </w:rPr>
        <w:tab/>
      </w:r>
      <w:r w:rsidR="00670AED">
        <w:t xml:space="preserve">Google made twelve submissions concerning what the hypothetical user would have done and understood during the three steps referred to earlier.  </w:t>
      </w:r>
    </w:p>
    <w:p w14:paraId="0F8D4867" w14:textId="70FBBF78" w:rsidR="00670AED" w:rsidRDefault="00EF5BFD" w:rsidP="00EF5BFD">
      <w:pPr>
        <w:pStyle w:val="ParaNumbering"/>
        <w:numPr>
          <w:ilvl w:val="0"/>
          <w:numId w:val="0"/>
        </w:numPr>
        <w:ind w:hanging="720"/>
      </w:pPr>
      <w:r>
        <w:rPr>
          <w:sz w:val="20"/>
        </w:rPr>
        <w:t>167</w:t>
      </w:r>
      <w:r>
        <w:rPr>
          <w:sz w:val="20"/>
        </w:rPr>
        <w:tab/>
      </w:r>
      <w:r w:rsidR="00670AED">
        <w:t xml:space="preserve">One difficulty with the submissions made by Google is that reasonable members of the class would have behaved in various ways.  Google’s submissions presume only one reaction or response.  Some of the members of the class would have acted in the way Google submitted in its twelve particular points.  But others would not have.  I am not satisfied that </w:t>
      </w:r>
      <w:r w:rsidR="00600224">
        <w:t>all</w:t>
      </w:r>
      <w:r w:rsidR="00670AED">
        <w:t xml:space="preserve"> reasonable member</w:t>
      </w:r>
      <w:r w:rsidR="00600224">
        <w:t>s</w:t>
      </w:r>
      <w:r w:rsidR="00670AED">
        <w:t xml:space="preserve"> of the class would have behaved in the way Google submitted.  Accepting that the class the ACCC has selected </w:t>
      </w:r>
      <w:r w:rsidR="000D168C">
        <w:t>wa</w:t>
      </w:r>
      <w:r w:rsidR="00670AED">
        <w:t xml:space="preserve">s </w:t>
      </w:r>
      <w:r w:rsidR="00B35405">
        <w:t xml:space="preserve">largely </w:t>
      </w:r>
      <w:r w:rsidR="00670AED">
        <w:t xml:space="preserve">comprised of </w:t>
      </w:r>
      <w:r w:rsidR="00B35405">
        <w:t>a</w:t>
      </w:r>
      <w:r w:rsidR="00670AED">
        <w:t>typical users, because</w:t>
      </w:r>
      <w:r w:rsidR="00B35405">
        <w:t xml:space="preserve"> very few</w:t>
      </w:r>
      <w:r w:rsidR="00670AED">
        <w:t xml:space="preserve"> typical users would not have clicked on “More Options”, I am not satisfied that the appropriate hypothetical user (if one is confined to one hypothetical user) would have behaved in the extremely careful and attentive way in which Google submitted that user would behave.</w:t>
      </w:r>
    </w:p>
    <w:p w14:paraId="3A1F5216" w14:textId="16C725A4" w:rsidR="00670AED" w:rsidRDefault="00EF5BFD" w:rsidP="00EF5BFD">
      <w:pPr>
        <w:pStyle w:val="ParaNumbering"/>
        <w:numPr>
          <w:ilvl w:val="0"/>
          <w:numId w:val="0"/>
        </w:numPr>
        <w:ind w:hanging="720"/>
      </w:pPr>
      <w:r>
        <w:rPr>
          <w:sz w:val="20"/>
        </w:rPr>
        <w:lastRenderedPageBreak/>
        <w:t>168</w:t>
      </w:r>
      <w:r>
        <w:rPr>
          <w:sz w:val="20"/>
        </w:rPr>
        <w:tab/>
      </w:r>
      <w:r w:rsidR="00670AED">
        <w:t>Overarching Google’s twelve submissions was the submission that t</w:t>
      </w:r>
      <w:r w:rsidR="00670AED" w:rsidRPr="00295BF2">
        <w:t>he Privacy and Terms screen and the More Options screen must be read as a whole</w:t>
      </w:r>
      <w:r w:rsidR="00670AED">
        <w:t xml:space="preserve"> (and with the links contained in them)</w:t>
      </w:r>
      <w:r w:rsidR="00670AED" w:rsidRPr="00295BF2">
        <w:t xml:space="preserve">.  </w:t>
      </w:r>
      <w:r w:rsidR="00670AED">
        <w:t xml:space="preserve">I accept that the </w:t>
      </w:r>
      <w:r w:rsidR="00670AED" w:rsidRPr="00295BF2">
        <w:t>Privacy and Terms screen and the More Options screen must be read as a whole</w:t>
      </w:r>
      <w:r w:rsidR="00670AED">
        <w:t>.  They must be read in the way in which consumers would have read them.  As noted at [</w:t>
      </w:r>
      <w:r w:rsidR="0064474B">
        <w:fldChar w:fldCharType="begin"/>
      </w:r>
      <w:r w:rsidR="0064474B">
        <w:instrText xml:space="preserve"> REF _Ref69204869 \r \h </w:instrText>
      </w:r>
      <w:r w:rsidR="0064474B">
        <w:fldChar w:fldCharType="separate"/>
      </w:r>
      <w:r w:rsidR="00931BF3">
        <w:t>86</w:t>
      </w:r>
      <w:r w:rsidR="0064474B">
        <w:fldChar w:fldCharType="end"/>
      </w:r>
      <w:r w:rsidR="00670AED">
        <w:t>] above, it is necessary to approach the assessment of the relevant conduct by placing oneself in the position of the relevant consumers, namely people setting up their device for the first time.  As to the links contained in t</w:t>
      </w:r>
      <w:r w:rsidR="00670AED" w:rsidRPr="00295BF2">
        <w:t>he Privacy and Terms screen</w:t>
      </w:r>
      <w:r w:rsidR="00670AED">
        <w:t xml:space="preserve"> (other than the “More Options” link)</w:t>
      </w:r>
      <w:r w:rsidR="00670AED" w:rsidRPr="00295BF2">
        <w:t xml:space="preserve"> and the More Options</w:t>
      </w:r>
      <w:r w:rsidR="00670AED">
        <w:t xml:space="preserve"> screen, only some people in the class identified by the ACCC would have clicked on those further links.</w:t>
      </w:r>
    </w:p>
    <w:p w14:paraId="5E9CF872" w14:textId="11196868" w:rsidR="00670AED" w:rsidRDefault="00EF5BFD" w:rsidP="00EF5BFD">
      <w:pPr>
        <w:pStyle w:val="ParaNumbering"/>
        <w:numPr>
          <w:ilvl w:val="0"/>
          <w:numId w:val="0"/>
        </w:numPr>
        <w:ind w:hanging="720"/>
      </w:pPr>
      <w:r>
        <w:rPr>
          <w:sz w:val="20"/>
        </w:rPr>
        <w:t>169</w:t>
      </w:r>
      <w:r>
        <w:rPr>
          <w:sz w:val="20"/>
        </w:rPr>
        <w:tab/>
      </w:r>
      <w:r w:rsidR="00670AED" w:rsidRPr="00C443A6">
        <w:rPr>
          <w:i/>
        </w:rPr>
        <w:t>First</w:t>
      </w:r>
      <w:r w:rsidR="00670AED" w:rsidRPr="00295BF2">
        <w:t xml:space="preserve">, </w:t>
      </w:r>
      <w:r w:rsidR="00670AED">
        <w:t xml:space="preserve">Google </w:t>
      </w:r>
      <w:r w:rsidR="003E0444">
        <w:t xml:space="preserve">noted </w:t>
      </w:r>
      <w:r w:rsidR="00670AED">
        <w:t xml:space="preserve">that </w:t>
      </w:r>
      <w:r w:rsidR="00670AED" w:rsidRPr="00295BF2">
        <w:t>the Privacy and Terms screen provide</w:t>
      </w:r>
      <w:r w:rsidR="004C3AE8">
        <w:t>d</w:t>
      </w:r>
      <w:r w:rsidR="00670AED" w:rsidRPr="00295BF2">
        <w:t xml:space="preserve"> information under the heading “Data that we process when you use Google”.  </w:t>
      </w:r>
      <w:r w:rsidR="00670AED">
        <w:t>The opening part of the screen, including the content under the heading “Data that we process when you use Google”, was:</w:t>
      </w:r>
    </w:p>
    <w:p w14:paraId="46F4212E" w14:textId="3B35973A" w:rsidR="00670AED" w:rsidRDefault="00B94C3E" w:rsidP="009069E0">
      <w:pPr>
        <w:pStyle w:val="NoNum"/>
        <w:jc w:val="center"/>
      </w:pPr>
      <w:r>
        <w:pict w14:anchorId="13D4DD3E">
          <v:shape id="_x0000_i1030" type="#_x0000_t75" style="width:181.5pt;height:255.75pt">
            <v:imagedata r:id="rId24" o:title="SB56"/>
          </v:shape>
        </w:pict>
      </w:r>
    </w:p>
    <w:p w14:paraId="1EA9AD8A" w14:textId="2312537B" w:rsidR="00670AED" w:rsidRPr="00295BF2" w:rsidRDefault="00EF5BFD" w:rsidP="00EF5BFD">
      <w:pPr>
        <w:pStyle w:val="ParaNumbering"/>
        <w:numPr>
          <w:ilvl w:val="0"/>
          <w:numId w:val="0"/>
        </w:numPr>
        <w:ind w:hanging="720"/>
      </w:pPr>
      <w:r w:rsidRPr="00295BF2">
        <w:rPr>
          <w:sz w:val="20"/>
        </w:rPr>
        <w:t>170</w:t>
      </w:r>
      <w:r w:rsidRPr="00295BF2">
        <w:rPr>
          <w:sz w:val="20"/>
        </w:rPr>
        <w:tab/>
      </w:r>
      <w:r w:rsidR="00670AED">
        <w:t>Google placed particular emphasis on the third and fourth dot points set out above.  Google noted that</w:t>
      </w:r>
      <w:r w:rsidR="00670AED" w:rsidRPr="00295BF2">
        <w:t xml:space="preserve"> location is specifically identified as information that is processed.  </w:t>
      </w:r>
      <w:r w:rsidR="003E0444">
        <w:t>The dot points</w:t>
      </w:r>
      <w:r w:rsidR="003E0444" w:rsidRPr="00295BF2">
        <w:t xml:space="preserve"> </w:t>
      </w:r>
      <w:r w:rsidR="00670AED" w:rsidRPr="00295BF2">
        <w:t xml:space="preserve">also explained that this kind of information (including information about location) is processed when the </w:t>
      </w:r>
      <w:r w:rsidR="00670AED">
        <w:t>u</w:t>
      </w:r>
      <w:r w:rsidR="00670AED" w:rsidRPr="00295BF2">
        <w:t>ser uses apps or sites that use Google services.</w:t>
      </w:r>
    </w:p>
    <w:p w14:paraId="6E735A13" w14:textId="68AF2B05" w:rsidR="00670AED" w:rsidRDefault="00EF5BFD" w:rsidP="00EF5BFD">
      <w:pPr>
        <w:pStyle w:val="ParaNumbering"/>
        <w:numPr>
          <w:ilvl w:val="0"/>
          <w:numId w:val="0"/>
        </w:numPr>
        <w:ind w:hanging="720"/>
      </w:pPr>
      <w:r>
        <w:rPr>
          <w:sz w:val="20"/>
        </w:rPr>
        <w:t>171</w:t>
      </w:r>
      <w:r>
        <w:rPr>
          <w:sz w:val="20"/>
        </w:rPr>
        <w:tab/>
      </w:r>
      <w:r w:rsidR="00670AED">
        <w:t xml:space="preserve">The ACCC submitted that </w:t>
      </w:r>
      <w:r w:rsidR="00670AED" w:rsidRPr="00295BF2">
        <w:t xml:space="preserve">a user </w:t>
      </w:r>
      <w:r w:rsidR="00670AED">
        <w:t xml:space="preserve">would not realise from this that </w:t>
      </w:r>
      <w:r w:rsidR="00670AED" w:rsidRPr="00295BF2">
        <w:t>information</w:t>
      </w:r>
      <w:r w:rsidR="00670AED">
        <w:t xml:space="preserve"> </w:t>
      </w:r>
      <w:r w:rsidR="00C94C6B">
        <w:t>wa</w:t>
      </w:r>
      <w:r w:rsidR="00670AED">
        <w:t>s</w:t>
      </w:r>
      <w:r w:rsidR="00670AED" w:rsidRPr="00295BF2">
        <w:t xml:space="preserve"> being given to </w:t>
      </w:r>
      <w:r w:rsidR="00670AED">
        <w:t>Google about the user’s location and that Google’s submission otherwise suffered from the vice of reading the Privacy and Terms screen as if it were a contract</w:t>
      </w:r>
      <w:r w:rsidR="00670AED" w:rsidRPr="00295BF2">
        <w:t xml:space="preserve">.  </w:t>
      </w:r>
    </w:p>
    <w:p w14:paraId="5A538E07" w14:textId="555CEAF9" w:rsidR="00670AED" w:rsidRDefault="00EF5BFD" w:rsidP="00EF5BFD">
      <w:pPr>
        <w:pStyle w:val="ParaNumbering"/>
        <w:numPr>
          <w:ilvl w:val="0"/>
          <w:numId w:val="0"/>
        </w:numPr>
        <w:ind w:hanging="720"/>
      </w:pPr>
      <w:r>
        <w:rPr>
          <w:sz w:val="20"/>
        </w:rPr>
        <w:lastRenderedPageBreak/>
        <w:t>172</w:t>
      </w:r>
      <w:r>
        <w:rPr>
          <w:sz w:val="20"/>
        </w:rPr>
        <w:tab/>
      </w:r>
      <w:r w:rsidR="00670AED">
        <w:t xml:space="preserve">In response, Google noted that </w:t>
      </w:r>
      <w:r w:rsidR="00670AED" w:rsidRPr="00295BF2">
        <w:t xml:space="preserve">the reasonable member of the relevant class of </w:t>
      </w:r>
      <w:r w:rsidR="00670AED">
        <w:t>u</w:t>
      </w:r>
      <w:r w:rsidR="00670AED" w:rsidRPr="00295BF2">
        <w:t xml:space="preserve">sers, on the ACCC’s case, </w:t>
      </w:r>
      <w:r w:rsidR="00670AED">
        <w:t>was</w:t>
      </w:r>
      <w:r w:rsidR="00670AED" w:rsidRPr="00295BF2">
        <w:t xml:space="preserve"> privacy-focussed</w:t>
      </w:r>
      <w:r w:rsidR="00670AED">
        <w:t xml:space="preserve"> and that such a user</w:t>
      </w:r>
      <w:r w:rsidR="00670AED" w:rsidRPr="00295BF2">
        <w:t xml:space="preserve"> would be expected to read </w:t>
      </w:r>
      <w:r w:rsidR="00670AED">
        <w:t>the</w:t>
      </w:r>
      <w:r w:rsidR="00670AED" w:rsidRPr="00295BF2">
        <w:t xml:space="preserve"> text under </w:t>
      </w:r>
      <w:r w:rsidR="00C94C6B">
        <w:t>the</w:t>
      </w:r>
      <w:r w:rsidR="00670AED" w:rsidRPr="00295BF2">
        <w:t xml:space="preserve"> heading “Data that we process when you use Google”</w:t>
      </w:r>
      <w:r w:rsidR="00670AED">
        <w:t>.  Such a person would</w:t>
      </w:r>
      <w:r w:rsidR="00670AED" w:rsidRPr="00295BF2">
        <w:t xml:space="preserve"> pay attention to a statement that “we process information about that activity – including</w:t>
      </w:r>
      <w:r w:rsidR="00670AED">
        <w:t xml:space="preserve"> information such as … location</w:t>
      </w:r>
      <w:r w:rsidR="00670AED" w:rsidRPr="00295BF2">
        <w:t>”</w:t>
      </w:r>
      <w:r w:rsidR="00670AED">
        <w:t>.</w:t>
      </w:r>
    </w:p>
    <w:p w14:paraId="527C7796" w14:textId="255F556D" w:rsidR="00670AED" w:rsidRDefault="00EF5BFD" w:rsidP="00EF5BFD">
      <w:pPr>
        <w:pStyle w:val="ParaNumbering"/>
        <w:numPr>
          <w:ilvl w:val="0"/>
          <w:numId w:val="0"/>
        </w:numPr>
        <w:ind w:hanging="720"/>
      </w:pPr>
      <w:r>
        <w:rPr>
          <w:sz w:val="20"/>
        </w:rPr>
        <w:t>173</w:t>
      </w:r>
      <w:r>
        <w:rPr>
          <w:sz w:val="20"/>
        </w:rPr>
        <w:tab/>
      </w:r>
      <w:r w:rsidR="00670AED">
        <w:t>Google also submitted that</w:t>
      </w:r>
      <w:r w:rsidR="00670AED" w:rsidRPr="00295BF2">
        <w:t xml:space="preserve"> </w:t>
      </w:r>
      <w:r w:rsidR="00670AED">
        <w:t>“</w:t>
      </w:r>
      <w:r w:rsidR="00670AED" w:rsidRPr="00295BF2">
        <w:t xml:space="preserve">a person who is taking proper care of his or her own interests will immediately perceive that what is being asked of them is to agree to </w:t>
      </w:r>
      <w:r w:rsidR="00670AED">
        <w:t>‘</w:t>
      </w:r>
      <w:r w:rsidR="00670AED" w:rsidRPr="00295BF2">
        <w:t>Terms of Service</w:t>
      </w:r>
      <w:r w:rsidR="00670AED">
        <w:t>’ and that the</w:t>
      </w:r>
      <w:r w:rsidR="00670AED" w:rsidRPr="00295BF2">
        <w:t xml:space="preserve"> person is entering into a contract with Google LLC</w:t>
      </w:r>
      <w:r w:rsidR="00670AED">
        <w:t>”</w:t>
      </w:r>
      <w:r w:rsidR="00670AED" w:rsidRPr="00295BF2">
        <w:t xml:space="preserve">.  The first words on the </w:t>
      </w:r>
      <w:r w:rsidR="00E97AB3">
        <w:t>Privacy and Terms</w:t>
      </w:r>
      <w:r w:rsidR="002C5C96" w:rsidRPr="00295BF2">
        <w:t xml:space="preserve"> </w:t>
      </w:r>
      <w:r w:rsidR="00670AED" w:rsidRPr="00295BF2">
        <w:t xml:space="preserve">screen </w:t>
      </w:r>
      <w:r w:rsidR="002D4DAF">
        <w:t>we</w:t>
      </w:r>
      <w:r w:rsidR="00670AED" w:rsidRPr="00295BF2">
        <w:t>re: “To create a Google Account, you’ll need to agree to the Terms of Service below”</w:t>
      </w:r>
      <w:r w:rsidR="00670AED">
        <w:t xml:space="preserve">. </w:t>
      </w:r>
      <w:r w:rsidR="00670AED" w:rsidRPr="00295BF2">
        <w:t xml:space="preserve"> The last words on </w:t>
      </w:r>
      <w:r w:rsidR="00670AED">
        <w:t xml:space="preserve">the screen </w:t>
      </w:r>
      <w:r w:rsidR="00670AED" w:rsidRPr="00295BF2">
        <w:t>require</w:t>
      </w:r>
      <w:r w:rsidR="002D4DAF">
        <w:t>d</w:t>
      </w:r>
      <w:r w:rsidR="00670AED" w:rsidRPr="00295BF2">
        <w:t xml:space="preserve"> the </w:t>
      </w:r>
      <w:r w:rsidR="00670AED">
        <w:t>u</w:t>
      </w:r>
      <w:r w:rsidR="00670AED" w:rsidRPr="00295BF2">
        <w:t>ser to press “I agree”</w:t>
      </w:r>
      <w:r w:rsidR="00670AED">
        <w:t>.</w:t>
      </w:r>
    </w:p>
    <w:p w14:paraId="0C04958E" w14:textId="2167C78E" w:rsidR="00670AED" w:rsidRDefault="00EF5BFD" w:rsidP="00EF5BFD">
      <w:pPr>
        <w:pStyle w:val="ParaNumbering"/>
        <w:numPr>
          <w:ilvl w:val="0"/>
          <w:numId w:val="0"/>
        </w:numPr>
        <w:ind w:hanging="720"/>
      </w:pPr>
      <w:r>
        <w:rPr>
          <w:sz w:val="20"/>
        </w:rPr>
        <w:t>174</w:t>
      </w:r>
      <w:r>
        <w:rPr>
          <w:sz w:val="20"/>
        </w:rPr>
        <w:tab/>
      </w:r>
      <w:r w:rsidR="00670AED">
        <w:t>Google submitted that t</w:t>
      </w:r>
      <w:r w:rsidR="00670AED" w:rsidRPr="00295BF2">
        <w:t xml:space="preserve">he next thing </w:t>
      </w:r>
      <w:r w:rsidR="00670AED">
        <w:t>a u</w:t>
      </w:r>
      <w:r w:rsidR="00670AED" w:rsidRPr="00295BF2">
        <w:t>ser</w:t>
      </w:r>
      <w:r w:rsidR="00670AED">
        <w:t xml:space="preserve"> </w:t>
      </w:r>
      <w:r w:rsidR="002D4DAF">
        <w:t>wa</w:t>
      </w:r>
      <w:r w:rsidR="00670AED">
        <w:t>s</w:t>
      </w:r>
      <w:r w:rsidR="00670AED" w:rsidRPr="00295BF2">
        <w:t xml:space="preserve"> told</w:t>
      </w:r>
      <w:r w:rsidR="00670AED">
        <w:t xml:space="preserve"> after stating that the user need</w:t>
      </w:r>
      <w:r w:rsidR="0064474B">
        <w:t>ed</w:t>
      </w:r>
      <w:r w:rsidR="00670AED">
        <w:t xml:space="preserve"> to agree to the Terms of Service</w:t>
      </w:r>
      <w:r w:rsidR="00670AED" w:rsidRPr="00295BF2">
        <w:t xml:space="preserve"> </w:t>
      </w:r>
      <w:r w:rsidR="002D4DAF">
        <w:t>wa</w:t>
      </w:r>
      <w:r w:rsidR="00670AED" w:rsidRPr="00295BF2">
        <w:t>s that when the</w:t>
      </w:r>
      <w:r w:rsidR="00670AED">
        <w:t xml:space="preserve"> user</w:t>
      </w:r>
      <w:r w:rsidR="00670AED" w:rsidRPr="00295BF2">
        <w:t xml:space="preserve"> create</w:t>
      </w:r>
      <w:r w:rsidR="0064474B">
        <w:t>d</w:t>
      </w:r>
      <w:r w:rsidR="00670AED" w:rsidRPr="00295BF2">
        <w:t xml:space="preserve"> a </w:t>
      </w:r>
      <w:r w:rsidR="002C5C96">
        <w:t>Google A</w:t>
      </w:r>
      <w:r w:rsidR="00670AED" w:rsidRPr="00295BF2">
        <w:t>ccount “we process your information as d</w:t>
      </w:r>
      <w:r w:rsidR="00670AED">
        <w:t>escribed in our Privacy Policy”.</w:t>
      </w:r>
      <w:r w:rsidR="00670AED" w:rsidRPr="00295BF2">
        <w:t xml:space="preserve"> </w:t>
      </w:r>
      <w:r w:rsidR="00670AED">
        <w:t xml:space="preserve"> A</w:t>
      </w:r>
      <w:r w:rsidR="00670AED" w:rsidRPr="00295BF2">
        <w:t xml:space="preserve"> summary of the key points </w:t>
      </w:r>
      <w:r w:rsidR="0064474B">
        <w:t>of the Privacy P</w:t>
      </w:r>
      <w:r w:rsidR="002C5C96">
        <w:t xml:space="preserve">olicy </w:t>
      </w:r>
      <w:r w:rsidR="00670AED" w:rsidRPr="00295BF2">
        <w:t>then follow</w:t>
      </w:r>
      <w:r w:rsidR="002D4DAF">
        <w:t>ed</w:t>
      </w:r>
      <w:r w:rsidR="00670AED" w:rsidRPr="00295BF2">
        <w:t xml:space="preserve">.  </w:t>
      </w:r>
      <w:r w:rsidR="00670AED">
        <w:t>In Google’s submission t</w:t>
      </w:r>
      <w:r w:rsidR="00670AED" w:rsidRPr="00295BF2">
        <w:t xml:space="preserve">he message </w:t>
      </w:r>
      <w:r w:rsidR="0064474B">
        <w:t>wa</w:t>
      </w:r>
      <w:r w:rsidR="00670AED" w:rsidRPr="00295BF2">
        <w:t xml:space="preserve">s unambiguous: if you </w:t>
      </w:r>
      <w:r w:rsidR="0064474B">
        <w:t>we</w:t>
      </w:r>
      <w:r w:rsidR="00670AED" w:rsidRPr="00295BF2">
        <w:t xml:space="preserve">re interested in privacy and how information </w:t>
      </w:r>
      <w:r w:rsidR="0064474B">
        <w:t>wa</w:t>
      </w:r>
      <w:r w:rsidR="00670AED" w:rsidRPr="00295BF2">
        <w:t xml:space="preserve">s processed, you should </w:t>
      </w:r>
      <w:r w:rsidR="0064474B">
        <w:t xml:space="preserve">have </w:t>
      </w:r>
      <w:r w:rsidR="00670AED" w:rsidRPr="00295BF2">
        <w:t xml:space="preserve">read this screen carefully.  </w:t>
      </w:r>
    </w:p>
    <w:p w14:paraId="26EA16D2" w14:textId="24A3224E" w:rsidR="00670AED" w:rsidRPr="00295BF2" w:rsidRDefault="00EF5BFD" w:rsidP="00EF5BFD">
      <w:pPr>
        <w:pStyle w:val="ParaNumbering"/>
        <w:numPr>
          <w:ilvl w:val="0"/>
          <w:numId w:val="0"/>
        </w:numPr>
        <w:ind w:hanging="720"/>
      </w:pPr>
      <w:r w:rsidRPr="00295BF2">
        <w:rPr>
          <w:sz w:val="20"/>
        </w:rPr>
        <w:t>175</w:t>
      </w:r>
      <w:r w:rsidRPr="00295BF2">
        <w:rPr>
          <w:sz w:val="20"/>
        </w:rPr>
        <w:tab/>
      </w:r>
      <w:r w:rsidR="00670AED">
        <w:t>All of this may be accepted.  The issue is that the class identified by the ACCC,</w:t>
      </w:r>
      <w:r w:rsidR="00A136BD">
        <w:t xml:space="preserve"> included members who – </w:t>
      </w:r>
      <w:r w:rsidR="00670AED">
        <w:t xml:space="preserve">even though they may have been more conscious about privacy issues, or location data in particular </w:t>
      </w:r>
      <w:r w:rsidR="00A136BD">
        <w:t xml:space="preserve">– </w:t>
      </w:r>
      <w:r w:rsidR="00670AED">
        <w:t xml:space="preserve">would not have paid the degree of careful attention to the content of the Privacy and Terms screen as Google suggested.  The degree of attention would have varied according to the level of the user’s interest and concern.  Some may have paid careful attention.  Others would not have.  On balance, it is likely that </w:t>
      </w:r>
      <w:r w:rsidR="00A136BD">
        <w:t xml:space="preserve">most </w:t>
      </w:r>
      <w:r w:rsidR="00670AED">
        <w:t xml:space="preserve">users scanned through the Privacy and Terms screen or read it relatively quickly. </w:t>
      </w:r>
    </w:p>
    <w:p w14:paraId="7D7A2C89" w14:textId="2F3F260A" w:rsidR="00670AED" w:rsidRPr="00295BF2" w:rsidRDefault="00EF5BFD" w:rsidP="00EF5BFD">
      <w:pPr>
        <w:pStyle w:val="ParaNumbering"/>
        <w:numPr>
          <w:ilvl w:val="0"/>
          <w:numId w:val="0"/>
        </w:numPr>
        <w:ind w:hanging="720"/>
      </w:pPr>
      <w:r w:rsidRPr="00295BF2">
        <w:rPr>
          <w:sz w:val="20"/>
        </w:rPr>
        <w:t>176</w:t>
      </w:r>
      <w:r w:rsidRPr="00295BF2">
        <w:rPr>
          <w:sz w:val="20"/>
        </w:rPr>
        <w:tab/>
      </w:r>
      <w:r w:rsidR="00670AED" w:rsidRPr="0035637C">
        <w:rPr>
          <w:i/>
        </w:rPr>
        <w:t>Secondly</w:t>
      </w:r>
      <w:r w:rsidR="00670AED" w:rsidRPr="00295BF2">
        <w:t xml:space="preserve">, </w:t>
      </w:r>
      <w:r w:rsidR="00670AED">
        <w:t xml:space="preserve">Google pointed to the fact that </w:t>
      </w:r>
      <w:r w:rsidR="00670AED" w:rsidRPr="00295BF2">
        <w:t xml:space="preserve">the </w:t>
      </w:r>
      <w:r w:rsidR="00670AED">
        <w:t xml:space="preserve">Privacy and Terms </w:t>
      </w:r>
      <w:r w:rsidR="00670AED" w:rsidRPr="00295BF2">
        <w:t>screen then provide</w:t>
      </w:r>
      <w:r w:rsidR="002D4DAF">
        <w:t>d</w:t>
      </w:r>
      <w:r w:rsidR="00670AED" w:rsidRPr="00295BF2">
        <w:t xml:space="preserve"> information about why Google processe</w:t>
      </w:r>
      <w:r w:rsidR="0064474B">
        <w:t>d</w:t>
      </w:r>
      <w:r w:rsidR="00670AED" w:rsidRPr="00295BF2">
        <w:t xml:space="preserve"> the data under the heading: “Why we process it”.  The information </w:t>
      </w:r>
      <w:r w:rsidR="00D20305">
        <w:t>included</w:t>
      </w:r>
      <w:r w:rsidR="00670AED" w:rsidRPr="00295BF2">
        <w:t xml:space="preserve">: </w:t>
      </w:r>
    </w:p>
    <w:p w14:paraId="78FE59CA" w14:textId="44954588" w:rsidR="00670AED" w:rsidRDefault="00B94C3E" w:rsidP="009069E0">
      <w:pPr>
        <w:pStyle w:val="NoNum"/>
        <w:jc w:val="center"/>
        <w:rPr>
          <w:noProof/>
          <w:lang w:eastAsia="en-AU"/>
        </w:rPr>
      </w:pPr>
      <w:r>
        <w:rPr>
          <w:noProof/>
          <w:lang w:eastAsia="en-AU"/>
        </w:rPr>
        <w:lastRenderedPageBreak/>
        <w:pict w14:anchorId="1DD2E956">
          <v:shape id="_x0000_i1031" type="#_x0000_t75" style="width:164.25pt;height:187.5pt">
            <v:imagedata r:id="rId25" o:title="why we process it"/>
          </v:shape>
        </w:pict>
      </w:r>
    </w:p>
    <w:p w14:paraId="50C7A3CD" w14:textId="404B9926" w:rsidR="00670AED" w:rsidRPr="00295BF2" w:rsidRDefault="00EF5BFD" w:rsidP="00EF5BFD">
      <w:pPr>
        <w:pStyle w:val="ParaNumbering"/>
        <w:numPr>
          <w:ilvl w:val="0"/>
          <w:numId w:val="0"/>
        </w:numPr>
        <w:ind w:hanging="720"/>
      </w:pPr>
      <w:r w:rsidRPr="00295BF2">
        <w:rPr>
          <w:sz w:val="20"/>
        </w:rPr>
        <w:t>177</w:t>
      </w:r>
      <w:r w:rsidRPr="00295BF2">
        <w:rPr>
          <w:sz w:val="20"/>
        </w:rPr>
        <w:tab/>
      </w:r>
      <w:r w:rsidR="00670AED">
        <w:t>The word</w:t>
      </w:r>
      <w:r w:rsidR="00670AED" w:rsidRPr="00295BF2">
        <w:t xml:space="preserve"> “it” </w:t>
      </w:r>
      <w:r w:rsidR="00670AED">
        <w:t xml:space="preserve">in the heading </w:t>
      </w:r>
      <w:r w:rsidR="00670AED" w:rsidRPr="00295BF2">
        <w:t>refer</w:t>
      </w:r>
      <w:r w:rsidR="0064474B">
        <w:t>red</w:t>
      </w:r>
      <w:r w:rsidR="00670AED" w:rsidRPr="00295BF2">
        <w:t xml:space="preserve"> to the data that is being processed.  It would</w:t>
      </w:r>
      <w:r w:rsidR="002D4DAF">
        <w:t xml:space="preserve"> have</w:t>
      </w:r>
      <w:r w:rsidR="00670AED" w:rsidRPr="00295BF2">
        <w:t xml:space="preserve"> be</w:t>
      </w:r>
      <w:r w:rsidR="002D4DAF">
        <w:t>en</w:t>
      </w:r>
      <w:r w:rsidR="00670AED" w:rsidRPr="00295BF2">
        <w:t xml:space="preserve"> obvious to a reasonable </w:t>
      </w:r>
      <w:r w:rsidR="004C4FFF">
        <w:t>u</w:t>
      </w:r>
      <w:r w:rsidR="00670AED" w:rsidRPr="00295BF2">
        <w:t>ser</w:t>
      </w:r>
      <w:r w:rsidR="00670AED">
        <w:t>, Google submitted,</w:t>
      </w:r>
      <w:r w:rsidR="00670AED" w:rsidRPr="00295BF2">
        <w:t xml:space="preserve"> that information about location may </w:t>
      </w:r>
      <w:r w:rsidR="002D4DAF">
        <w:t xml:space="preserve">have </w:t>
      </w:r>
      <w:r w:rsidR="00670AED" w:rsidRPr="00295BF2">
        <w:t>be</w:t>
      </w:r>
      <w:r w:rsidR="002D4DAF">
        <w:t>en</w:t>
      </w:r>
      <w:r w:rsidR="00670AED" w:rsidRPr="00295BF2">
        <w:t xml:space="preserve"> relevant to these things.  For example, things such as “more relevant search results” and “personalised ads” may</w:t>
      </w:r>
      <w:r w:rsidR="002D4DAF">
        <w:t xml:space="preserve"> have</w:t>
      </w:r>
      <w:r w:rsidR="00670AED" w:rsidRPr="00295BF2">
        <w:t xml:space="preserve"> be</w:t>
      </w:r>
      <w:r w:rsidR="002D4DAF">
        <w:t>en</w:t>
      </w:r>
      <w:r w:rsidR="00670AED" w:rsidRPr="00295BF2">
        <w:t xml:space="preserve"> expected to draw on the </w:t>
      </w:r>
      <w:r w:rsidR="004C4FFF">
        <w:t>u</w:t>
      </w:r>
      <w:r w:rsidR="00670AED" w:rsidRPr="00295BF2">
        <w:t xml:space="preserve">ser’s location. </w:t>
      </w:r>
    </w:p>
    <w:p w14:paraId="15E3CE69" w14:textId="6E4AA291" w:rsidR="00670AED" w:rsidRPr="00295BF2" w:rsidRDefault="00EF5BFD" w:rsidP="00EF5BFD">
      <w:pPr>
        <w:pStyle w:val="ParaNumbering"/>
        <w:numPr>
          <w:ilvl w:val="0"/>
          <w:numId w:val="0"/>
        </w:numPr>
        <w:ind w:hanging="720"/>
      </w:pPr>
      <w:r w:rsidRPr="00295BF2">
        <w:rPr>
          <w:sz w:val="20"/>
        </w:rPr>
        <w:t>178</w:t>
      </w:r>
      <w:r w:rsidRPr="00295BF2">
        <w:rPr>
          <w:sz w:val="20"/>
        </w:rPr>
        <w:tab/>
      </w:r>
      <w:r w:rsidR="00670AED" w:rsidRPr="00295BF2">
        <w:t>It follows</w:t>
      </w:r>
      <w:r w:rsidR="00670AED">
        <w:t>, Google submitted,</w:t>
      </w:r>
      <w:r w:rsidR="00670AED" w:rsidRPr="00295BF2">
        <w:t xml:space="preserve"> that </w:t>
      </w:r>
      <w:r w:rsidR="004C4FFF">
        <w:t>u</w:t>
      </w:r>
      <w:r w:rsidR="00670AED" w:rsidRPr="00295BF2">
        <w:t xml:space="preserve">sers </w:t>
      </w:r>
      <w:r w:rsidR="00670AED">
        <w:t>were</w:t>
      </w:r>
      <w:r w:rsidR="00670AED" w:rsidRPr="00295BF2">
        <w:t xml:space="preserve"> expressly informed that Google </w:t>
      </w:r>
      <w:r w:rsidR="00670AED">
        <w:t>would</w:t>
      </w:r>
      <w:r w:rsidR="00670AED" w:rsidRPr="00295BF2">
        <w:t xml:space="preserve"> process information about location and </w:t>
      </w:r>
      <w:r w:rsidR="00D20305">
        <w:t xml:space="preserve">that it could </w:t>
      </w:r>
      <w:r w:rsidR="00670AED" w:rsidRPr="00295BF2">
        <w:t xml:space="preserve">do so for a variety of purposes.  </w:t>
      </w:r>
      <w:r w:rsidR="00670AED">
        <w:t>Google submitted that a</w:t>
      </w:r>
      <w:r w:rsidR="00670AED" w:rsidRPr="00295BF2">
        <w:t>t least some of those purposes appear</w:t>
      </w:r>
      <w:r w:rsidR="0064474B">
        <w:t>ed</w:t>
      </w:r>
      <w:r w:rsidR="00670AED" w:rsidRPr="00295BF2">
        <w:t xml:space="preserve"> to be, at least principa</w:t>
      </w:r>
      <w:r w:rsidR="00670AED">
        <w:t>lly, for the benefit of Google, for example</w:t>
      </w:r>
      <w:r w:rsidR="00D20305">
        <w:t>,</w:t>
      </w:r>
      <w:r w:rsidR="00670AED" w:rsidRPr="00295BF2">
        <w:t xml:space="preserve"> the purpose of conducting analytics and measurement to understand how Google’s services are used.</w:t>
      </w:r>
    </w:p>
    <w:p w14:paraId="5F724AF0" w14:textId="5AF7C4ED" w:rsidR="00670AED" w:rsidRDefault="00EF5BFD" w:rsidP="00EF5BFD">
      <w:pPr>
        <w:pStyle w:val="ParaNumbering"/>
        <w:numPr>
          <w:ilvl w:val="0"/>
          <w:numId w:val="0"/>
        </w:numPr>
        <w:ind w:hanging="720"/>
      </w:pPr>
      <w:r>
        <w:rPr>
          <w:sz w:val="20"/>
        </w:rPr>
        <w:t>179</w:t>
      </w:r>
      <w:r>
        <w:rPr>
          <w:sz w:val="20"/>
        </w:rPr>
        <w:tab/>
      </w:r>
      <w:r w:rsidR="00670AED" w:rsidRPr="00295BF2">
        <w:t>In opening</w:t>
      </w:r>
      <w:r w:rsidR="00670AED">
        <w:t xml:space="preserve"> the case</w:t>
      </w:r>
      <w:r w:rsidR="00670AED" w:rsidRPr="00295BF2">
        <w:t xml:space="preserve">, the ACCC submitted that reasonable </w:t>
      </w:r>
      <w:r w:rsidR="00670AED">
        <w:t>u</w:t>
      </w:r>
      <w:r w:rsidR="00670AED" w:rsidRPr="00295BF2">
        <w:t>ser</w:t>
      </w:r>
      <w:r w:rsidR="003E0444">
        <w:t>s</w:t>
      </w:r>
      <w:r w:rsidR="00670AED" w:rsidRPr="00295BF2">
        <w:t xml:space="preserve"> would not understand, from the repeated references to “processing” on the Privacy and Terms </w:t>
      </w:r>
      <w:r w:rsidR="00670AED">
        <w:t>s</w:t>
      </w:r>
      <w:r w:rsidR="00670AED" w:rsidRPr="00295BF2">
        <w:t xml:space="preserve">creen, that “information would be collected and used”.  </w:t>
      </w:r>
      <w:r w:rsidR="00670AED">
        <w:t>I accept that there would have been users who</w:t>
      </w:r>
      <w:r w:rsidR="00D20305">
        <w:t>,</w:t>
      </w:r>
      <w:r w:rsidR="003E0444">
        <w:t xml:space="preserve"> if they read this information at all,</w:t>
      </w:r>
      <w:r w:rsidR="00D20305">
        <w:t xml:space="preserve"> acting reasonably,</w:t>
      </w:r>
      <w:r w:rsidR="00670AED">
        <w:t xml:space="preserve"> thought that “processing” did not involve retaining data and using it later.  </w:t>
      </w:r>
      <w:r w:rsidR="003E0444">
        <w:t>I would think that most r</w:t>
      </w:r>
      <w:r w:rsidR="00670AED">
        <w:t>easonable users</w:t>
      </w:r>
      <w:r w:rsidR="003E0444">
        <w:t>,</w:t>
      </w:r>
      <w:r w:rsidR="00670AED">
        <w:t xml:space="preserve"> </w:t>
      </w:r>
      <w:r w:rsidR="003E0444">
        <w:t xml:space="preserve">if they read this material, </w:t>
      </w:r>
      <w:r w:rsidR="00670AED">
        <w:t>would have understood that Google received data, otherwise it could not “process” it.  I do not accept that all, or even the majority, of users reading the material under “Why we process it” would have turned their minds to whether, or understood that, location</w:t>
      </w:r>
      <w:r w:rsidR="003E0444">
        <w:t xml:space="preserve"> or location data</w:t>
      </w:r>
      <w:r w:rsidR="00670AED">
        <w:t xml:space="preserve"> might be relevant to such</w:t>
      </w:r>
      <w:r w:rsidR="00670AED" w:rsidRPr="00295BF2">
        <w:t xml:space="preserve"> things as “more relevant search results” and “personalised ads” </w:t>
      </w:r>
      <w:r w:rsidR="003E0444">
        <w:t xml:space="preserve">or appreciated that location data was included in the data processed. </w:t>
      </w:r>
    </w:p>
    <w:p w14:paraId="3EB1CD40" w14:textId="30557F0C" w:rsidR="00670AED" w:rsidRDefault="00EF5BFD" w:rsidP="00EF5BFD">
      <w:pPr>
        <w:pStyle w:val="ParaNumbering"/>
        <w:numPr>
          <w:ilvl w:val="0"/>
          <w:numId w:val="0"/>
        </w:numPr>
        <w:ind w:hanging="720"/>
      </w:pPr>
      <w:r>
        <w:rPr>
          <w:sz w:val="20"/>
        </w:rPr>
        <w:t>180</w:t>
      </w:r>
      <w:r>
        <w:rPr>
          <w:sz w:val="20"/>
        </w:rPr>
        <w:tab/>
      </w:r>
      <w:r w:rsidR="00670AED">
        <w:t xml:space="preserve">In my view, there would </w:t>
      </w:r>
      <w:r w:rsidR="00D20305">
        <w:t xml:space="preserve">have </w:t>
      </w:r>
      <w:r w:rsidR="00670AED">
        <w:t>be</w:t>
      </w:r>
      <w:r w:rsidR="00D20305">
        <w:t>en</w:t>
      </w:r>
      <w:r w:rsidR="00670AED">
        <w:t xml:space="preserve"> reasonable </w:t>
      </w:r>
      <w:r w:rsidR="0064474B">
        <w:t xml:space="preserve">users </w:t>
      </w:r>
      <w:r w:rsidR="00670AED">
        <w:t xml:space="preserve">within the class identified by </w:t>
      </w:r>
      <w:r w:rsidR="00D20305">
        <w:t xml:space="preserve">the </w:t>
      </w:r>
      <w:r w:rsidR="00670AED">
        <w:t xml:space="preserve">ACCC who would not have paid the degree of attention necessary to appreciate the matters to which Google pointed.  The likelihood is that reasonable users in the class identified by </w:t>
      </w:r>
      <w:r w:rsidR="00D20305">
        <w:t xml:space="preserve">the </w:t>
      </w:r>
      <w:r w:rsidR="00670AED">
        <w:t xml:space="preserve">ACCC </w:t>
      </w:r>
      <w:r w:rsidR="00670AED">
        <w:lastRenderedPageBreak/>
        <w:t xml:space="preserve">would have scrolled relatively quickly through the Privacy and Terms screen, seeking to gain a general but not detailed understanding of what was written, and then focussed on the last segment under the heading “You’re in control”.  </w:t>
      </w:r>
    </w:p>
    <w:p w14:paraId="461BF7F3" w14:textId="1C3ECD45" w:rsidR="00670AED" w:rsidRPr="00295BF2" w:rsidRDefault="00EF5BFD" w:rsidP="00EF5BFD">
      <w:pPr>
        <w:pStyle w:val="ParaNumbering"/>
        <w:numPr>
          <w:ilvl w:val="0"/>
          <w:numId w:val="0"/>
        </w:numPr>
        <w:ind w:hanging="720"/>
      </w:pPr>
      <w:r w:rsidRPr="00295BF2">
        <w:rPr>
          <w:sz w:val="20"/>
        </w:rPr>
        <w:t>181</w:t>
      </w:r>
      <w:r w:rsidRPr="00295BF2">
        <w:rPr>
          <w:sz w:val="20"/>
        </w:rPr>
        <w:tab/>
      </w:r>
      <w:r w:rsidR="00670AED">
        <w:t xml:space="preserve">Even if reasonable users had understood from the Privacy and Terms screen that Google might be processing location data, reasonable users in the class identified by the ACCC would </w:t>
      </w:r>
      <w:r w:rsidR="0064474B">
        <w:t xml:space="preserve">have thought </w:t>
      </w:r>
      <w:r w:rsidR="00670AED">
        <w:t>that could be modified (or “controlled”) by clicking on “More options”.  Further, the class would have included reasonable</w:t>
      </w:r>
      <w:r w:rsidR="00B741C4">
        <w:t xml:space="preserve"> users</w:t>
      </w:r>
      <w:r w:rsidR="00670AED">
        <w:t xml:space="preserve"> who would not think that, because data was processed, it was retained for later use.</w:t>
      </w:r>
    </w:p>
    <w:p w14:paraId="3A040E1A" w14:textId="48C72E0F" w:rsidR="00670AED" w:rsidRDefault="00EF5BFD" w:rsidP="00EF5BFD">
      <w:pPr>
        <w:pStyle w:val="ParaNumbering"/>
        <w:numPr>
          <w:ilvl w:val="0"/>
          <w:numId w:val="0"/>
        </w:numPr>
        <w:ind w:hanging="720"/>
      </w:pPr>
      <w:r>
        <w:rPr>
          <w:sz w:val="20"/>
        </w:rPr>
        <w:t>182</w:t>
      </w:r>
      <w:r>
        <w:rPr>
          <w:sz w:val="20"/>
        </w:rPr>
        <w:tab/>
      </w:r>
      <w:r w:rsidR="00670AED" w:rsidRPr="00D569E5">
        <w:rPr>
          <w:i/>
        </w:rPr>
        <w:t>Thirdly</w:t>
      </w:r>
      <w:r w:rsidR="00670AED" w:rsidRPr="00295BF2">
        <w:t xml:space="preserve">, </w:t>
      </w:r>
      <w:r w:rsidR="00670AED">
        <w:t xml:space="preserve">Google observed that </w:t>
      </w:r>
      <w:r w:rsidR="00670AED" w:rsidRPr="00295BF2">
        <w:t>the Privacy and Terms screen include</w:t>
      </w:r>
      <w:r w:rsidR="00670AED">
        <w:t>d</w:t>
      </w:r>
      <w:r w:rsidR="00670AED" w:rsidRPr="00295BF2">
        <w:t xml:space="preserve"> several prominent hyperlinks to Google’s Privacy Policy with an explanation that the </w:t>
      </w:r>
      <w:r w:rsidR="00670AED">
        <w:t>u</w:t>
      </w:r>
      <w:r w:rsidR="00670AED" w:rsidRPr="00295BF2">
        <w:t xml:space="preserve">ser </w:t>
      </w:r>
      <w:r w:rsidR="00670AED">
        <w:t>could</w:t>
      </w:r>
      <w:r w:rsidR="00670AED" w:rsidRPr="00295BF2">
        <w:t xml:space="preserve"> obtain from that policy more information about what data Google processe</w:t>
      </w:r>
      <w:r w:rsidR="0064474B">
        <w:t>d</w:t>
      </w:r>
      <w:r w:rsidR="00670AED" w:rsidRPr="00295BF2">
        <w:t xml:space="preserve"> and why it d</w:t>
      </w:r>
      <w:r w:rsidR="0064474B">
        <w:t>id</w:t>
      </w:r>
      <w:r w:rsidR="00670AED" w:rsidRPr="00295BF2">
        <w:t xml:space="preserve"> so.  The ACCC </w:t>
      </w:r>
      <w:r w:rsidR="00670AED">
        <w:t>did</w:t>
      </w:r>
      <w:r w:rsidR="00670AED" w:rsidRPr="00295BF2">
        <w:t xml:space="preserve"> not allege that the Privacy Policy fail</w:t>
      </w:r>
      <w:r w:rsidR="00670AED">
        <w:t>ed</w:t>
      </w:r>
      <w:r w:rsidR="00670AED" w:rsidRPr="00295BF2">
        <w:t xml:space="preserve"> to disclose the detail about how and why Google obtain</w:t>
      </w:r>
      <w:r w:rsidR="0064474B">
        <w:t>ed</w:t>
      </w:r>
      <w:r w:rsidR="00670AED" w:rsidRPr="00295BF2">
        <w:t xml:space="preserve"> and use</w:t>
      </w:r>
      <w:r w:rsidR="0064474B">
        <w:t>d</w:t>
      </w:r>
      <w:r w:rsidR="00670AED" w:rsidRPr="00295BF2">
        <w:t xml:space="preserve"> data, including location data.  Rather, the ACCC contend</w:t>
      </w:r>
      <w:r w:rsidR="00670AED">
        <w:t>ed</w:t>
      </w:r>
      <w:r w:rsidR="00670AED" w:rsidRPr="00295BF2">
        <w:t xml:space="preserve"> that few </w:t>
      </w:r>
      <w:r w:rsidR="00CE6AE3">
        <w:t>u</w:t>
      </w:r>
      <w:r w:rsidR="00670AED" w:rsidRPr="00295BF2">
        <w:t xml:space="preserve">sers would have turned to or digested the Privacy Policy.  </w:t>
      </w:r>
      <w:r w:rsidR="00670AED">
        <w:t xml:space="preserve">Google submitted that </w:t>
      </w:r>
      <w:r w:rsidR="00CE6AE3">
        <w:t>u</w:t>
      </w:r>
      <w:r w:rsidR="00670AED" w:rsidRPr="00295BF2">
        <w:t>sers were made aware in clear terms that</w:t>
      </w:r>
      <w:r w:rsidR="00670AED">
        <w:t>,</w:t>
      </w:r>
      <w:r w:rsidR="00670AED" w:rsidRPr="00295BF2">
        <w:t xml:space="preserve"> if they wished to learn the detail about how and why Google processe</w:t>
      </w:r>
      <w:r w:rsidR="0064474B">
        <w:t>d</w:t>
      </w:r>
      <w:r w:rsidR="00670AED" w:rsidRPr="00295BF2">
        <w:t xml:space="preserve"> the user’s information, the Privacy Policy was the place to go to for a full description.  </w:t>
      </w:r>
      <w:r w:rsidR="00670AED">
        <w:t>Google submitted that t</w:t>
      </w:r>
      <w:r w:rsidR="00670AED" w:rsidRPr="00295BF2">
        <w:t xml:space="preserve">here </w:t>
      </w:r>
      <w:r w:rsidR="0064474B">
        <w:t>wa</w:t>
      </w:r>
      <w:r w:rsidR="00670AED" w:rsidRPr="00295BF2">
        <w:t xml:space="preserve">s no reason </w:t>
      </w:r>
      <w:r w:rsidR="00CE6AE3">
        <w:t>to</w:t>
      </w:r>
      <w:r w:rsidR="00CE6AE3" w:rsidRPr="00295BF2">
        <w:t xml:space="preserve"> </w:t>
      </w:r>
      <w:r w:rsidR="00670AED" w:rsidRPr="00295BF2">
        <w:t xml:space="preserve">think that the “notional representative class member”, </w:t>
      </w:r>
      <w:r w:rsidR="00725C8B">
        <w:t>who reached the</w:t>
      </w:r>
      <w:r w:rsidR="00670AED" w:rsidRPr="00295BF2">
        <w:t xml:space="preserve"> </w:t>
      </w:r>
      <w:r w:rsidR="00725C8B">
        <w:t>More</w:t>
      </w:r>
      <w:r w:rsidR="003E0444">
        <w:t xml:space="preserve"> Options</w:t>
      </w:r>
      <w:r w:rsidR="00725C8B">
        <w:t xml:space="preserve"> screen</w:t>
      </w:r>
      <w:r w:rsidR="00670AED" w:rsidRPr="00295BF2">
        <w:t xml:space="preserve">, would have overlooked the Privacy Policy.  </w:t>
      </w:r>
      <w:r w:rsidR="00670AED">
        <w:t>Google submitted that</w:t>
      </w:r>
      <w:r w:rsidR="00670AED" w:rsidRPr="00295BF2">
        <w:t xml:space="preserve"> the</w:t>
      </w:r>
      <w:r w:rsidR="00670AED">
        <w:t xml:space="preserve"> hypothetical</w:t>
      </w:r>
      <w:r w:rsidR="00670AED" w:rsidRPr="00295BF2">
        <w:t xml:space="preserve"> </w:t>
      </w:r>
      <w:r w:rsidR="00F77893">
        <w:t>u</w:t>
      </w:r>
      <w:r w:rsidR="00670AED" w:rsidRPr="00295BF2">
        <w:t xml:space="preserve">ser </w:t>
      </w:r>
      <w:r w:rsidR="00670AED">
        <w:t>would</w:t>
      </w:r>
      <w:r w:rsidR="00670AED" w:rsidRPr="00295BF2">
        <w:t xml:space="preserve"> be expected to</w:t>
      </w:r>
      <w:r w:rsidR="0064474B">
        <w:t xml:space="preserve"> have</w:t>
      </w:r>
      <w:r w:rsidR="00670AED" w:rsidRPr="00295BF2">
        <w:t xml:space="preserve"> go</w:t>
      </w:r>
      <w:r w:rsidR="0064474B">
        <w:t>ne</w:t>
      </w:r>
      <w:r w:rsidR="00670AED" w:rsidRPr="00295BF2">
        <w:t xml:space="preserve"> to and read the Privacy Policy.</w:t>
      </w:r>
    </w:p>
    <w:p w14:paraId="489DD9B4" w14:textId="0EAE1E25" w:rsidR="00670AED" w:rsidRPr="00295BF2" w:rsidRDefault="00EF5BFD" w:rsidP="00EF5BFD">
      <w:pPr>
        <w:pStyle w:val="ParaNumbering"/>
        <w:numPr>
          <w:ilvl w:val="0"/>
          <w:numId w:val="0"/>
        </w:numPr>
        <w:ind w:hanging="720"/>
      </w:pPr>
      <w:r w:rsidRPr="00295BF2">
        <w:rPr>
          <w:sz w:val="20"/>
        </w:rPr>
        <w:t>183</w:t>
      </w:r>
      <w:r w:rsidRPr="00295BF2">
        <w:rPr>
          <w:sz w:val="20"/>
        </w:rPr>
        <w:tab/>
      </w:r>
      <w:r w:rsidR="00670AED">
        <w:t>As mentioned, the question whether conduct is misleading or deceptive does not depend on an artificial selection of a singular response from a single representative member of the relevant class.  Even if it did, it would not be reasonable to conclude that such a person would be diverted into reading the full terms of the Privacy Policy whilst setting up his or her device.  In my view, reasonable members of the class would not have read the Privacy Policy and would have assumed that it had been accurately summarised.</w:t>
      </w:r>
    </w:p>
    <w:p w14:paraId="6AB5BB8F" w14:textId="0A1EC1C8" w:rsidR="00670AED" w:rsidRPr="00295BF2" w:rsidRDefault="00EF5BFD" w:rsidP="00EF5BFD">
      <w:pPr>
        <w:pStyle w:val="ParaNumbering"/>
        <w:numPr>
          <w:ilvl w:val="0"/>
          <w:numId w:val="0"/>
        </w:numPr>
        <w:ind w:hanging="720"/>
      </w:pPr>
      <w:bookmarkStart w:id="71" w:name="_Ref68163687"/>
      <w:r w:rsidRPr="00295BF2">
        <w:rPr>
          <w:sz w:val="20"/>
        </w:rPr>
        <w:t>184</w:t>
      </w:r>
      <w:r w:rsidRPr="00295BF2">
        <w:rPr>
          <w:sz w:val="20"/>
        </w:rPr>
        <w:tab/>
      </w:r>
      <w:r w:rsidR="00670AED" w:rsidRPr="00CB3C8C">
        <w:rPr>
          <w:i/>
        </w:rPr>
        <w:t>Fourthly</w:t>
      </w:r>
      <w:r w:rsidR="00670AED" w:rsidRPr="00295BF2">
        <w:t xml:space="preserve">, </w:t>
      </w:r>
      <w:r w:rsidR="00670AED">
        <w:t xml:space="preserve">Google pointed to the following words on </w:t>
      </w:r>
      <w:r w:rsidR="00670AED" w:rsidRPr="00295BF2">
        <w:t>the Privacy and Terms screen:</w:t>
      </w:r>
      <w:bookmarkEnd w:id="71"/>
    </w:p>
    <w:p w14:paraId="58E94FBD" w14:textId="30C83EAB" w:rsidR="00670AED" w:rsidRPr="00295BF2" w:rsidRDefault="00B94C3E" w:rsidP="009069E0">
      <w:pPr>
        <w:pStyle w:val="NoNum"/>
        <w:jc w:val="center"/>
      </w:pPr>
      <w:r>
        <w:lastRenderedPageBreak/>
        <w:pict w14:anchorId="05344CE5">
          <v:shape id="_x0000_i1032" type="#_x0000_t75" style="width:189pt;height:99.75pt">
            <v:imagedata r:id="rId26" o:title="you're in control"/>
          </v:shape>
        </w:pict>
      </w:r>
    </w:p>
    <w:p w14:paraId="09A4E9FE" w14:textId="1AC17128" w:rsidR="00670AED" w:rsidRDefault="00EF5BFD" w:rsidP="00EF5BFD">
      <w:pPr>
        <w:pStyle w:val="ParaNumbering"/>
        <w:numPr>
          <w:ilvl w:val="0"/>
          <w:numId w:val="0"/>
        </w:numPr>
        <w:ind w:hanging="720"/>
      </w:pPr>
      <w:r>
        <w:rPr>
          <w:sz w:val="20"/>
        </w:rPr>
        <w:t>185</w:t>
      </w:r>
      <w:r>
        <w:rPr>
          <w:sz w:val="20"/>
        </w:rPr>
        <w:tab/>
      </w:r>
      <w:r w:rsidR="00670AED">
        <w:t>Google submitted that, b</w:t>
      </w:r>
      <w:r w:rsidR="00670AED" w:rsidRPr="00295BF2">
        <w:t xml:space="preserve">y the time the </w:t>
      </w:r>
      <w:r w:rsidR="00D84F1B">
        <w:t>u</w:t>
      </w:r>
      <w:r w:rsidR="00670AED" w:rsidRPr="00295BF2">
        <w:t xml:space="preserve">ser reached this part of the </w:t>
      </w:r>
      <w:r w:rsidR="00D84F1B">
        <w:t>screen</w:t>
      </w:r>
      <w:r w:rsidR="00670AED" w:rsidRPr="00295BF2">
        <w:t>, he or she ha</w:t>
      </w:r>
      <w:r w:rsidR="00670AED">
        <w:t>d</w:t>
      </w:r>
      <w:r w:rsidR="00670AED" w:rsidRPr="00295BF2">
        <w:t xml:space="preserve"> been informed about what the relevant “data” include</w:t>
      </w:r>
      <w:r w:rsidR="00117648">
        <w:t>d</w:t>
      </w:r>
      <w:r w:rsidR="00670AED" w:rsidRPr="00295BF2">
        <w:t xml:space="preserve">.  </w:t>
      </w:r>
      <w:r w:rsidR="00670AED">
        <w:t xml:space="preserve">The </w:t>
      </w:r>
      <w:r w:rsidR="00D84F1B">
        <w:t>u</w:t>
      </w:r>
      <w:r w:rsidR="00670AED">
        <w:t>ser</w:t>
      </w:r>
      <w:r w:rsidR="00670AED" w:rsidRPr="00295BF2">
        <w:t xml:space="preserve"> ha</w:t>
      </w:r>
      <w:r w:rsidR="00670AED">
        <w:t>d</w:t>
      </w:r>
      <w:r w:rsidR="00670AED" w:rsidRPr="00295BF2">
        <w:t xml:space="preserve"> been expressly informed that when he or she searche</w:t>
      </w:r>
      <w:r w:rsidR="002D4DAF">
        <w:t>d</w:t>
      </w:r>
      <w:r w:rsidR="00670AED" w:rsidRPr="00295BF2">
        <w:t xml:space="preserve"> for a restaurant on Google Maps, for example, information about that activity </w:t>
      </w:r>
      <w:r w:rsidR="002D4DAF">
        <w:t>wa</w:t>
      </w:r>
      <w:r w:rsidR="00670AED" w:rsidRPr="00295BF2">
        <w:t xml:space="preserve">s processed, including information such as location.  </w:t>
      </w:r>
      <w:r w:rsidR="00670AED">
        <w:t xml:space="preserve">The </w:t>
      </w:r>
      <w:r w:rsidR="00D84F1B">
        <w:t>u</w:t>
      </w:r>
      <w:r w:rsidR="00670AED">
        <w:t>ser had been</w:t>
      </w:r>
      <w:r w:rsidR="00670AED" w:rsidRPr="00295BF2">
        <w:t xml:space="preserve"> told</w:t>
      </w:r>
      <w:r w:rsidR="00117648">
        <w:t>,</w:t>
      </w:r>
      <w:r w:rsidR="00670AED" w:rsidRPr="00295BF2">
        <w:t xml:space="preserve"> in terms</w:t>
      </w:r>
      <w:r w:rsidR="00117648">
        <w:t>,</w:t>
      </w:r>
      <w:r w:rsidR="00670AED" w:rsidRPr="00295BF2">
        <w:t xml:space="preserve"> that this kind of information </w:t>
      </w:r>
      <w:r w:rsidR="00670AED">
        <w:t>wa</w:t>
      </w:r>
      <w:r w:rsidR="00670AED" w:rsidRPr="00295BF2">
        <w:t>s processed when he or she use</w:t>
      </w:r>
      <w:r w:rsidR="00670AED">
        <w:t>d</w:t>
      </w:r>
      <w:r w:rsidR="00670AED" w:rsidRPr="00295BF2">
        <w:t xml:space="preserve"> apps or sites that use</w:t>
      </w:r>
      <w:r w:rsidR="0064474B">
        <w:t>d</w:t>
      </w:r>
      <w:r w:rsidR="00670AED" w:rsidRPr="00295BF2">
        <w:t xml:space="preserve"> Google services.  That is, the </w:t>
      </w:r>
      <w:r w:rsidR="00D84F1B">
        <w:t>u</w:t>
      </w:r>
      <w:r w:rsidR="00670AED" w:rsidRPr="00295BF2">
        <w:t xml:space="preserve">ser </w:t>
      </w:r>
      <w:r w:rsidR="00670AED">
        <w:t>wa</w:t>
      </w:r>
      <w:r w:rsidR="00670AED" w:rsidRPr="00295BF2">
        <w:t>s informed that Google m</w:t>
      </w:r>
      <w:r w:rsidR="00670AED">
        <w:t>ight</w:t>
      </w:r>
      <w:r w:rsidR="00670AED" w:rsidRPr="00295BF2">
        <w:t xml:space="preserve"> obtain and use information about the </w:t>
      </w:r>
      <w:r w:rsidR="00D62FF3">
        <w:t>u</w:t>
      </w:r>
      <w:r w:rsidR="00670AED" w:rsidRPr="00295BF2">
        <w:t xml:space="preserve">ser’s location, being information that </w:t>
      </w:r>
      <w:r w:rsidR="002D4DAF">
        <w:t>wa</w:t>
      </w:r>
      <w:r w:rsidR="00670AED" w:rsidRPr="00295BF2">
        <w:t xml:space="preserve">s processed by Google when the </w:t>
      </w:r>
      <w:r w:rsidR="00D62FF3">
        <w:t>u</w:t>
      </w:r>
      <w:r w:rsidR="00670AED" w:rsidRPr="00295BF2">
        <w:t>ser use</w:t>
      </w:r>
      <w:r w:rsidR="00670AED">
        <w:t>d</w:t>
      </w:r>
      <w:r w:rsidR="00670AED" w:rsidRPr="00295BF2">
        <w:t xml:space="preserve"> apps</w:t>
      </w:r>
      <w:r w:rsidR="00117648">
        <w:t xml:space="preserve"> or sites that use Google s</w:t>
      </w:r>
      <w:r w:rsidR="00D62FF3">
        <w:t>ervices</w:t>
      </w:r>
      <w:r w:rsidR="00670AED" w:rsidRPr="00295BF2">
        <w:t xml:space="preserve"> or conduct</w:t>
      </w:r>
      <w:r w:rsidR="00670AED">
        <w:t>ed</w:t>
      </w:r>
      <w:r w:rsidR="00670AED" w:rsidRPr="00295BF2">
        <w:t xml:space="preserve"> Google searches.  </w:t>
      </w:r>
    </w:p>
    <w:p w14:paraId="16B17112" w14:textId="19B047DC" w:rsidR="00670AED" w:rsidRDefault="00EF5BFD" w:rsidP="00EF5BFD">
      <w:pPr>
        <w:pStyle w:val="ParaNumbering"/>
        <w:numPr>
          <w:ilvl w:val="0"/>
          <w:numId w:val="0"/>
        </w:numPr>
        <w:ind w:hanging="720"/>
      </w:pPr>
      <w:r>
        <w:rPr>
          <w:sz w:val="20"/>
        </w:rPr>
        <w:t>186</w:t>
      </w:r>
      <w:r>
        <w:rPr>
          <w:sz w:val="20"/>
        </w:rPr>
        <w:tab/>
      </w:r>
      <w:r w:rsidR="00670AED">
        <w:t xml:space="preserve">Some users may well have understood these matters.  But it is likely that reasonable members within the class identified by the ACCC would not have.  Further, even if users had understood these matters, as submitted by Google, those users would have considered that they would be able to control the obtaining, </w:t>
      </w:r>
      <w:r w:rsidR="00117648">
        <w:t xml:space="preserve">retention </w:t>
      </w:r>
      <w:r w:rsidR="00670AED">
        <w:t xml:space="preserve">and </w:t>
      </w:r>
      <w:r w:rsidR="00117648">
        <w:t xml:space="preserve">use </w:t>
      </w:r>
      <w:r w:rsidR="00670AED">
        <w:t>of the data by clicking on “More Options”.</w:t>
      </w:r>
    </w:p>
    <w:p w14:paraId="304B7111" w14:textId="2149723D" w:rsidR="00670AED" w:rsidRPr="00295BF2" w:rsidRDefault="00EF5BFD" w:rsidP="00EF5BFD">
      <w:pPr>
        <w:pStyle w:val="ParaNumbering"/>
        <w:numPr>
          <w:ilvl w:val="0"/>
          <w:numId w:val="0"/>
        </w:numPr>
        <w:ind w:hanging="720"/>
      </w:pPr>
      <w:r w:rsidRPr="00295BF2">
        <w:rPr>
          <w:sz w:val="20"/>
        </w:rPr>
        <w:t>187</w:t>
      </w:r>
      <w:r w:rsidRPr="00295BF2">
        <w:rPr>
          <w:sz w:val="20"/>
        </w:rPr>
        <w:tab/>
      </w:r>
      <w:r w:rsidR="00670AED" w:rsidRPr="008C5AE9">
        <w:rPr>
          <w:i/>
        </w:rPr>
        <w:t>Fifthly</w:t>
      </w:r>
      <w:r w:rsidR="00670AED" w:rsidRPr="00295BF2">
        <w:t xml:space="preserve">, </w:t>
      </w:r>
      <w:r w:rsidR="00670AED">
        <w:t xml:space="preserve">Google observed that </w:t>
      </w:r>
      <w:r w:rsidR="00670AED" w:rsidRPr="00295BF2">
        <w:t>the More Options screen include</w:t>
      </w:r>
      <w:r w:rsidR="00670AED">
        <w:t>d</w:t>
      </w:r>
      <w:r w:rsidR="00670AED" w:rsidRPr="00295BF2">
        <w:t xml:space="preserve"> information about the Web &amp; App Activity setting.  The relevant text on</w:t>
      </w:r>
      <w:r w:rsidR="00670AED">
        <w:t xml:space="preserve"> this screen changed over time</w:t>
      </w:r>
      <w:r w:rsidR="00670AED" w:rsidRPr="00295BF2">
        <w:t xml:space="preserve">.  In the period 30 April 2018 to 19 December 2018, the following text was shown under the heading “Web &amp; App Activity” to some </w:t>
      </w:r>
      <w:r w:rsidR="00D62FF3">
        <w:t>u</w:t>
      </w:r>
      <w:r w:rsidR="00670AED" w:rsidRPr="00295BF2">
        <w:t xml:space="preserve">sers (other </w:t>
      </w:r>
      <w:r w:rsidR="00D62FF3">
        <w:t>u</w:t>
      </w:r>
      <w:r w:rsidR="00670AED" w:rsidRPr="00295BF2">
        <w:t>sers were shown some different text for some of the period after 23 October 2018):</w:t>
      </w:r>
    </w:p>
    <w:p w14:paraId="593D757C" w14:textId="0B4E2B85" w:rsidR="00670AED" w:rsidRPr="00295BF2" w:rsidRDefault="00B94C3E" w:rsidP="009069E0">
      <w:pPr>
        <w:pStyle w:val="NoNum"/>
        <w:jc w:val="center"/>
        <w:rPr>
          <w:highlight w:val="white"/>
        </w:rPr>
      </w:pPr>
      <w:r>
        <w:rPr>
          <w:noProof/>
          <w:lang w:eastAsia="en-AU"/>
        </w:rPr>
        <w:pict w14:anchorId="6A8C7CA6">
          <v:shape id="_x0000_i1033" type="#_x0000_t75" style="width:177.75pt;height:74.25pt">
            <v:imagedata r:id="rId27" o:title="WAA 16 April"/>
          </v:shape>
        </w:pict>
      </w:r>
    </w:p>
    <w:p w14:paraId="25D10DDC" w14:textId="56C6BCE5" w:rsidR="00670AED" w:rsidRDefault="00EF5BFD" w:rsidP="00EF5BFD">
      <w:pPr>
        <w:pStyle w:val="ParaNumbering"/>
        <w:numPr>
          <w:ilvl w:val="0"/>
          <w:numId w:val="0"/>
        </w:numPr>
        <w:ind w:hanging="720"/>
      </w:pPr>
      <w:r>
        <w:rPr>
          <w:sz w:val="20"/>
        </w:rPr>
        <w:t>188</w:t>
      </w:r>
      <w:r>
        <w:rPr>
          <w:sz w:val="20"/>
        </w:rPr>
        <w:tab/>
      </w:r>
      <w:r w:rsidR="00670AED">
        <w:t>Importantly, t</w:t>
      </w:r>
      <w:r w:rsidR="00670AED" w:rsidRPr="00295BF2">
        <w:t>his text d</w:t>
      </w:r>
      <w:r w:rsidR="002D4DAF">
        <w:t>id</w:t>
      </w:r>
      <w:r w:rsidR="00670AED" w:rsidRPr="00295BF2">
        <w:t xml:space="preserve"> not use the word “location”.  It state</w:t>
      </w:r>
      <w:r w:rsidR="002D4DAF">
        <w:t>d</w:t>
      </w:r>
      <w:r w:rsidR="00670AED" w:rsidRPr="00295BF2">
        <w:t xml:space="preserve"> that </w:t>
      </w:r>
      <w:r w:rsidR="00670AED">
        <w:t>Web &amp; App Activity</w:t>
      </w:r>
      <w:r w:rsidR="00670AED" w:rsidRPr="00295BF2">
        <w:t xml:space="preserve"> save</w:t>
      </w:r>
      <w:r w:rsidR="0064474B">
        <w:t>d</w:t>
      </w:r>
      <w:r w:rsidR="00670AED" w:rsidRPr="00295BF2">
        <w:t xml:space="preserve"> “activity from sites and apps that use Google services”.  </w:t>
      </w:r>
      <w:r w:rsidR="00670AED">
        <w:t xml:space="preserve">Google submitted that the word </w:t>
      </w:r>
      <w:r w:rsidR="00670AED" w:rsidRPr="00295BF2">
        <w:t>“</w:t>
      </w:r>
      <w:r w:rsidR="00670AED">
        <w:t>a</w:t>
      </w:r>
      <w:r w:rsidR="00670AED" w:rsidRPr="00295BF2">
        <w:t>ctivity” clearly include</w:t>
      </w:r>
      <w:r w:rsidR="00670AED">
        <w:t xml:space="preserve">d location, emphasising that this </w:t>
      </w:r>
      <w:r w:rsidR="00670AED" w:rsidRPr="00295BF2">
        <w:t xml:space="preserve">is made plain from the description of “activity” on the Privacy and Terms screen.  </w:t>
      </w:r>
      <w:r w:rsidR="00670AED">
        <w:t>Google submitted that, h</w:t>
      </w:r>
      <w:r w:rsidR="00670AED" w:rsidRPr="00295BF2">
        <w:t xml:space="preserve">aving just come from the Privacy and Terms screen, the reasonable </w:t>
      </w:r>
      <w:r w:rsidR="00D62FF3">
        <w:t>u</w:t>
      </w:r>
      <w:r w:rsidR="00670AED" w:rsidRPr="00295BF2">
        <w:t>ser would</w:t>
      </w:r>
      <w:r w:rsidR="002D4DAF">
        <w:t xml:space="preserve"> have</w:t>
      </w:r>
      <w:r w:rsidR="00670AED" w:rsidRPr="00295BF2">
        <w:t xml:space="preserve"> know</w:t>
      </w:r>
      <w:r w:rsidR="00117648">
        <w:t>n</w:t>
      </w:r>
      <w:r w:rsidR="00670AED" w:rsidRPr="00295BF2">
        <w:t xml:space="preserve"> that his or her activity from </w:t>
      </w:r>
      <w:r w:rsidR="00670AED" w:rsidRPr="00295BF2">
        <w:lastRenderedPageBreak/>
        <w:t>sites and apps provide</w:t>
      </w:r>
      <w:r w:rsidR="00670AED">
        <w:t>d</w:t>
      </w:r>
      <w:r w:rsidR="00670AED" w:rsidRPr="00295BF2">
        <w:t xml:space="preserve"> data to Google about his or her location and that Google m</w:t>
      </w:r>
      <w:r w:rsidR="00670AED">
        <w:t>ight</w:t>
      </w:r>
      <w:r w:rsidR="002D4DAF">
        <w:t xml:space="preserve"> have</w:t>
      </w:r>
      <w:r w:rsidR="00670AED" w:rsidRPr="00295BF2">
        <w:t xml:space="preserve"> use</w:t>
      </w:r>
      <w:r w:rsidR="002D4DAF">
        <w:t>d</w:t>
      </w:r>
      <w:r w:rsidR="00670AED" w:rsidRPr="00295BF2">
        <w:t xml:space="preserve"> that data.  At all relevant times, th</w:t>
      </w:r>
      <w:r w:rsidR="00D62FF3">
        <w:t>e</w:t>
      </w:r>
      <w:r w:rsidR="00670AED" w:rsidRPr="00295BF2">
        <w:t xml:space="preserve"> </w:t>
      </w:r>
      <w:r w:rsidR="00D62FF3">
        <w:t xml:space="preserve">Web &amp; App Activity </w:t>
      </w:r>
      <w:r w:rsidR="00670AED" w:rsidRPr="00295BF2">
        <w:t>setting’s default position was “on”.</w:t>
      </w:r>
    </w:p>
    <w:p w14:paraId="600D7568" w14:textId="6996BC67" w:rsidR="00670AED" w:rsidRPr="00295BF2" w:rsidRDefault="00EF5BFD" w:rsidP="00EF5BFD">
      <w:pPr>
        <w:pStyle w:val="ParaNumbering"/>
        <w:numPr>
          <w:ilvl w:val="0"/>
          <w:numId w:val="0"/>
        </w:numPr>
        <w:ind w:hanging="720"/>
      </w:pPr>
      <w:r w:rsidRPr="00295BF2">
        <w:rPr>
          <w:sz w:val="20"/>
        </w:rPr>
        <w:t>189</w:t>
      </w:r>
      <w:r w:rsidRPr="00295BF2">
        <w:rPr>
          <w:sz w:val="20"/>
        </w:rPr>
        <w:tab/>
      </w:r>
      <w:r w:rsidR="00670AED">
        <w:t xml:space="preserve">In my view, there were reasonable users in the class identified by ACCC who would not have concluded from this part of the More Options screen that Web &amp; App Activity was directed to obtaining, </w:t>
      </w:r>
      <w:r w:rsidR="00117648">
        <w:t xml:space="preserve">retaining </w:t>
      </w:r>
      <w:r w:rsidR="00670AED">
        <w:t xml:space="preserve">or </w:t>
      </w:r>
      <w:r w:rsidR="00117648">
        <w:t>using</w:t>
      </w:r>
      <w:r w:rsidR="00670AED">
        <w:t xml:space="preserve"> location data.  It is true that, if one paid a lot of attention to the content of both the Privacy and Terms screen and the More Options screen and, in particular, the Web &amp; App Activity and Location History parts of the More Options screen, then one might have worked out that Web &amp; App Activity was likely to allow the obtaining and use, and potentially retaining, of personal data about the user’s location.  However, there were reasonable users in the class who would not have paid significant attention to the detail provided in relation to Web &amp; App Activity.  I am comfortably satisfied that there were reasonable users within the class identified by ACCC who would have assumed from the content of the various screens which the user had read to that point that, if they wanted to prevent Google obtaining</w:t>
      </w:r>
      <w:r w:rsidR="00117648">
        <w:t>,</w:t>
      </w:r>
      <w:r w:rsidR="00670AED">
        <w:t xml:space="preserve"> retaining </w:t>
      </w:r>
      <w:r w:rsidR="00117648">
        <w:t xml:space="preserve">or using </w:t>
      </w:r>
      <w:r w:rsidR="00670AED">
        <w:t xml:space="preserve">personal data about the user’s location, then the way to do that was by ensuring that “Location History” was turned </w:t>
      </w:r>
      <w:r w:rsidR="0064474B">
        <w:t>“</w:t>
      </w:r>
      <w:r w:rsidR="00670AED">
        <w:t>off</w:t>
      </w:r>
      <w:r w:rsidR="0064474B">
        <w:t>”</w:t>
      </w:r>
      <w:r w:rsidR="00670AED">
        <w:t xml:space="preserve">.  This was the default setting, so the user would have assumed that the user did not need to do anything.  </w:t>
      </w:r>
      <w:r w:rsidR="00117648">
        <w:t xml:space="preserve">Further, I am satisfied that </w:t>
      </w:r>
      <w:r w:rsidR="003E0444">
        <w:t>other</w:t>
      </w:r>
      <w:r w:rsidR="00670AED">
        <w:t xml:space="preserve"> users, </w:t>
      </w:r>
      <w:r w:rsidR="003E0444">
        <w:t xml:space="preserve">also </w:t>
      </w:r>
      <w:r w:rsidR="00670AED">
        <w:t xml:space="preserve">acting reasonably, would have </w:t>
      </w:r>
      <w:r w:rsidR="003E0444">
        <w:t xml:space="preserve">concluded </w:t>
      </w:r>
      <w:r w:rsidR="00670AED">
        <w:t xml:space="preserve">that Google would </w:t>
      </w:r>
      <w:r w:rsidR="003E0444">
        <w:t xml:space="preserve">be able to </w:t>
      </w:r>
      <w:r w:rsidR="00670AED">
        <w:t xml:space="preserve">obtain and use personal data about location, but would have assumed that Google would not retain that information with Location History defaulted to “off”.  </w:t>
      </w:r>
    </w:p>
    <w:p w14:paraId="7F5DF15E" w14:textId="25A29765" w:rsidR="00670AED" w:rsidRPr="00295BF2" w:rsidRDefault="00EF5BFD" w:rsidP="00EF5BFD">
      <w:pPr>
        <w:pStyle w:val="ParaNumbering"/>
        <w:numPr>
          <w:ilvl w:val="0"/>
          <w:numId w:val="0"/>
        </w:numPr>
        <w:ind w:hanging="720"/>
      </w:pPr>
      <w:r w:rsidRPr="00295BF2">
        <w:rPr>
          <w:sz w:val="20"/>
        </w:rPr>
        <w:t>190</w:t>
      </w:r>
      <w:r w:rsidRPr="00295BF2">
        <w:rPr>
          <w:sz w:val="20"/>
        </w:rPr>
        <w:tab/>
      </w:r>
      <w:r w:rsidR="00670AED" w:rsidRPr="005C3F8B">
        <w:rPr>
          <w:i/>
        </w:rPr>
        <w:t>Sixthly</w:t>
      </w:r>
      <w:r w:rsidR="00670AED" w:rsidRPr="00295BF2">
        <w:t xml:space="preserve">, </w:t>
      </w:r>
      <w:r w:rsidR="00670AED">
        <w:t xml:space="preserve">Google observed that </w:t>
      </w:r>
      <w:r w:rsidR="00670AED" w:rsidRPr="00295BF2">
        <w:t>the More Options screen also include</w:t>
      </w:r>
      <w:r w:rsidR="00670AED">
        <w:t>d</w:t>
      </w:r>
      <w:r w:rsidR="00670AED" w:rsidRPr="00295BF2">
        <w:t xml:space="preserve"> a setting concerning “Ads Personalisation”.  The text concerning that setting provide</w:t>
      </w:r>
      <w:r w:rsidR="00670AED">
        <w:t>d</w:t>
      </w:r>
      <w:r w:rsidR="00670AED" w:rsidRPr="00295BF2">
        <w:t>:</w:t>
      </w:r>
    </w:p>
    <w:p w14:paraId="52019424" w14:textId="3B5E0987" w:rsidR="00670AED" w:rsidRPr="00295BF2" w:rsidRDefault="002A7EEC" w:rsidP="009069E0">
      <w:pPr>
        <w:pStyle w:val="NoNum"/>
        <w:jc w:val="center"/>
        <w:rPr>
          <w:highlight w:val="white"/>
        </w:rPr>
      </w:pPr>
      <w:r>
        <w:rPr>
          <w:noProof/>
          <w:highlight w:val="white"/>
          <w:lang w:eastAsia="en-AU"/>
        </w:rPr>
        <w:drawing>
          <wp:inline distT="0" distB="0" distL="0" distR="0" wp14:anchorId="0209FB04" wp14:editId="429DD0BF">
            <wp:extent cx="2352675" cy="838200"/>
            <wp:effectExtent l="0" t="0" r="9525" b="0"/>
            <wp:docPr id="4" name="Picture 4"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2675" cy="838200"/>
                    </a:xfrm>
                    <a:prstGeom prst="rect">
                      <a:avLst/>
                    </a:prstGeom>
                    <a:noFill/>
                    <a:ln>
                      <a:noFill/>
                    </a:ln>
                  </pic:spPr>
                </pic:pic>
              </a:graphicData>
            </a:graphic>
          </wp:inline>
        </w:drawing>
      </w:r>
    </w:p>
    <w:p w14:paraId="219CFF9F" w14:textId="494CE2B8" w:rsidR="00670AED" w:rsidRDefault="00EF5BFD" w:rsidP="00EF5BFD">
      <w:pPr>
        <w:pStyle w:val="ParaNumbering"/>
        <w:numPr>
          <w:ilvl w:val="0"/>
          <w:numId w:val="0"/>
        </w:numPr>
        <w:ind w:hanging="720"/>
      </w:pPr>
      <w:r>
        <w:rPr>
          <w:sz w:val="20"/>
        </w:rPr>
        <w:t>191</w:t>
      </w:r>
      <w:r>
        <w:rPr>
          <w:sz w:val="20"/>
        </w:rPr>
        <w:tab/>
      </w:r>
      <w:r w:rsidR="00670AED">
        <w:t>Google submitted that t</w:t>
      </w:r>
      <w:r w:rsidR="00670AED" w:rsidRPr="00295BF2">
        <w:t xml:space="preserve">he </w:t>
      </w:r>
      <w:r w:rsidR="000753A9">
        <w:t>u</w:t>
      </w:r>
      <w:r w:rsidR="00670AED" w:rsidRPr="00295BF2">
        <w:t xml:space="preserve">ser reading this page would </w:t>
      </w:r>
      <w:r w:rsidR="00D80665">
        <w:t xml:space="preserve">have </w:t>
      </w:r>
      <w:r w:rsidR="00670AED" w:rsidRPr="00295BF2">
        <w:t>reasonably suppose</w:t>
      </w:r>
      <w:r w:rsidR="00D80665">
        <w:t>d</w:t>
      </w:r>
      <w:r w:rsidR="00670AED" w:rsidRPr="00295BF2">
        <w:t xml:space="preserve"> that Google may use the </w:t>
      </w:r>
      <w:r w:rsidR="0037711F">
        <w:t>u</w:t>
      </w:r>
      <w:r w:rsidR="00670AED" w:rsidRPr="00295BF2">
        <w:t xml:space="preserve">ser’s location data to undertake this personalisation.  </w:t>
      </w:r>
      <w:r w:rsidR="00670AED">
        <w:t>According to Google, a</w:t>
      </w:r>
      <w:r w:rsidR="00670AED" w:rsidRPr="00295BF2">
        <w:t xml:space="preserve"> person’s location </w:t>
      </w:r>
      <w:r w:rsidR="00D80665">
        <w:t>wa</w:t>
      </w:r>
      <w:r w:rsidR="00670AED" w:rsidRPr="00295BF2">
        <w:t xml:space="preserve">s an obvious aspect of the personalisation of advertisements.  </w:t>
      </w:r>
    </w:p>
    <w:p w14:paraId="1F0748BC" w14:textId="66183241" w:rsidR="00670AED" w:rsidRPr="00295BF2" w:rsidRDefault="00EF5BFD" w:rsidP="00EF5BFD">
      <w:pPr>
        <w:pStyle w:val="ParaNumbering"/>
        <w:numPr>
          <w:ilvl w:val="0"/>
          <w:numId w:val="0"/>
        </w:numPr>
        <w:ind w:hanging="720"/>
      </w:pPr>
      <w:r w:rsidRPr="00295BF2">
        <w:rPr>
          <w:sz w:val="20"/>
        </w:rPr>
        <w:t>192</w:t>
      </w:r>
      <w:r w:rsidRPr="00295BF2">
        <w:rPr>
          <w:sz w:val="20"/>
        </w:rPr>
        <w:tab/>
      </w:r>
      <w:r w:rsidR="00670AED">
        <w:t xml:space="preserve">In my view, there were reasonable users in the class identified by ACCC who would not have attached any significance to this aspect of the More Options screen in terms of what it meant for obtaining, </w:t>
      </w:r>
      <w:r w:rsidR="00117648">
        <w:t xml:space="preserve">retaining </w:t>
      </w:r>
      <w:r w:rsidR="00670AED">
        <w:t xml:space="preserve">or </w:t>
      </w:r>
      <w:r w:rsidR="00117648">
        <w:t xml:space="preserve">using </w:t>
      </w:r>
      <w:r w:rsidR="00670AED">
        <w:t xml:space="preserve">personal information about location.  It may be accepted that </w:t>
      </w:r>
      <w:r w:rsidR="00670AED">
        <w:lastRenderedPageBreak/>
        <w:t>some may have, but in my view, it would simply not occur to many reasonable users in ACCC’s class that location had anything to do with personalising ads.</w:t>
      </w:r>
    </w:p>
    <w:p w14:paraId="757E2332" w14:textId="25F293AE" w:rsidR="00670AED" w:rsidRPr="006A2A32" w:rsidRDefault="00EF5BFD" w:rsidP="00EF5BFD">
      <w:pPr>
        <w:pStyle w:val="ParaNumbering"/>
        <w:numPr>
          <w:ilvl w:val="0"/>
          <w:numId w:val="0"/>
        </w:numPr>
        <w:ind w:hanging="720"/>
      </w:pPr>
      <w:r w:rsidRPr="006A2A32">
        <w:rPr>
          <w:sz w:val="20"/>
        </w:rPr>
        <w:t>193</w:t>
      </w:r>
      <w:r w:rsidRPr="006A2A32">
        <w:rPr>
          <w:sz w:val="20"/>
        </w:rPr>
        <w:tab/>
      </w:r>
      <w:r w:rsidR="00670AED" w:rsidRPr="005C3F8B">
        <w:rPr>
          <w:i/>
        </w:rPr>
        <w:t>Seventhly</w:t>
      </w:r>
      <w:r w:rsidR="00670AED" w:rsidRPr="00295BF2">
        <w:t xml:space="preserve">, </w:t>
      </w:r>
      <w:r w:rsidR="00670AED">
        <w:t xml:space="preserve">Google referred to the text on the </w:t>
      </w:r>
      <w:r w:rsidR="00670AED" w:rsidRPr="00295BF2">
        <w:t>More Options screen</w:t>
      </w:r>
      <w:r w:rsidR="00670AED">
        <w:t xml:space="preserve"> u</w:t>
      </w:r>
      <w:r w:rsidR="00670AED" w:rsidRPr="00295BF2">
        <w:t>nder the heading “Location History”</w:t>
      </w:r>
      <w:r w:rsidR="00670AED">
        <w:t xml:space="preserve">.  For reasons I will come to, it is better to focus on the whole of the </w:t>
      </w:r>
      <w:r w:rsidR="00670AED" w:rsidRPr="006A2A32">
        <w:t>Location History entry</w:t>
      </w:r>
      <w:r w:rsidR="00670AED">
        <w:t>:</w:t>
      </w:r>
    </w:p>
    <w:p w14:paraId="03191946" w14:textId="0375E7C2" w:rsidR="00670AED" w:rsidRDefault="00F46A53" w:rsidP="009069E0">
      <w:pPr>
        <w:pStyle w:val="NoNum"/>
        <w:jc w:val="center"/>
      </w:pPr>
      <w:r>
        <w:rPr>
          <w:noProof/>
          <w:lang w:eastAsia="en-AU"/>
        </w:rPr>
        <w:drawing>
          <wp:inline distT="0" distB="0" distL="0" distR="0" wp14:anchorId="4B1AA94C" wp14:editId="6B6D69B6">
            <wp:extent cx="2043485" cy="1682086"/>
            <wp:effectExtent l="0" t="0" r="0" b="0"/>
            <wp:docPr id="9" name="Picture 9" descr="C:\Users\EKneebone\AppData\Local\Microsoft\Windows\INetCache\Content.Word\LH no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EKneebone\AppData\Local\Microsoft\Windows\INetCache\Content.Word\LH no lin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728" cy="1685578"/>
                    </a:xfrm>
                    <a:prstGeom prst="rect">
                      <a:avLst/>
                    </a:prstGeom>
                    <a:noFill/>
                    <a:ln>
                      <a:noFill/>
                    </a:ln>
                  </pic:spPr>
                </pic:pic>
              </a:graphicData>
            </a:graphic>
          </wp:inline>
        </w:drawing>
      </w:r>
    </w:p>
    <w:p w14:paraId="74EB3951" w14:textId="50389680" w:rsidR="00670AED" w:rsidRDefault="00EF5BFD" w:rsidP="00EF5BFD">
      <w:pPr>
        <w:pStyle w:val="ParaNumbering"/>
        <w:numPr>
          <w:ilvl w:val="0"/>
          <w:numId w:val="0"/>
        </w:numPr>
        <w:ind w:hanging="720"/>
      </w:pPr>
      <w:r>
        <w:rPr>
          <w:sz w:val="20"/>
        </w:rPr>
        <w:t>194</w:t>
      </w:r>
      <w:r>
        <w:rPr>
          <w:sz w:val="20"/>
        </w:rPr>
        <w:tab/>
      </w:r>
      <w:r w:rsidR="00670AED">
        <w:t>Google submitted that “[i]t</w:t>
      </w:r>
      <w:r w:rsidR="00670AED" w:rsidRPr="00295BF2">
        <w:t xml:space="preserve"> is a seriously distorted reading of this text to suggest that it conveys that Location History is the setting, and the only setting, that controlled whether Google would obtain personal data about the relevant User’s location from a Linked Device</w:t>
      </w:r>
      <w:r w:rsidR="00670AED">
        <w:t>”</w:t>
      </w:r>
      <w:r w:rsidR="00670AED" w:rsidRPr="00295BF2">
        <w:t>.  Rather,</w:t>
      </w:r>
      <w:r w:rsidR="00670AED">
        <w:t xml:space="preserve"> Google submitted</w:t>
      </w:r>
      <w:r w:rsidR="00670AED" w:rsidRPr="00295BF2">
        <w:t xml:space="preserve"> </w:t>
      </w:r>
      <w:r w:rsidR="00670AED">
        <w:t>“</w:t>
      </w:r>
      <w:r w:rsidR="00670AED" w:rsidRPr="00295BF2">
        <w:t>it tells the User that the Location History setting saves a private map of where he or she goes, and does so even when a Google product is not being actively used, and that this gives the User better map searches, commute routes, and more</w:t>
      </w:r>
      <w:r w:rsidR="00670AED">
        <w:t>”</w:t>
      </w:r>
      <w:r w:rsidR="00670AED" w:rsidRPr="00295BF2">
        <w:t xml:space="preserve">.  </w:t>
      </w:r>
      <w:r w:rsidR="00670AED">
        <w:t>Google submitted that “[i]t</w:t>
      </w:r>
      <w:r w:rsidR="00670AED" w:rsidRPr="00295BF2">
        <w:t xml:space="preserve"> is not stated that this is the setting that controls everything concerning location</w:t>
      </w:r>
      <w:r w:rsidR="00670AED">
        <w:t>”</w:t>
      </w:r>
      <w:r w:rsidR="00670AED" w:rsidRPr="00295BF2">
        <w:t xml:space="preserve">.  </w:t>
      </w:r>
    </w:p>
    <w:p w14:paraId="7F02BCAE" w14:textId="2C478EA8" w:rsidR="00670AED" w:rsidRDefault="00EF5BFD" w:rsidP="00EF5BFD">
      <w:pPr>
        <w:pStyle w:val="ParaNumbering"/>
        <w:numPr>
          <w:ilvl w:val="0"/>
          <w:numId w:val="0"/>
        </w:numPr>
        <w:ind w:hanging="720"/>
      </w:pPr>
      <w:r>
        <w:rPr>
          <w:sz w:val="20"/>
        </w:rPr>
        <w:t>195</w:t>
      </w:r>
      <w:r>
        <w:rPr>
          <w:sz w:val="20"/>
        </w:rPr>
        <w:tab/>
      </w:r>
      <w:r w:rsidR="00670AED">
        <w:t xml:space="preserve">It is true that if one spent a lot of time analysing what was stated on the Privacy and Terms screen and the More Option screen then it </w:t>
      </w:r>
      <w:r w:rsidR="003E0444">
        <w:t>is less likely that one would</w:t>
      </w:r>
      <w:r w:rsidR="00670AED">
        <w:t xml:space="preserve"> conclude that Location History was the only setting that controlled everything to do with location.  However, it must be borne steadily in mind that one is talking about a reasonable user</w:t>
      </w:r>
      <w:r w:rsidR="00670AED" w:rsidRPr="00DA249C">
        <w:t xml:space="preserve"> </w:t>
      </w:r>
      <w:r w:rsidR="00670AED">
        <w:t>setting up his or her device, sufficiently interested to click on “More Options”, but not necessarily meticulous.  Google’s arguments have more and more attraction the longer one pores over the various screens and analyses their content.  This is not the appropriate approach.  What is necessary is to put oneself in the position of reasonable user</w:t>
      </w:r>
      <w:r w:rsidR="007A123F">
        <w:t>s</w:t>
      </w:r>
      <w:r w:rsidR="00670AED">
        <w:t xml:space="preserve"> in the class identified by the ACCC and determine whether users in that class would have been misled.  I am satisfied that there were reasonable users in that class who would have gleaned (incorrectly) from scanning over or reading quickly through the More Options screen, that Google would not be obtaining, </w:t>
      </w:r>
      <w:r w:rsidR="007A123F">
        <w:t>retaining</w:t>
      </w:r>
      <w:r w:rsidR="007A123F" w:rsidDel="007A123F">
        <w:t xml:space="preserve"> </w:t>
      </w:r>
      <w:r w:rsidR="00670AED">
        <w:t xml:space="preserve">or </w:t>
      </w:r>
      <w:r w:rsidR="007A123F">
        <w:t xml:space="preserve">using </w:t>
      </w:r>
      <w:r w:rsidR="00670AED">
        <w:t>personal data about location whilst the Location History setting was “off”.</w:t>
      </w:r>
    </w:p>
    <w:p w14:paraId="270D517A" w14:textId="25E70F6D" w:rsidR="00670AED" w:rsidRDefault="00EF5BFD" w:rsidP="00EF5BFD">
      <w:pPr>
        <w:pStyle w:val="ParaNumbering"/>
        <w:numPr>
          <w:ilvl w:val="0"/>
          <w:numId w:val="0"/>
        </w:numPr>
        <w:ind w:hanging="720"/>
      </w:pPr>
      <w:r>
        <w:rPr>
          <w:sz w:val="20"/>
        </w:rPr>
        <w:lastRenderedPageBreak/>
        <w:t>196</w:t>
      </w:r>
      <w:r>
        <w:rPr>
          <w:sz w:val="20"/>
        </w:rPr>
        <w:tab/>
      </w:r>
      <w:r w:rsidR="00670AED">
        <w:t xml:space="preserve">In my view, reasonable users would </w:t>
      </w:r>
      <w:r w:rsidR="009E2848">
        <w:t xml:space="preserve">have </w:t>
      </w:r>
      <w:r w:rsidR="00670AED">
        <w:t>pa</w:t>
      </w:r>
      <w:r w:rsidR="009E2848">
        <w:t>id</w:t>
      </w:r>
      <w:r w:rsidR="00670AED">
        <w:t xml:space="preserve"> more attention to the heading “Location History” and the descriptions next to the toggles than they would</w:t>
      </w:r>
      <w:r w:rsidR="009E2848">
        <w:t xml:space="preserve"> have</w:t>
      </w:r>
      <w:r w:rsidR="00670AED">
        <w:t xml:space="preserve"> to the explanatory words under the heading “Location History”.</w:t>
      </w:r>
    </w:p>
    <w:p w14:paraId="44FB8F4F" w14:textId="6D3503FE" w:rsidR="00670AED" w:rsidRPr="00295BF2" w:rsidRDefault="00EF5BFD" w:rsidP="00EF5BFD">
      <w:pPr>
        <w:pStyle w:val="ParaNumbering"/>
        <w:numPr>
          <w:ilvl w:val="0"/>
          <w:numId w:val="0"/>
        </w:numPr>
        <w:ind w:hanging="720"/>
      </w:pPr>
      <w:r w:rsidRPr="00295BF2">
        <w:rPr>
          <w:sz w:val="20"/>
        </w:rPr>
        <w:t>197</w:t>
      </w:r>
      <w:r w:rsidRPr="00295BF2">
        <w:rPr>
          <w:sz w:val="20"/>
        </w:rPr>
        <w:tab/>
      </w:r>
      <w:r w:rsidR="00670AED">
        <w:t>I would interpolate that a number of reasonable users would later have worked out that the user’s initial assumption, formed during the set</w:t>
      </w:r>
      <w:r w:rsidR="007B44C7">
        <w:t>-</w:t>
      </w:r>
      <w:r w:rsidR="00670AED">
        <w:t xml:space="preserve">up process, was likely to have been wrong.  Perhaps that is why those users might return to “Location History” or “Web &amp; App Activity”.  For example, a reasonable user in the class identified by the ACCC might </w:t>
      </w:r>
      <w:r w:rsidR="00D80665">
        <w:t xml:space="preserve">have </w:t>
      </w:r>
      <w:r w:rsidR="00670AED">
        <w:t>reasonably form</w:t>
      </w:r>
      <w:r w:rsidR="00D80665">
        <w:t>ed</w:t>
      </w:r>
      <w:r w:rsidR="00670AED">
        <w:t xml:space="preserve"> the impression during set</w:t>
      </w:r>
      <w:r w:rsidR="007B44C7">
        <w:t>-</w:t>
      </w:r>
      <w:r w:rsidR="00670AED">
        <w:t xml:space="preserve">up that Google was not obtaining, </w:t>
      </w:r>
      <w:r w:rsidR="007A123F">
        <w:t xml:space="preserve">retaining </w:t>
      </w:r>
      <w:r w:rsidR="00670AED">
        <w:t xml:space="preserve">or </w:t>
      </w:r>
      <w:r w:rsidR="007A123F">
        <w:t xml:space="preserve">using </w:t>
      </w:r>
      <w:r w:rsidR="00670AED">
        <w:t>personal data about location</w:t>
      </w:r>
      <w:r w:rsidR="003E0444">
        <w:t xml:space="preserve"> because Location History was defaulted to “off”</w:t>
      </w:r>
      <w:r w:rsidR="00670AED">
        <w:t xml:space="preserve">, but then </w:t>
      </w:r>
      <w:r w:rsidR="00D80665">
        <w:t xml:space="preserve">have </w:t>
      </w:r>
      <w:r w:rsidR="00670AED">
        <w:t>conduct</w:t>
      </w:r>
      <w:r w:rsidR="00D80665">
        <w:t>ed</w:t>
      </w:r>
      <w:r w:rsidR="00670AED">
        <w:t xml:space="preserve"> a Google Maps search which indicated that Google must be obtaining and using </w:t>
      </w:r>
      <w:r w:rsidR="003E0444">
        <w:t xml:space="preserve">location </w:t>
      </w:r>
      <w:r w:rsidR="00670AED">
        <w:t xml:space="preserve">data.  </w:t>
      </w:r>
    </w:p>
    <w:p w14:paraId="01B5A950" w14:textId="33415A61" w:rsidR="00670AED" w:rsidRDefault="00EF5BFD" w:rsidP="00EF5BFD">
      <w:pPr>
        <w:pStyle w:val="ParaNumbering"/>
        <w:numPr>
          <w:ilvl w:val="0"/>
          <w:numId w:val="0"/>
        </w:numPr>
        <w:ind w:hanging="720"/>
      </w:pPr>
      <w:r>
        <w:rPr>
          <w:sz w:val="20"/>
        </w:rPr>
        <w:t>198</w:t>
      </w:r>
      <w:r>
        <w:rPr>
          <w:sz w:val="20"/>
        </w:rPr>
        <w:tab/>
      </w:r>
      <w:r w:rsidR="00670AED" w:rsidRPr="00235D94">
        <w:rPr>
          <w:i/>
        </w:rPr>
        <w:t>Eighthly</w:t>
      </w:r>
      <w:r w:rsidR="00670AED" w:rsidRPr="00295BF2">
        <w:t xml:space="preserve">, </w:t>
      </w:r>
      <w:r w:rsidR="00670AED">
        <w:t xml:space="preserve">Google submitted that </w:t>
      </w:r>
      <w:r w:rsidR="00670AED" w:rsidRPr="00295BF2">
        <w:t>the express disclosure that Location History (if turned “on”) would access location data “even when you’re not actively using a Google product” convey</w:t>
      </w:r>
      <w:r w:rsidR="00695134">
        <w:t>ed</w:t>
      </w:r>
      <w:r w:rsidR="00670AED" w:rsidRPr="00295BF2">
        <w:t xml:space="preserve"> (accurately) that normally only the </w:t>
      </w:r>
      <w:r w:rsidR="00670AED" w:rsidRPr="00295BF2">
        <w:rPr>
          <w:i/>
          <w:iCs/>
        </w:rPr>
        <w:t>active</w:t>
      </w:r>
      <w:r w:rsidR="00670AED" w:rsidRPr="00295BF2">
        <w:t xml:space="preserve"> use of a Google product would involve the collection and use of location data but that the position </w:t>
      </w:r>
      <w:r w:rsidR="00695134">
        <w:t>wa</w:t>
      </w:r>
      <w:r w:rsidR="00670AED" w:rsidRPr="00295BF2">
        <w:t xml:space="preserve">s changed if Location History </w:t>
      </w:r>
      <w:r w:rsidR="00695134">
        <w:t>wa</w:t>
      </w:r>
      <w:r w:rsidR="00670AED" w:rsidRPr="00295BF2">
        <w:t xml:space="preserve">s turned “on” because Google </w:t>
      </w:r>
      <w:r w:rsidR="00695134" w:rsidRPr="00295BF2">
        <w:t>w</w:t>
      </w:r>
      <w:r w:rsidR="00695134">
        <w:t>ould</w:t>
      </w:r>
      <w:r w:rsidR="00695134" w:rsidRPr="00295BF2">
        <w:t xml:space="preserve"> </w:t>
      </w:r>
      <w:r w:rsidR="00670AED" w:rsidRPr="00295BF2">
        <w:t xml:space="preserve">access location data “even when you’re not actively using a Google product”.  </w:t>
      </w:r>
    </w:p>
    <w:p w14:paraId="312D0CD9" w14:textId="5C0126FB" w:rsidR="00670AED" w:rsidRDefault="00EF5BFD" w:rsidP="00EF5BFD">
      <w:pPr>
        <w:pStyle w:val="ParaNumbering"/>
        <w:numPr>
          <w:ilvl w:val="0"/>
          <w:numId w:val="0"/>
        </w:numPr>
        <w:ind w:hanging="720"/>
      </w:pPr>
      <w:r>
        <w:rPr>
          <w:sz w:val="20"/>
        </w:rPr>
        <w:t>199</w:t>
      </w:r>
      <w:r>
        <w:rPr>
          <w:sz w:val="20"/>
        </w:rPr>
        <w:tab/>
      </w:r>
      <w:r w:rsidR="00670AED">
        <w:t>Google submitted that i</w:t>
      </w:r>
      <w:r w:rsidR="00670AED" w:rsidRPr="00295BF2">
        <w:t xml:space="preserve">t </w:t>
      </w:r>
      <w:r w:rsidR="00695134">
        <w:t>wa</w:t>
      </w:r>
      <w:r w:rsidR="00670AED" w:rsidRPr="00295BF2">
        <w:t>s a significant agreed fact that</w:t>
      </w:r>
      <w:r w:rsidR="00670AED">
        <w:t>,</w:t>
      </w:r>
      <w:r w:rsidR="00670AED" w:rsidRPr="00295BF2">
        <w:t xml:space="preserve"> when the Location History setting was enabled, Google collected and stored data about the </w:t>
      </w:r>
      <w:r w:rsidR="00695134">
        <w:t>u</w:t>
      </w:r>
      <w:r w:rsidR="00670AED" w:rsidRPr="00295BF2">
        <w:t xml:space="preserve">ser’s location even if the </w:t>
      </w:r>
      <w:r w:rsidR="00695134">
        <w:t>u</w:t>
      </w:r>
      <w:r w:rsidR="00670AED" w:rsidRPr="00295BF2">
        <w:t xml:space="preserve">ser was not actively using a Google product (what is sometimes described as the collection of location data in the “background”).  In contrast, if the Location History setting was disabled but the Web &amp; App Activity setting was enabled, Google only collected and stored data about the </w:t>
      </w:r>
      <w:r w:rsidR="00695134">
        <w:t>u</w:t>
      </w:r>
      <w:r w:rsidR="00670AED" w:rsidRPr="00295BF2">
        <w:t xml:space="preserve">ser’s location if the </w:t>
      </w:r>
      <w:r w:rsidR="00695134">
        <w:t>u</w:t>
      </w:r>
      <w:r w:rsidR="00670AED" w:rsidRPr="00295BF2">
        <w:t xml:space="preserve">ser was actively using certain Google </w:t>
      </w:r>
      <w:r w:rsidR="00BF121B">
        <w:t>s</w:t>
      </w:r>
      <w:r w:rsidR="00670AED" w:rsidRPr="00295BF2">
        <w:t xml:space="preserve">ervices (for example, Google Maps or Google Search).  </w:t>
      </w:r>
      <w:r w:rsidR="00670AED">
        <w:t>Google gave the example that</w:t>
      </w:r>
      <w:r w:rsidR="00670AED" w:rsidRPr="00295BF2">
        <w:t xml:space="preserve">, with Location History turned “on”, a </w:t>
      </w:r>
      <w:r w:rsidR="00695134">
        <w:t>u</w:t>
      </w:r>
      <w:r w:rsidR="00670AED" w:rsidRPr="00295BF2">
        <w:t xml:space="preserve">ser’s location would be recorded as they commuted from their home to their place of work. That would not occur if the </w:t>
      </w:r>
      <w:r w:rsidR="00695134">
        <w:t>u</w:t>
      </w:r>
      <w:r w:rsidR="00670AED" w:rsidRPr="00295BF2">
        <w:t xml:space="preserve">ser had Location History turned “off” but Web &amp; App Activity turned “on”, unless that </w:t>
      </w:r>
      <w:r w:rsidR="00695134">
        <w:t>u</w:t>
      </w:r>
      <w:r w:rsidR="00670AED" w:rsidRPr="00295BF2">
        <w:t>ser was actively using a Google Service that collect</w:t>
      </w:r>
      <w:r w:rsidR="00695134">
        <w:t>ed</w:t>
      </w:r>
      <w:r w:rsidR="00670AED" w:rsidRPr="00295BF2">
        <w:t xml:space="preserve"> and use</w:t>
      </w:r>
      <w:r w:rsidR="00695134">
        <w:t>d</w:t>
      </w:r>
      <w:r w:rsidR="00670AED" w:rsidRPr="00295BF2">
        <w:t xml:space="preserve"> location data (such as Google Maps) during that commute. </w:t>
      </w:r>
      <w:r w:rsidR="003E0444">
        <w:t xml:space="preserve"> This might be a significant agreed fact but it was not something which was known to reasonable consumers in the class.</w:t>
      </w:r>
    </w:p>
    <w:p w14:paraId="6DE5BC69" w14:textId="2796B742" w:rsidR="007A123F" w:rsidRPr="00295BF2" w:rsidRDefault="00EF5BFD" w:rsidP="00EF5BFD">
      <w:pPr>
        <w:pStyle w:val="ParaNumbering"/>
        <w:numPr>
          <w:ilvl w:val="0"/>
          <w:numId w:val="0"/>
        </w:numPr>
        <w:ind w:hanging="720"/>
      </w:pPr>
      <w:r w:rsidRPr="00295BF2">
        <w:rPr>
          <w:sz w:val="20"/>
        </w:rPr>
        <w:t>200</w:t>
      </w:r>
      <w:r w:rsidRPr="00295BF2">
        <w:rPr>
          <w:sz w:val="20"/>
        </w:rPr>
        <w:tab/>
      </w:r>
      <w:r w:rsidR="007A123F">
        <w:t>I do not accept that</w:t>
      </w:r>
      <w:r w:rsidR="00E97AB3">
        <w:t xml:space="preserve"> the words on this part of the </w:t>
      </w:r>
      <w:r w:rsidR="007A123F">
        <w:t>More Op</w:t>
      </w:r>
      <w:r w:rsidR="00E97AB3">
        <w:t>tions</w:t>
      </w:r>
      <w:r w:rsidR="007A123F">
        <w:t xml:space="preserve"> screen are as clear in meaning as Google would have it.  In particular, the words, in context, are easily understood as suggesting that Location History is the setting which controls whether location data is saved or </w:t>
      </w:r>
      <w:r w:rsidR="007A123F">
        <w:lastRenderedPageBreak/>
        <w:t xml:space="preserve">retained by Google irrespective of how that data was obtained or whether it was used and that, with Location History “off”, location data could not be retained by Google for later use. </w:t>
      </w:r>
    </w:p>
    <w:p w14:paraId="2852AFD0" w14:textId="17FEDDFB" w:rsidR="00670AED" w:rsidRDefault="00EF5BFD" w:rsidP="00EF5BFD">
      <w:pPr>
        <w:pStyle w:val="ParaNumbering"/>
        <w:numPr>
          <w:ilvl w:val="0"/>
          <w:numId w:val="0"/>
        </w:numPr>
        <w:ind w:hanging="720"/>
      </w:pPr>
      <w:r>
        <w:rPr>
          <w:sz w:val="20"/>
        </w:rPr>
        <w:t>201</w:t>
      </w:r>
      <w:r>
        <w:rPr>
          <w:sz w:val="20"/>
        </w:rPr>
        <w:tab/>
      </w:r>
      <w:r w:rsidR="00465E6B">
        <w:t>Leaving that aside</w:t>
      </w:r>
      <w:r w:rsidR="00670AED">
        <w:t xml:space="preserve">, it may be accepted that some users in the class identified by the ACCC would have paid sufficient attention to the words under the heading “Location History” and the remaining content of both the Privacy and Terms screen and More Options screen </w:t>
      </w:r>
      <w:r w:rsidR="00465E6B">
        <w:t>and reach</w:t>
      </w:r>
      <w:r w:rsidR="003E0444">
        <w:t>ed</w:t>
      </w:r>
      <w:r w:rsidR="00465E6B">
        <w:t xml:space="preserve"> the conclusion </w:t>
      </w:r>
      <w:r w:rsidR="00670AED">
        <w:t xml:space="preserve">that, even with Location History defaulted to </w:t>
      </w:r>
      <w:r w:rsidR="0094026D">
        <w:t>“</w:t>
      </w:r>
      <w:r w:rsidR="00670AED">
        <w:t>off</w:t>
      </w:r>
      <w:r w:rsidR="0094026D">
        <w:t>”</w:t>
      </w:r>
      <w:r w:rsidR="00670AED">
        <w:t xml:space="preserve">, Google </w:t>
      </w:r>
      <w:r w:rsidR="00465E6B">
        <w:t>was</w:t>
      </w:r>
      <w:r w:rsidR="00670AED">
        <w:t xml:space="preserve"> obtaining, using and possibly retaining personal information about a user’s location.  </w:t>
      </w:r>
      <w:r w:rsidR="00465E6B">
        <w:t>However, t</w:t>
      </w:r>
      <w:r w:rsidR="00670AED">
        <w:t xml:space="preserve">here were reasonable users in the class identified by the ACCC who </w:t>
      </w:r>
      <w:r w:rsidR="00465E6B">
        <w:t xml:space="preserve">reasonably </w:t>
      </w:r>
      <w:r w:rsidR="00670AED">
        <w:t>would</w:t>
      </w:r>
      <w:r w:rsidR="00670AED" w:rsidRPr="008F4022">
        <w:t xml:space="preserve"> </w:t>
      </w:r>
      <w:r w:rsidR="00670AED">
        <w:t xml:space="preserve">not have paid close </w:t>
      </w:r>
      <w:r w:rsidR="00465E6B">
        <w:t>or</w:t>
      </w:r>
      <w:r w:rsidR="00670AED">
        <w:t xml:space="preserve"> detailed attention </w:t>
      </w:r>
      <w:r w:rsidR="00465E6B">
        <w:t>or</w:t>
      </w:r>
      <w:r w:rsidR="00670AED">
        <w:t xml:space="preserve"> have reached this </w:t>
      </w:r>
      <w:r w:rsidR="00465E6B">
        <w:t xml:space="preserve">conclusion </w:t>
      </w:r>
      <w:r w:rsidR="00670AED">
        <w:t xml:space="preserve">and would instead have </w:t>
      </w:r>
      <w:r w:rsidR="003E0444">
        <w:t xml:space="preserve">concluded </w:t>
      </w:r>
      <w:r w:rsidR="00670AED">
        <w:t>that, with Location History defaulted to “off”, Google w</w:t>
      </w:r>
      <w:r w:rsidR="00465E6B">
        <w:t>ould</w:t>
      </w:r>
      <w:r w:rsidR="00670AED">
        <w:t xml:space="preserve"> not</w:t>
      </w:r>
      <w:r w:rsidR="00465E6B">
        <w:t xml:space="preserve"> be</w:t>
      </w:r>
      <w:r w:rsidR="00670AED">
        <w:t xml:space="preserve"> obtaining, </w:t>
      </w:r>
      <w:r w:rsidR="00465E6B">
        <w:t>retaining</w:t>
      </w:r>
      <w:r w:rsidR="00465E6B" w:rsidDel="00465E6B">
        <w:t xml:space="preserve"> </w:t>
      </w:r>
      <w:r w:rsidR="00670AED">
        <w:t xml:space="preserve">or </w:t>
      </w:r>
      <w:r w:rsidR="00465E6B">
        <w:t xml:space="preserve">using </w:t>
      </w:r>
      <w:r w:rsidR="00670AED">
        <w:t>personal data about location.</w:t>
      </w:r>
    </w:p>
    <w:p w14:paraId="072F73EA" w14:textId="378582FC" w:rsidR="00670AED" w:rsidRDefault="00EF5BFD" w:rsidP="00EF5BFD">
      <w:pPr>
        <w:pStyle w:val="ParaNumbering"/>
        <w:numPr>
          <w:ilvl w:val="0"/>
          <w:numId w:val="0"/>
        </w:numPr>
        <w:ind w:hanging="720"/>
      </w:pPr>
      <w:r>
        <w:rPr>
          <w:sz w:val="20"/>
        </w:rPr>
        <w:t>202</w:t>
      </w:r>
      <w:r>
        <w:rPr>
          <w:sz w:val="20"/>
        </w:rPr>
        <w:tab/>
      </w:r>
      <w:r w:rsidR="00670AED">
        <w:rPr>
          <w:iCs/>
        </w:rPr>
        <w:t>The logic of some of the arguments put forward by Google increase in attraction the more they are analysed</w:t>
      </w:r>
      <w:r w:rsidR="007D5729">
        <w:rPr>
          <w:iCs/>
        </w:rPr>
        <w:t xml:space="preserve"> and the more frequently the screens are read</w:t>
      </w:r>
      <w:r w:rsidR="00670AED">
        <w:rPr>
          <w:iCs/>
        </w:rPr>
        <w:t xml:space="preserve"> but this distracts from the real inquiry and is ultimately apt to mislead.  The inquiry is into what reasonable users in the class would have concluded</w:t>
      </w:r>
      <w:r w:rsidR="003E0444">
        <w:rPr>
          <w:iCs/>
        </w:rPr>
        <w:t xml:space="preserve"> being consumer</w:t>
      </w:r>
      <w:r w:rsidR="0004154E">
        <w:rPr>
          <w:iCs/>
        </w:rPr>
        <w:t>s</w:t>
      </w:r>
      <w:r w:rsidR="003E0444">
        <w:rPr>
          <w:iCs/>
        </w:rPr>
        <w:t xml:space="preserve"> who were not armed with a statement of the agreed facts</w:t>
      </w:r>
      <w:r w:rsidR="00670AED">
        <w:rPr>
          <w:iCs/>
        </w:rPr>
        <w:t xml:space="preserve">.  True it is that, after a </w:t>
      </w:r>
      <w:r w:rsidR="007D5729">
        <w:rPr>
          <w:iCs/>
        </w:rPr>
        <w:t xml:space="preserve">careful </w:t>
      </w:r>
      <w:r w:rsidR="00670AED">
        <w:rPr>
          <w:iCs/>
        </w:rPr>
        <w:t>examination of the content of both screens, the conclusions Google urge</w:t>
      </w:r>
      <w:r w:rsidR="0004154E">
        <w:rPr>
          <w:iCs/>
        </w:rPr>
        <w:t>d</w:t>
      </w:r>
      <w:r w:rsidR="00670AED">
        <w:rPr>
          <w:iCs/>
        </w:rPr>
        <w:t xml:space="preserve"> might be reached.  That is not the </w:t>
      </w:r>
      <w:r w:rsidR="007D5729">
        <w:rPr>
          <w:iCs/>
        </w:rPr>
        <w:t>issue</w:t>
      </w:r>
      <w:r w:rsidR="00670AED">
        <w:rPr>
          <w:iCs/>
        </w:rPr>
        <w:t>.</w:t>
      </w:r>
      <w:r w:rsidR="00D950C6">
        <w:rPr>
          <w:iCs/>
        </w:rPr>
        <w:t xml:space="preserve">  The screens were read by users setting up the device.  Such users, even ones with heightened privacy concerns, would not re-read screens with the kind of careful attention that has been necessary in considering the various arguments put by the parties. </w:t>
      </w:r>
    </w:p>
    <w:p w14:paraId="427E9812" w14:textId="7E204860" w:rsidR="00670AED" w:rsidRDefault="00EF5BFD" w:rsidP="00EF5BFD">
      <w:pPr>
        <w:pStyle w:val="ParaNumbering"/>
        <w:numPr>
          <w:ilvl w:val="0"/>
          <w:numId w:val="0"/>
        </w:numPr>
        <w:ind w:hanging="720"/>
      </w:pPr>
      <w:r>
        <w:rPr>
          <w:sz w:val="20"/>
        </w:rPr>
        <w:t>203</w:t>
      </w:r>
      <w:r>
        <w:rPr>
          <w:sz w:val="20"/>
        </w:rPr>
        <w:tab/>
      </w:r>
      <w:r w:rsidR="00670AED" w:rsidRPr="008E2759">
        <w:rPr>
          <w:i/>
        </w:rPr>
        <w:t>Ninthly</w:t>
      </w:r>
      <w:r w:rsidR="00670AED" w:rsidRPr="00295BF2">
        <w:t xml:space="preserve">, </w:t>
      </w:r>
      <w:r w:rsidR="00670AED">
        <w:t xml:space="preserve">Google submitted that, </w:t>
      </w:r>
      <w:r w:rsidR="00670AED" w:rsidRPr="00295BF2">
        <w:t>when one reads the Privacy and Terms and More Options screens as a whole, it is apparent that the first three settings on the More Options screens (Web &amp; App Activity, Ads Personalisation</w:t>
      </w:r>
      <w:r w:rsidR="00030136">
        <w:t xml:space="preserve"> and</w:t>
      </w:r>
      <w:r w:rsidR="00670AED" w:rsidRPr="00295BF2">
        <w:t xml:space="preserve"> YouTube Search History) relate</w:t>
      </w:r>
      <w:r w:rsidR="00030136">
        <w:t>d</w:t>
      </w:r>
      <w:r w:rsidR="00670AED" w:rsidRPr="00295BF2">
        <w:t xml:space="preserve"> to how information concerning a </w:t>
      </w:r>
      <w:r w:rsidR="00030136">
        <w:t>u</w:t>
      </w:r>
      <w:r w:rsidR="00670AED" w:rsidRPr="00295BF2">
        <w:t xml:space="preserve">ser’s “activity” on Google </w:t>
      </w:r>
      <w:r w:rsidR="00BF121B">
        <w:t>s</w:t>
      </w:r>
      <w:r w:rsidR="00670AED" w:rsidRPr="00295BF2">
        <w:t xml:space="preserve">ervices </w:t>
      </w:r>
      <w:r w:rsidR="00030136">
        <w:t>wa</w:t>
      </w:r>
      <w:r w:rsidR="00670AED" w:rsidRPr="00295BF2">
        <w:t>s retained and used, which correspond</w:t>
      </w:r>
      <w:r w:rsidR="00030136">
        <w:t>ed</w:t>
      </w:r>
      <w:r w:rsidR="00670AED" w:rsidRPr="00295BF2">
        <w:t xml:space="preserve"> to the statement on the Privacy and Terms screen that Google processe</w:t>
      </w:r>
      <w:r w:rsidR="0004154E">
        <w:t>d</w:t>
      </w:r>
      <w:r w:rsidR="00670AED" w:rsidRPr="00295BF2">
        <w:t xml:space="preserve"> information about a </w:t>
      </w:r>
      <w:r w:rsidR="00030136">
        <w:t>u</w:t>
      </w:r>
      <w:r w:rsidR="00670AED" w:rsidRPr="00295BF2">
        <w:t xml:space="preserve">ser’s activity on Google </w:t>
      </w:r>
      <w:r w:rsidR="00BF121B">
        <w:t>s</w:t>
      </w:r>
      <w:r w:rsidR="00670AED" w:rsidRPr="00295BF2">
        <w:t xml:space="preserve">ervices. </w:t>
      </w:r>
      <w:r w:rsidR="00670AED">
        <w:t xml:space="preserve"> </w:t>
      </w:r>
      <w:r w:rsidR="00670AED" w:rsidRPr="00295BF2">
        <w:t xml:space="preserve">The Location History setting </w:t>
      </w:r>
      <w:r w:rsidR="00030136">
        <w:t>wa</w:t>
      </w:r>
      <w:r w:rsidR="00670AED" w:rsidRPr="00295BF2">
        <w:t xml:space="preserve">s then described in different terms on the More Options screen. </w:t>
      </w:r>
      <w:r w:rsidR="00030136">
        <w:t xml:space="preserve"> </w:t>
      </w:r>
      <w:r w:rsidR="00670AED" w:rsidRPr="00295BF2">
        <w:t>That description expressly note</w:t>
      </w:r>
      <w:r w:rsidR="00030136">
        <w:t>d</w:t>
      </w:r>
      <w:r w:rsidR="00670AED" w:rsidRPr="00295BF2">
        <w:t xml:space="preserve"> that the setting save</w:t>
      </w:r>
      <w:r w:rsidR="0004154E">
        <w:t>d</w:t>
      </w:r>
      <w:r w:rsidR="00670AED" w:rsidRPr="00295BF2">
        <w:t xml:space="preserve"> location information “even when you’re not using a Google product”. </w:t>
      </w:r>
      <w:r w:rsidR="00030136">
        <w:t xml:space="preserve"> </w:t>
      </w:r>
      <w:r w:rsidR="00670AED">
        <w:t>Accordingly, Google submitted</w:t>
      </w:r>
      <w:r w:rsidR="00670AED" w:rsidRPr="00295BF2">
        <w:t xml:space="preserve">, the </w:t>
      </w:r>
      <w:r w:rsidR="00030136">
        <w:t>u</w:t>
      </w:r>
      <w:r w:rsidR="00670AED" w:rsidRPr="00295BF2">
        <w:t xml:space="preserve">ser </w:t>
      </w:r>
      <w:r w:rsidR="00670AED">
        <w:t>was</w:t>
      </w:r>
      <w:r w:rsidR="00670AED" w:rsidRPr="00295BF2">
        <w:t xml:space="preserve"> informed, and would </w:t>
      </w:r>
      <w:r w:rsidR="00030136">
        <w:t xml:space="preserve">have </w:t>
      </w:r>
      <w:r w:rsidR="00030136" w:rsidRPr="00295BF2">
        <w:t>underst</w:t>
      </w:r>
      <w:r w:rsidR="00030136">
        <w:t>oo</w:t>
      </w:r>
      <w:r w:rsidR="00030136" w:rsidRPr="00295BF2">
        <w:t>d</w:t>
      </w:r>
      <w:r w:rsidR="00670AED" w:rsidRPr="00295BF2">
        <w:t>, that activating that setting involve</w:t>
      </w:r>
      <w:r w:rsidR="00030136">
        <w:t>d</w:t>
      </w:r>
      <w:r w:rsidR="00670AED" w:rsidRPr="00295BF2">
        <w:t xml:space="preserve"> an extension, being that location information will be saved even when there is no “activity” on the part of the </w:t>
      </w:r>
      <w:r w:rsidR="00030136">
        <w:t>u</w:t>
      </w:r>
      <w:r w:rsidR="00670AED" w:rsidRPr="00295BF2">
        <w:t>ser.</w:t>
      </w:r>
      <w:r w:rsidR="00670AED">
        <w:t xml:space="preserve"> </w:t>
      </w:r>
    </w:p>
    <w:p w14:paraId="0D9CCFFF" w14:textId="7D4FEC11" w:rsidR="00670AED" w:rsidRPr="00295BF2" w:rsidRDefault="00EF5BFD" w:rsidP="00EF5BFD">
      <w:pPr>
        <w:pStyle w:val="ParaNumbering"/>
        <w:numPr>
          <w:ilvl w:val="0"/>
          <w:numId w:val="0"/>
        </w:numPr>
        <w:ind w:hanging="720"/>
      </w:pPr>
      <w:r w:rsidRPr="00295BF2">
        <w:rPr>
          <w:sz w:val="20"/>
        </w:rPr>
        <w:lastRenderedPageBreak/>
        <w:t>204</w:t>
      </w:r>
      <w:r w:rsidRPr="00295BF2">
        <w:rPr>
          <w:sz w:val="20"/>
        </w:rPr>
        <w:tab/>
      </w:r>
      <w:r w:rsidR="00762D68">
        <w:t>It may just be accepted</w:t>
      </w:r>
      <w:r w:rsidR="00670AED">
        <w:t xml:space="preserve"> that some users may</w:t>
      </w:r>
      <w:r w:rsidR="00762D68">
        <w:t xml:space="preserve"> conceivably</w:t>
      </w:r>
      <w:r w:rsidR="00670AED">
        <w:t xml:space="preserve"> have </w:t>
      </w:r>
      <w:r w:rsidR="00D93BB0">
        <w:t xml:space="preserve">had </w:t>
      </w:r>
      <w:r w:rsidR="00670AED">
        <w:t>the high degree of observation suggested by Google and have reached the conclusion advocated by Google.  But the structure referred to would not have been “apparent” to the average user</w:t>
      </w:r>
      <w:r w:rsidR="0057567C">
        <w:t>s</w:t>
      </w:r>
      <w:r w:rsidR="00670AED">
        <w:t xml:space="preserve"> in the class identified by the ACCC, the relevant users being ones setting up their devices and probably being quite uninterested in the structural similarities or otherwise between the Privacy and Terms and More Options screens as a whole.</w:t>
      </w:r>
    </w:p>
    <w:p w14:paraId="53E41ADD" w14:textId="6D7A0648" w:rsidR="00670AED" w:rsidRDefault="00EF5BFD" w:rsidP="00EF5BFD">
      <w:pPr>
        <w:pStyle w:val="ParaNumbering"/>
        <w:numPr>
          <w:ilvl w:val="0"/>
          <w:numId w:val="0"/>
        </w:numPr>
        <w:ind w:hanging="720"/>
      </w:pPr>
      <w:r>
        <w:rPr>
          <w:sz w:val="20"/>
        </w:rPr>
        <w:t>205</w:t>
      </w:r>
      <w:r>
        <w:rPr>
          <w:sz w:val="20"/>
        </w:rPr>
        <w:tab/>
      </w:r>
      <w:r w:rsidR="00670AED" w:rsidRPr="008F4022">
        <w:rPr>
          <w:i/>
          <w:iCs/>
        </w:rPr>
        <w:t>Tenthly</w:t>
      </w:r>
      <w:r w:rsidR="00670AED" w:rsidRPr="00295BF2">
        <w:t>,</w:t>
      </w:r>
      <w:r w:rsidR="00670AED">
        <w:t xml:space="preserve"> Google referred to </w:t>
      </w:r>
      <w:r w:rsidR="001B5596">
        <w:t xml:space="preserve">the </w:t>
      </w:r>
      <w:r w:rsidR="00670AED">
        <w:t>fact that</w:t>
      </w:r>
      <w:r w:rsidR="00670AED" w:rsidRPr="00295BF2">
        <w:t xml:space="preserve"> the default setting for Location History was “off” </w:t>
      </w:r>
      <w:r w:rsidR="00670AED">
        <w:t>and submitted that t</w:t>
      </w:r>
      <w:r w:rsidR="00670AED" w:rsidRPr="00295BF2">
        <w:t xml:space="preserve">his would serve to confirm for the relevant </w:t>
      </w:r>
      <w:r w:rsidR="00D93BB0">
        <w:t>u</w:t>
      </w:r>
      <w:r w:rsidR="00670AED" w:rsidRPr="00295BF2">
        <w:t>ser that the Location History setting was not the one setting that governed the collection and storage of location data.  That is because</w:t>
      </w:r>
      <w:r w:rsidR="00670AED">
        <w:t>, Google submitted,</w:t>
      </w:r>
      <w:r w:rsidR="00670AED" w:rsidRPr="00295BF2">
        <w:t xml:space="preserve"> the </w:t>
      </w:r>
      <w:r w:rsidR="00D93BB0">
        <w:t>u</w:t>
      </w:r>
      <w:r w:rsidR="00670AED" w:rsidRPr="00295BF2">
        <w:t xml:space="preserve">ser was expressly informed by the Privacy and Terms screen that Google collected and used location data.  </w:t>
      </w:r>
      <w:r w:rsidR="00670AED">
        <w:t>Google submitted that, i</w:t>
      </w:r>
      <w:r w:rsidR="00670AED" w:rsidRPr="00295BF2">
        <w:t xml:space="preserve">n those circumstances, it would be </w:t>
      </w:r>
      <w:r w:rsidR="00670AED">
        <w:t>“</w:t>
      </w:r>
      <w:r w:rsidR="00670AED" w:rsidRPr="00295BF2">
        <w:t>incongruous</w:t>
      </w:r>
      <w:r w:rsidR="00670AED">
        <w:t>”</w:t>
      </w:r>
      <w:r w:rsidR="00670AED" w:rsidRPr="00295BF2">
        <w:t xml:space="preserve"> if the only setting that uniquely controlled the obtaining and use of location data was defaulted to “off”.</w:t>
      </w:r>
    </w:p>
    <w:p w14:paraId="70E77716" w14:textId="1A092FC3" w:rsidR="00670AED" w:rsidRDefault="00EF5BFD" w:rsidP="00EF5BFD">
      <w:pPr>
        <w:pStyle w:val="ParaNumbering"/>
        <w:numPr>
          <w:ilvl w:val="0"/>
          <w:numId w:val="0"/>
        </w:numPr>
        <w:ind w:hanging="720"/>
      </w:pPr>
      <w:r>
        <w:rPr>
          <w:sz w:val="20"/>
        </w:rPr>
        <w:t>206</w:t>
      </w:r>
      <w:r>
        <w:rPr>
          <w:sz w:val="20"/>
        </w:rPr>
        <w:tab/>
      </w:r>
      <w:r w:rsidR="00762D68">
        <w:rPr>
          <w:iCs/>
        </w:rPr>
        <w:t xml:space="preserve">For reasons given earlier, I do not accept that reasonable users would necessarily have understood from the Privacy and Terms screen that Google collected and used location data.  Nor do I consider it necessarily incongruous that Location History was defaulted “off” given </w:t>
      </w:r>
      <w:r w:rsidR="00670AED">
        <w:rPr>
          <w:iCs/>
        </w:rPr>
        <w:t>the fact that the Privacy and Terms screen inform</w:t>
      </w:r>
      <w:r w:rsidR="008E082C">
        <w:rPr>
          <w:iCs/>
        </w:rPr>
        <w:t>ed</w:t>
      </w:r>
      <w:r w:rsidR="00670AED">
        <w:rPr>
          <w:iCs/>
        </w:rPr>
        <w:t xml:space="preserve"> users that </w:t>
      </w:r>
      <w:r w:rsidR="00D93BB0">
        <w:rPr>
          <w:iCs/>
        </w:rPr>
        <w:t>they</w:t>
      </w:r>
      <w:r w:rsidR="00670AED">
        <w:rPr>
          <w:iCs/>
        </w:rPr>
        <w:t xml:space="preserve"> c</w:t>
      </w:r>
      <w:r w:rsidR="008E082C">
        <w:rPr>
          <w:iCs/>
        </w:rPr>
        <w:t>ould</w:t>
      </w:r>
      <w:r w:rsidR="00670AED">
        <w:rPr>
          <w:iCs/>
        </w:rPr>
        <w:t xml:space="preserve"> control what </w:t>
      </w:r>
      <w:r w:rsidR="004C59D4">
        <w:rPr>
          <w:iCs/>
        </w:rPr>
        <w:t>G</w:t>
      </w:r>
      <w:r w:rsidR="00670AED">
        <w:rPr>
          <w:iCs/>
        </w:rPr>
        <w:t>oogle does – see [</w:t>
      </w:r>
      <w:r w:rsidR="00670AED">
        <w:rPr>
          <w:iCs/>
        </w:rPr>
        <w:fldChar w:fldCharType="begin" w:fldLock="1"/>
      </w:r>
      <w:r w:rsidR="00670AED">
        <w:rPr>
          <w:iCs/>
        </w:rPr>
        <w:instrText xml:space="preserve"> REF _Ref68163687 \r \h </w:instrText>
      </w:r>
      <w:r w:rsidR="00670AED">
        <w:rPr>
          <w:iCs/>
        </w:rPr>
      </w:r>
      <w:r w:rsidR="00670AED">
        <w:rPr>
          <w:iCs/>
        </w:rPr>
        <w:fldChar w:fldCharType="separate"/>
      </w:r>
      <w:r w:rsidR="00AA4CF4">
        <w:rPr>
          <w:iCs/>
        </w:rPr>
        <w:t>186</w:t>
      </w:r>
      <w:r w:rsidR="00670AED">
        <w:rPr>
          <w:iCs/>
        </w:rPr>
        <w:fldChar w:fldCharType="end"/>
      </w:r>
      <w:r w:rsidR="00670AED">
        <w:rPr>
          <w:iCs/>
        </w:rPr>
        <w:t>] above.</w:t>
      </w:r>
    </w:p>
    <w:p w14:paraId="7AD068EC" w14:textId="514D3578" w:rsidR="00670AED" w:rsidRPr="00295BF2" w:rsidRDefault="00EF5BFD" w:rsidP="00EF5BFD">
      <w:pPr>
        <w:pStyle w:val="ParaNumbering"/>
        <w:numPr>
          <w:ilvl w:val="0"/>
          <w:numId w:val="0"/>
        </w:numPr>
        <w:ind w:hanging="720"/>
      </w:pPr>
      <w:r w:rsidRPr="00295BF2">
        <w:rPr>
          <w:sz w:val="20"/>
        </w:rPr>
        <w:t>207</w:t>
      </w:r>
      <w:r w:rsidRPr="00295BF2">
        <w:rPr>
          <w:sz w:val="20"/>
        </w:rPr>
        <w:tab/>
      </w:r>
      <w:r w:rsidR="00670AED">
        <w:rPr>
          <w:iCs/>
        </w:rPr>
        <w:t>I am satisfied that there were reasonable users in the class identified by the ACCC who would not have thought from seeing that the Location History setting was “off” that this confirmed that Location History was not the only setting which controlled</w:t>
      </w:r>
      <w:r w:rsidR="00D93BB0">
        <w:rPr>
          <w:iCs/>
        </w:rPr>
        <w:t xml:space="preserve"> the</w:t>
      </w:r>
      <w:r w:rsidR="00670AED">
        <w:rPr>
          <w:iCs/>
        </w:rPr>
        <w:t xml:space="preserve"> collection and storage of location data. </w:t>
      </w:r>
    </w:p>
    <w:p w14:paraId="28560F29" w14:textId="79446E6D" w:rsidR="00670AED" w:rsidRDefault="00EF5BFD" w:rsidP="00EF5BFD">
      <w:pPr>
        <w:pStyle w:val="ParaNumbering"/>
        <w:numPr>
          <w:ilvl w:val="0"/>
          <w:numId w:val="0"/>
        </w:numPr>
        <w:ind w:hanging="720"/>
      </w:pPr>
      <w:r>
        <w:rPr>
          <w:sz w:val="20"/>
        </w:rPr>
        <w:t>208</w:t>
      </w:r>
      <w:r>
        <w:rPr>
          <w:sz w:val="20"/>
        </w:rPr>
        <w:tab/>
      </w:r>
      <w:r w:rsidR="00670AED" w:rsidRPr="00B74357">
        <w:rPr>
          <w:i/>
          <w:iCs/>
        </w:rPr>
        <w:t>Eleventhly</w:t>
      </w:r>
      <w:r w:rsidR="00670AED" w:rsidRPr="00295BF2">
        <w:t xml:space="preserve">, </w:t>
      </w:r>
      <w:r w:rsidR="00670AED">
        <w:t xml:space="preserve">Google noted that, </w:t>
      </w:r>
      <w:r w:rsidR="00670AED" w:rsidRPr="00295BF2">
        <w:t>under the tex</w:t>
      </w:r>
      <w:r w:rsidR="00670AED">
        <w:t xml:space="preserve">t concerning Web &amp; App Activity, there </w:t>
      </w:r>
      <w:r w:rsidR="00670AED" w:rsidRPr="00295BF2">
        <w:t xml:space="preserve">was a prominent hyperlink which invited the relevant </w:t>
      </w:r>
      <w:r w:rsidR="00D93BB0">
        <w:t>u</w:t>
      </w:r>
      <w:r w:rsidR="00670AED" w:rsidRPr="00295BF2">
        <w:t xml:space="preserve">ser to “Learn more”.  The </w:t>
      </w:r>
      <w:r w:rsidR="00D93BB0">
        <w:t>u</w:t>
      </w:r>
      <w:r w:rsidR="00670AED" w:rsidRPr="00295BF2">
        <w:t xml:space="preserve">ser who accessed the “Learn more” </w:t>
      </w:r>
      <w:r w:rsidR="00D93BB0">
        <w:t>pop up</w:t>
      </w:r>
      <w:r w:rsidR="00D93BB0" w:rsidRPr="00295BF2">
        <w:t xml:space="preserve"> </w:t>
      </w:r>
      <w:r w:rsidR="00670AED" w:rsidRPr="00295BF2">
        <w:t>was</w:t>
      </w:r>
      <w:r w:rsidR="00670AED">
        <w:t xml:space="preserve">, Google submitted, </w:t>
      </w:r>
      <w:r w:rsidR="00670AED" w:rsidRPr="00295BF2">
        <w:t xml:space="preserve">informed in </w:t>
      </w:r>
      <w:r w:rsidR="00670AED">
        <w:t>“</w:t>
      </w:r>
      <w:r w:rsidR="00670AED" w:rsidRPr="00295BF2">
        <w:t>crisp terms</w:t>
      </w:r>
      <w:r w:rsidR="00670AED">
        <w:t>”</w:t>
      </w:r>
      <w:r w:rsidR="00670AED" w:rsidRPr="00295BF2">
        <w:t xml:space="preserve"> that data saved in the </w:t>
      </w:r>
      <w:r w:rsidR="00D93BB0">
        <w:t>u</w:t>
      </w:r>
      <w:r w:rsidR="00670AED" w:rsidRPr="00295BF2">
        <w:t xml:space="preserve">ser’s Google Account may include location data.  </w:t>
      </w:r>
    </w:p>
    <w:p w14:paraId="08906141" w14:textId="3E37AF14" w:rsidR="00670AED" w:rsidRPr="00420194" w:rsidRDefault="00EF5BFD" w:rsidP="00EF5BFD">
      <w:pPr>
        <w:pStyle w:val="ParaNumbering"/>
        <w:numPr>
          <w:ilvl w:val="0"/>
          <w:numId w:val="0"/>
        </w:numPr>
        <w:ind w:hanging="720"/>
      </w:pPr>
      <w:r w:rsidRPr="00420194">
        <w:rPr>
          <w:sz w:val="20"/>
        </w:rPr>
        <w:t>209</w:t>
      </w:r>
      <w:r w:rsidRPr="00420194">
        <w:rPr>
          <w:sz w:val="20"/>
        </w:rPr>
        <w:tab/>
      </w:r>
      <w:r w:rsidR="00670AED">
        <w:rPr>
          <w:iCs/>
        </w:rPr>
        <w:t>Google submitted:</w:t>
      </w:r>
    </w:p>
    <w:p w14:paraId="25EFA76C" w14:textId="77777777" w:rsidR="00670AED" w:rsidRPr="00295BF2" w:rsidRDefault="00670AED" w:rsidP="00F728B2">
      <w:pPr>
        <w:pStyle w:val="Quote1"/>
        <w:widowControl/>
      </w:pPr>
      <w:r w:rsidRPr="00295BF2">
        <w:t xml:space="preserve">At this point, the weakness of the ACCC’s case is truly laid bare.  The User that the ACCC apparently has in mind is a person who: (a) is interested in privacy but does not carefully read four points made under the heading “Data that we process when you use Google”, or review the terms of the Privacy Policy; (b) having not read or digested that material, this User nevertheless (because they are interested in privacy issues) clicks on the “MORE OPTIONS” tab; (c) having clicked on that tab, this person then ‘runs </w:t>
      </w:r>
      <w:r w:rsidRPr="00295BF2">
        <w:lastRenderedPageBreak/>
        <w:t xml:space="preserve">out of puff’ and does not click </w:t>
      </w:r>
      <w:r>
        <w:t>[on]</w:t>
      </w:r>
      <w:r w:rsidRPr="00295BF2">
        <w:t xml:space="preserve"> the “Learn more” tab under the Web &amp; App Activity heading.  This kind of User is a theoretical construct that finds no reflection in the economic evidence or in common sense. </w:t>
      </w:r>
    </w:p>
    <w:p w14:paraId="75F6A589" w14:textId="0EA07F13" w:rsidR="00670AED" w:rsidRDefault="00EF5BFD" w:rsidP="00EF5BFD">
      <w:pPr>
        <w:pStyle w:val="ParaNumbering"/>
        <w:numPr>
          <w:ilvl w:val="0"/>
          <w:numId w:val="0"/>
        </w:numPr>
        <w:ind w:hanging="720"/>
      </w:pPr>
      <w:r>
        <w:rPr>
          <w:sz w:val="20"/>
        </w:rPr>
        <w:t>210</w:t>
      </w:r>
      <w:r>
        <w:rPr>
          <w:sz w:val="20"/>
        </w:rPr>
        <w:tab/>
      </w:r>
      <w:r w:rsidR="004909D5">
        <w:t>T</w:t>
      </w:r>
      <w:r w:rsidR="00670AED">
        <w:t>he ACCC’s case was expressly confined to a particular type of user.  The ACCC’s case was not that most users were misled.  Its case was that most users, whether or not they were interested in privacy at a theoretical level, simply clicked through the set</w:t>
      </w:r>
      <w:r w:rsidR="007B44C7">
        <w:t>-</w:t>
      </w:r>
      <w:r w:rsidR="00670AED">
        <w:t>up process without paying any particular attention to what was put before them.  The ACCC’s case was targeted to those users who were sufficiently concerned about privacy (or for some other reason felt it desirable) to click on “More Options”.  The level of interest of such a person, or the level of concern about privacy, would determine the extent to which such a person would seek out information.  A user particularly paranoid about having his or her location used might have clicked on “Learn more”</w:t>
      </w:r>
      <w:r w:rsidR="001B5596">
        <w:t xml:space="preserve"> underneath Web &amp; App Activity despite </w:t>
      </w:r>
      <w:r w:rsidR="00762D68">
        <w:t>there being no</w:t>
      </w:r>
      <w:r w:rsidR="001B5596">
        <w:t xml:space="preserve"> reference to </w:t>
      </w:r>
      <w:r w:rsidR="00762D68">
        <w:t>“location” connected to that setting on the More Options</w:t>
      </w:r>
      <w:r w:rsidR="001B5596">
        <w:t xml:space="preserve"> screen</w:t>
      </w:r>
      <w:r w:rsidR="00670AED">
        <w:t xml:space="preserve">.  Others may have too.  However, I am satisfied that </w:t>
      </w:r>
      <w:r w:rsidR="00762D68">
        <w:t xml:space="preserve">there were </w:t>
      </w:r>
      <w:r w:rsidR="00670AED">
        <w:t xml:space="preserve">reasonable users who had clicked on “More Options”, </w:t>
      </w:r>
      <w:r w:rsidR="00762D68">
        <w:t xml:space="preserve">who </w:t>
      </w:r>
      <w:r w:rsidR="00670AED">
        <w:t>would choose not to continue and click on each of the “Learn more” links or one or other of them.  There is a point where reasonable people give up drilling down to plumb the depths for further information.  I would think the lack of desire increases with each link.</w:t>
      </w:r>
    </w:p>
    <w:p w14:paraId="123967AB" w14:textId="57FFE27B" w:rsidR="00670AED" w:rsidRPr="001C0E72" w:rsidRDefault="00EF5BFD" w:rsidP="00EF5BFD">
      <w:pPr>
        <w:pStyle w:val="ParaNumbering"/>
        <w:numPr>
          <w:ilvl w:val="0"/>
          <w:numId w:val="0"/>
        </w:numPr>
        <w:ind w:hanging="720"/>
      </w:pPr>
      <w:r w:rsidRPr="001C0E72">
        <w:rPr>
          <w:sz w:val="20"/>
        </w:rPr>
        <w:t>211</w:t>
      </w:r>
      <w:r w:rsidRPr="001C0E72">
        <w:rPr>
          <w:sz w:val="20"/>
        </w:rPr>
        <w:tab/>
      </w:r>
      <w:r w:rsidR="00670AED" w:rsidRPr="001C0E72">
        <w:rPr>
          <w:i/>
        </w:rPr>
        <w:t>Twelfthly</w:t>
      </w:r>
      <w:r w:rsidR="00670AED" w:rsidRPr="00295BF2">
        <w:t xml:space="preserve">, </w:t>
      </w:r>
      <w:r w:rsidR="00670AED">
        <w:t>Google noted that, referring to the text under the heading “Location History”,</w:t>
      </w:r>
      <w:r w:rsidR="00670AED" w:rsidRPr="00295BF2">
        <w:t xml:space="preserve"> Professor Slonim agreed that “it’s very unlikely that a typical user would reach that particular part of the screenshot”, and that “the users who would get to </w:t>
      </w:r>
      <w:r w:rsidR="00670AED">
        <w:t>[that part]</w:t>
      </w:r>
      <w:r w:rsidR="00670AED" w:rsidRPr="00295BF2">
        <w:t xml:space="preserve"> would be atypical”.  </w:t>
      </w:r>
      <w:r w:rsidR="00670AED">
        <w:t>Google submitted that i</w:t>
      </w:r>
      <w:r w:rsidR="00670AED" w:rsidRPr="00295BF2">
        <w:t xml:space="preserve">t should be expected that the </w:t>
      </w:r>
      <w:r w:rsidR="009B64D1">
        <w:t>u</w:t>
      </w:r>
      <w:r w:rsidR="00670AED" w:rsidRPr="00295BF2">
        <w:t>ser who reached this page would</w:t>
      </w:r>
      <w:r w:rsidR="00670AED">
        <w:t xml:space="preserve"> also</w:t>
      </w:r>
      <w:r w:rsidR="00670AED" w:rsidRPr="00295BF2">
        <w:t xml:space="preserve"> </w:t>
      </w:r>
      <w:r w:rsidR="008865BE">
        <w:t>click</w:t>
      </w:r>
      <w:r w:rsidR="008865BE" w:rsidRPr="00295BF2">
        <w:t xml:space="preserve"> </w:t>
      </w:r>
      <w:r w:rsidR="00670AED" w:rsidRPr="00295BF2">
        <w:t xml:space="preserve">on “Learn more”.  </w:t>
      </w:r>
      <w:r w:rsidR="00670AED">
        <w:t>Google submitted that t</w:t>
      </w:r>
      <w:r w:rsidR="00670AED" w:rsidRPr="00295BF2">
        <w:t xml:space="preserve">he </w:t>
      </w:r>
      <w:r w:rsidR="009B64D1">
        <w:t>u</w:t>
      </w:r>
      <w:r w:rsidR="00670AED" w:rsidRPr="00295BF2">
        <w:t>ser who took up that invitation would learn some more things that confirm</w:t>
      </w:r>
      <w:r w:rsidR="009B64D1">
        <w:t>ed</w:t>
      </w:r>
      <w:r w:rsidR="00670AED" w:rsidRPr="00295BF2">
        <w:t xml:space="preserve"> that the Location History setting </w:t>
      </w:r>
      <w:r w:rsidR="009B64D1">
        <w:t>wa</w:t>
      </w:r>
      <w:r w:rsidR="00670AED" w:rsidRPr="00295BF2">
        <w:t>s not the setting that control</w:t>
      </w:r>
      <w:r w:rsidR="009B64D1">
        <w:t>led</w:t>
      </w:r>
      <w:r w:rsidR="00670AED" w:rsidRPr="00295BF2">
        <w:t xml:space="preserve"> everything to do with data collection and use.</w:t>
      </w:r>
    </w:p>
    <w:p w14:paraId="3F4AB801" w14:textId="35780260" w:rsidR="00670AED" w:rsidRDefault="00EF5BFD" w:rsidP="00EF5BFD">
      <w:pPr>
        <w:pStyle w:val="ParaNumbering"/>
        <w:numPr>
          <w:ilvl w:val="0"/>
          <w:numId w:val="0"/>
        </w:numPr>
        <w:ind w:hanging="720"/>
      </w:pPr>
      <w:r>
        <w:rPr>
          <w:sz w:val="20"/>
        </w:rPr>
        <w:t>212</w:t>
      </w:r>
      <w:r>
        <w:rPr>
          <w:sz w:val="20"/>
        </w:rPr>
        <w:tab/>
      </w:r>
      <w:r w:rsidR="00670AED">
        <w:t>I repeat what I have said above in relation to the eleventh matter raised by Google.</w:t>
      </w:r>
    </w:p>
    <w:p w14:paraId="3081D0A3" w14:textId="77777777" w:rsidR="00670AED" w:rsidRDefault="00670AED" w:rsidP="00670AED">
      <w:pPr>
        <w:pStyle w:val="Heading2"/>
      </w:pPr>
      <w:bookmarkStart w:id="72" w:name="_Ref69453186"/>
      <w:r>
        <w:t>Scenario 1: Conclusions</w:t>
      </w:r>
      <w:bookmarkEnd w:id="72"/>
    </w:p>
    <w:p w14:paraId="7F2DC19F" w14:textId="389489D2" w:rsidR="00670AED" w:rsidDel="00B41E20" w:rsidRDefault="00EF5BFD" w:rsidP="00EF5BFD">
      <w:pPr>
        <w:pStyle w:val="ParaNumbering"/>
        <w:numPr>
          <w:ilvl w:val="0"/>
          <w:numId w:val="0"/>
        </w:numPr>
        <w:ind w:hanging="720"/>
      </w:pPr>
      <w:r w:rsidDel="00B41E20">
        <w:rPr>
          <w:sz w:val="20"/>
        </w:rPr>
        <w:t>213</w:t>
      </w:r>
      <w:r w:rsidDel="00B41E20">
        <w:rPr>
          <w:sz w:val="20"/>
        </w:rPr>
        <w:tab/>
      </w:r>
      <w:r w:rsidR="00670AED" w:rsidDel="00B41E20">
        <w:t>I accept that reasonable users in the class included users who, acting reasonably, would not have clicked on any of the “Learn more” links.  Other users, acting reasonably</w:t>
      </w:r>
      <w:r w:rsidR="00762D68">
        <w:t>,</w:t>
      </w:r>
      <w:r w:rsidR="00670AED" w:rsidDel="00B41E20">
        <w:t xml:space="preserve"> would have clicked on the “Learn more” links.  More users would have clicked on the “Learn more” link related to the Location History setting than the Web &amp; App Activity setting.  This is because of the </w:t>
      </w:r>
      <w:r w:rsidR="00670AED">
        <w:t>place</w:t>
      </w:r>
      <w:r w:rsidR="00670AED" w:rsidDel="00B41E20">
        <w:t xml:space="preserve"> on the More Options </w:t>
      </w:r>
      <w:r w:rsidR="008865BE">
        <w:t>s</w:t>
      </w:r>
      <w:r w:rsidR="00670AED" w:rsidDel="00B41E20">
        <w:t xml:space="preserve">creen of the Location History setting and the fact that reasonable members of the class were likely to be more interested (by reason of what they had </w:t>
      </w:r>
      <w:r w:rsidR="00670AED" w:rsidDel="00B41E20">
        <w:lastRenderedPageBreak/>
        <w:t>read up until th</w:t>
      </w:r>
      <w:r w:rsidR="008865BE">
        <w:t>at</w:t>
      </w:r>
      <w:r w:rsidR="00670AED" w:rsidDel="00B41E20">
        <w:t xml:space="preserve"> point) in Location History than in Web &amp; App Activity</w:t>
      </w:r>
      <w:r w:rsidR="001B5596">
        <w:t xml:space="preserve"> (which did not refer to location)</w:t>
      </w:r>
      <w:r w:rsidR="00670AED" w:rsidDel="00B41E20">
        <w:t xml:space="preserve">.  </w:t>
      </w:r>
    </w:p>
    <w:p w14:paraId="1969EABF" w14:textId="5EDBFD62" w:rsidR="00670AED" w:rsidDel="00B41E20" w:rsidRDefault="00EF5BFD" w:rsidP="00EF5BFD">
      <w:pPr>
        <w:pStyle w:val="ParaNumbering"/>
        <w:numPr>
          <w:ilvl w:val="0"/>
          <w:numId w:val="0"/>
        </w:numPr>
        <w:ind w:hanging="720"/>
      </w:pPr>
      <w:r w:rsidDel="00B41E20">
        <w:rPr>
          <w:sz w:val="20"/>
        </w:rPr>
        <w:t>214</w:t>
      </w:r>
      <w:r w:rsidDel="00B41E20">
        <w:rPr>
          <w:sz w:val="20"/>
        </w:rPr>
        <w:tab/>
      </w:r>
      <w:r w:rsidR="00670AED" w:rsidDel="00B41E20">
        <w:t xml:space="preserve">The </w:t>
      </w:r>
      <w:r w:rsidR="008865BE">
        <w:t>LH Set-up</w:t>
      </w:r>
      <w:r w:rsidR="00670AED" w:rsidDel="00B41E20">
        <w:t xml:space="preserve"> Pop Up (which appeared when the “Learn more” link was clicked) did not inform users that regardless of the Location History setting, data about the user’s location would still be collected by reason of the Web &amp; App Activity </w:t>
      </w:r>
      <w:r w:rsidR="008865BE">
        <w:t>s</w:t>
      </w:r>
      <w:r w:rsidR="00670AED" w:rsidDel="00B41E20">
        <w:t>etting.  Some reasonable users would have assumed that the Location History setting was the only setting which needed to be “off” in order for personal data about location not to be retained and later used.  Some reasonable users would not have thought also to look at Web &amp; App Activity which did not refer to “location” on the More Option</w:t>
      </w:r>
      <w:r w:rsidR="00D34902">
        <w:t>s</w:t>
      </w:r>
      <w:r w:rsidR="00670AED" w:rsidDel="00B41E20">
        <w:t xml:space="preserve"> </w:t>
      </w:r>
      <w:r w:rsidR="008865BE">
        <w:t>s</w:t>
      </w:r>
      <w:r w:rsidR="00670AED" w:rsidDel="00B41E20">
        <w:t xml:space="preserve">creen. </w:t>
      </w:r>
    </w:p>
    <w:p w14:paraId="0F5F7024" w14:textId="59103C09" w:rsidR="00670AED" w:rsidDel="00B41E20" w:rsidRDefault="00EF5BFD" w:rsidP="00EF5BFD">
      <w:pPr>
        <w:pStyle w:val="ParaNumbering"/>
        <w:numPr>
          <w:ilvl w:val="0"/>
          <w:numId w:val="0"/>
        </w:numPr>
        <w:ind w:hanging="720"/>
      </w:pPr>
      <w:r w:rsidDel="00B41E20">
        <w:rPr>
          <w:sz w:val="20"/>
        </w:rPr>
        <w:t>215</w:t>
      </w:r>
      <w:r w:rsidDel="00B41E20">
        <w:rPr>
          <w:sz w:val="20"/>
        </w:rPr>
        <w:tab/>
      </w:r>
      <w:r w:rsidR="00670AED" w:rsidDel="00B41E20">
        <w:t xml:space="preserve">If a user did click on “Learn more” in relation to the Web &amp; App Activity setting, the user would have realised from the </w:t>
      </w:r>
      <w:r w:rsidR="008865BE">
        <w:t>WAA Set-up</w:t>
      </w:r>
      <w:r w:rsidR="00670AED" w:rsidDel="00B41E20">
        <w:t xml:space="preserve"> Pop Up that data about the user’s location would be collected by reason of the Web &amp; App Activity setting.  Such a user would probably have assumed that the data would be retained and used; in any event,</w:t>
      </w:r>
      <w:r w:rsidR="00670AED">
        <w:t xml:space="preserve"> I understood</w:t>
      </w:r>
      <w:r w:rsidR="00670AED" w:rsidDel="00B41E20">
        <w:t xml:space="preserve"> the ACCC </w:t>
      </w:r>
      <w:r w:rsidR="00670AED">
        <w:t xml:space="preserve">to have </w:t>
      </w:r>
      <w:r w:rsidR="00670AED" w:rsidDel="00B41E20">
        <w:t xml:space="preserve">accepted that this was the case.  There was little on the More Options screen to indicate that Web &amp; App Activity had anything to do with location, meaning it was less likely that a user concerned about privacy generally or location data in particular would click on “Learn more” under the Web &amp; App Activity setting.   </w:t>
      </w:r>
    </w:p>
    <w:p w14:paraId="5B5DC4E2" w14:textId="190B1423" w:rsidR="00670AED" w:rsidDel="00B41E20" w:rsidRDefault="00EF5BFD" w:rsidP="00EF5BFD">
      <w:pPr>
        <w:pStyle w:val="ParaNumbering"/>
        <w:numPr>
          <w:ilvl w:val="0"/>
          <w:numId w:val="0"/>
        </w:numPr>
        <w:ind w:hanging="720"/>
      </w:pPr>
      <w:r w:rsidDel="00B41E20">
        <w:rPr>
          <w:sz w:val="20"/>
        </w:rPr>
        <w:t>216</w:t>
      </w:r>
      <w:r w:rsidDel="00B41E20">
        <w:rPr>
          <w:sz w:val="20"/>
        </w:rPr>
        <w:tab/>
      </w:r>
      <w:r w:rsidR="00670AED" w:rsidDel="00B41E20">
        <w:t>Each of the users in the class had to have passed through the Privacy and Terms screen.  The users in the class were ones who behaved differently to the vast majority of users in clicking “</w:t>
      </w:r>
      <w:r w:rsidR="008865BE">
        <w:t>More Options</w:t>
      </w:r>
      <w:r w:rsidR="00670AED" w:rsidDel="00B41E20">
        <w:t xml:space="preserve">”.  That is </w:t>
      </w:r>
      <w:r w:rsidR="00670AED">
        <w:t>probably</w:t>
      </w:r>
      <w:r w:rsidR="00670AED" w:rsidDel="00B41E20">
        <w:t xml:space="preserve"> because the user had a higher degree of interest than the majority of users in privacy generally or location data specifically.  I accept that such a user would ordinarily be expected to pay some attention to what was written on both the Privacy and Terms screen and the More Options </w:t>
      </w:r>
      <w:r w:rsidR="008865BE">
        <w:t>s</w:t>
      </w:r>
      <w:r w:rsidR="00670AED" w:rsidDel="00B41E20">
        <w:t xml:space="preserve">creen.  I do not accept that they would have </w:t>
      </w:r>
      <w:r w:rsidR="00670AED">
        <w:t xml:space="preserve">all </w:t>
      </w:r>
      <w:r w:rsidR="00670AED" w:rsidDel="00B41E20">
        <w:t xml:space="preserve">parsed and analysed the screens in the careful and meticulous way suggested by Google.  </w:t>
      </w:r>
    </w:p>
    <w:p w14:paraId="3756E798" w14:textId="492E8758" w:rsidR="00670AED" w:rsidDel="00B41E20" w:rsidRDefault="00EF5BFD" w:rsidP="00EF5BFD">
      <w:pPr>
        <w:pStyle w:val="ParaNumbering"/>
        <w:numPr>
          <w:ilvl w:val="0"/>
          <w:numId w:val="0"/>
        </w:numPr>
        <w:ind w:hanging="720"/>
      </w:pPr>
      <w:r w:rsidDel="00B41E20">
        <w:rPr>
          <w:sz w:val="20"/>
        </w:rPr>
        <w:t>217</w:t>
      </w:r>
      <w:r w:rsidDel="00B41E20">
        <w:rPr>
          <w:sz w:val="20"/>
        </w:rPr>
        <w:tab/>
      </w:r>
      <w:r w:rsidR="00670AED" w:rsidDel="00B41E20">
        <w:t>If the correct understanding of the law is, as Google submitted, that the hypothetical reasonable member of the class might only have one reaction, I would have held that the hypothetical member of the class taking the identified steps, and noting that the Location History setting was switched “off”, would have:</w:t>
      </w:r>
    </w:p>
    <w:p w14:paraId="1BFF95BA" w14:textId="46C686CF" w:rsidR="00670AED" w:rsidDel="00B41E20" w:rsidRDefault="00EF5BFD" w:rsidP="00EF5BFD">
      <w:pPr>
        <w:pStyle w:val="ListNo1"/>
        <w:numPr>
          <w:ilvl w:val="0"/>
          <w:numId w:val="0"/>
        </w:numPr>
        <w:tabs>
          <w:tab w:val="left" w:pos="720"/>
        </w:tabs>
        <w:ind w:left="720" w:hanging="720"/>
      </w:pPr>
      <w:r w:rsidDel="00B41E20">
        <w:t>(1)</w:t>
      </w:r>
      <w:r w:rsidDel="00B41E20">
        <w:tab/>
      </w:r>
      <w:r w:rsidR="00670AED" w:rsidDel="00B41E20">
        <w:t>correctly understood that Google might obtain and use the user’s location from time to time when the user used certain Google services;</w:t>
      </w:r>
    </w:p>
    <w:p w14:paraId="371FBC70" w14:textId="763ABF37" w:rsidR="00670AED" w:rsidDel="00B41E20" w:rsidRDefault="00EF5BFD" w:rsidP="00EF5BFD">
      <w:pPr>
        <w:pStyle w:val="ListNo1"/>
        <w:numPr>
          <w:ilvl w:val="0"/>
          <w:numId w:val="0"/>
        </w:numPr>
        <w:tabs>
          <w:tab w:val="left" w:pos="720"/>
        </w:tabs>
        <w:ind w:left="720" w:hanging="720"/>
      </w:pPr>
      <w:r w:rsidDel="00B41E20">
        <w:lastRenderedPageBreak/>
        <w:t>(2)</w:t>
      </w:r>
      <w:r w:rsidDel="00B41E20">
        <w:tab/>
      </w:r>
      <w:r w:rsidR="00670AED" w:rsidDel="00B41E20">
        <w:t>incorrectly understood that Google would not retain personal information about the user’s location;</w:t>
      </w:r>
    </w:p>
    <w:p w14:paraId="578CF38C" w14:textId="0E628FFE" w:rsidR="00670AED" w:rsidDel="00B41E20" w:rsidRDefault="00EF5BFD" w:rsidP="00EF5BFD">
      <w:pPr>
        <w:pStyle w:val="ListNo1"/>
        <w:numPr>
          <w:ilvl w:val="0"/>
          <w:numId w:val="0"/>
        </w:numPr>
        <w:tabs>
          <w:tab w:val="left" w:pos="720"/>
        </w:tabs>
        <w:ind w:left="720" w:hanging="720"/>
      </w:pPr>
      <w:r w:rsidDel="00B41E20">
        <w:t>(3)</w:t>
      </w:r>
      <w:r w:rsidDel="00B41E20">
        <w:tab/>
      </w:r>
      <w:r w:rsidR="00670AED" w:rsidDel="00B41E20">
        <w:t xml:space="preserve">incorrectly understood that Google would not later use the personal information about the user’s location.  </w:t>
      </w:r>
    </w:p>
    <w:p w14:paraId="55681A0D" w14:textId="470B0F9B" w:rsidR="00670AED" w:rsidDel="00B41E20" w:rsidRDefault="00EF5BFD" w:rsidP="00EF5BFD">
      <w:pPr>
        <w:pStyle w:val="ParaNumbering"/>
        <w:numPr>
          <w:ilvl w:val="0"/>
          <w:numId w:val="0"/>
        </w:numPr>
        <w:ind w:hanging="720"/>
      </w:pPr>
      <w:r w:rsidDel="00B41E20">
        <w:rPr>
          <w:sz w:val="20"/>
        </w:rPr>
        <w:t>218</w:t>
      </w:r>
      <w:r w:rsidDel="00B41E20">
        <w:rPr>
          <w:sz w:val="20"/>
        </w:rPr>
        <w:tab/>
      </w:r>
      <w:r w:rsidR="00670AED" w:rsidDel="00B41E20">
        <w:t>As noted earlier, I do not consider that the question is resolved by assuming that the hypothetical consumer is capable of only one response.  I consider that construction to be antithetical to the statutory objectives of consumer protection legislation such as this.  Accordingly, my conclusions in relation to s 18 of the ACL are as follows:</w:t>
      </w:r>
    </w:p>
    <w:p w14:paraId="15BC368C" w14:textId="6ED7D76B" w:rsidR="00670AED" w:rsidDel="00B41E20" w:rsidRDefault="00EF5BFD" w:rsidP="00EF5BFD">
      <w:pPr>
        <w:pStyle w:val="ParaNumbering"/>
        <w:numPr>
          <w:ilvl w:val="0"/>
          <w:numId w:val="0"/>
        </w:numPr>
        <w:ind w:hanging="720"/>
      </w:pPr>
      <w:bookmarkStart w:id="73" w:name="_Ref68873006"/>
      <w:r w:rsidDel="00B41E20">
        <w:rPr>
          <w:sz w:val="20"/>
        </w:rPr>
        <w:t>219</w:t>
      </w:r>
      <w:r w:rsidDel="00B41E20">
        <w:rPr>
          <w:sz w:val="20"/>
        </w:rPr>
        <w:tab/>
      </w:r>
      <w:r w:rsidR="00670AED" w:rsidDel="00B41E20">
        <w:t xml:space="preserve">First, I conclude that the class of users who clicked on “More Options” included users who, acting reasonably, </w:t>
      </w:r>
      <w:r w:rsidR="00DE60E0">
        <w:t>did</w:t>
      </w:r>
      <w:r w:rsidR="00DE60E0" w:rsidDel="00B41E20">
        <w:t xml:space="preserve"> not</w:t>
      </w:r>
      <w:r w:rsidR="00DE60E0">
        <w:t xml:space="preserve"> click</w:t>
      </w:r>
      <w:r w:rsidR="00DE60E0" w:rsidDel="00B41E20">
        <w:t xml:space="preserve"> on any “Learn More” links</w:t>
      </w:r>
      <w:r w:rsidR="00DE60E0">
        <w:t xml:space="preserve"> and</w:t>
      </w:r>
      <w:r w:rsidR="00DE60E0" w:rsidDel="00B41E20">
        <w:t xml:space="preserve"> </w:t>
      </w:r>
      <w:r w:rsidR="00670AED" w:rsidDel="00B41E20">
        <w:t>would have incorrectly concluded from Google’s conduct as a whole (which conveyed a representation to that effect) that</w:t>
      </w:r>
      <w:r w:rsidR="00670AED" w:rsidRPr="00E02AD6" w:rsidDel="00B41E20">
        <w:t xml:space="preserve"> </w:t>
      </w:r>
      <w:r w:rsidR="00670AED" w:rsidDel="00B41E20">
        <w:t>the Location History setting was the setting which controlled whether Google would obtain person data about the user’s location.</w:t>
      </w:r>
      <w:bookmarkEnd w:id="73"/>
      <w:r w:rsidR="00670AED" w:rsidDel="00B41E20">
        <w:t xml:space="preserve">  </w:t>
      </w:r>
    </w:p>
    <w:p w14:paraId="708559D2" w14:textId="52D5CAF4" w:rsidR="00670AED" w:rsidDel="00B41E20" w:rsidRDefault="00EF5BFD" w:rsidP="00EF5BFD">
      <w:pPr>
        <w:pStyle w:val="ParaNumbering"/>
        <w:numPr>
          <w:ilvl w:val="0"/>
          <w:numId w:val="0"/>
        </w:numPr>
        <w:ind w:hanging="720"/>
      </w:pPr>
      <w:r w:rsidDel="00B41E20">
        <w:rPr>
          <w:sz w:val="20"/>
        </w:rPr>
        <w:t>220</w:t>
      </w:r>
      <w:r w:rsidDel="00B41E20">
        <w:rPr>
          <w:sz w:val="20"/>
        </w:rPr>
        <w:tab/>
      </w:r>
      <w:r w:rsidR="00670AED" w:rsidDel="00B41E20">
        <w:t>Secondly, some users within the class, acting reasonably, would have thought that Google would not, even on a once of</w:t>
      </w:r>
      <w:r w:rsidR="009E4761">
        <w:t>f</w:t>
      </w:r>
      <w:r w:rsidR="00670AED" w:rsidDel="00B41E20">
        <w:t xml:space="preserve"> basis, obtain or use personal data about a user’s location if the Location History setting was “off”.  I therefore also conclude that the relevant class of users being users who clicked on “More Options” (including those who clicked on the “Learn more” link to the Location History setting but not to the Web &amp; App Activity setting), included users who, acting reasonably, would have incorrectly concluded from Google’s conduct as a whole (which conveyed </w:t>
      </w:r>
      <w:r w:rsidR="00670AED">
        <w:t xml:space="preserve">a </w:t>
      </w:r>
      <w:r w:rsidR="00670AED" w:rsidDel="00B41E20">
        <w:t xml:space="preserve">representation to that effect) that with Web &amp; App Activity turned “on” and Location History turned “off” Google would not obtain or use the user’s location at all, even when the user used certain Google </w:t>
      </w:r>
      <w:r w:rsidR="00670AED">
        <w:t>s</w:t>
      </w:r>
      <w:r w:rsidR="00670AED" w:rsidDel="00B41E20">
        <w:t xml:space="preserve">ervices.  </w:t>
      </w:r>
    </w:p>
    <w:p w14:paraId="46D3B9A3" w14:textId="6B449A73" w:rsidR="00670AED" w:rsidDel="00B41E20" w:rsidRDefault="00EF5BFD" w:rsidP="00EF5BFD">
      <w:pPr>
        <w:pStyle w:val="ParaNumbering"/>
        <w:numPr>
          <w:ilvl w:val="0"/>
          <w:numId w:val="0"/>
        </w:numPr>
        <w:ind w:hanging="720"/>
      </w:pPr>
      <w:bookmarkStart w:id="74" w:name="_Ref68873016"/>
      <w:r w:rsidDel="00B41E20">
        <w:rPr>
          <w:sz w:val="20"/>
        </w:rPr>
        <w:t>221</w:t>
      </w:r>
      <w:r w:rsidDel="00B41E20">
        <w:rPr>
          <w:sz w:val="20"/>
        </w:rPr>
        <w:tab/>
      </w:r>
      <w:r w:rsidR="00670AED" w:rsidDel="00B41E20">
        <w:t xml:space="preserve">Thirdly, many reasonable users in the class would have thought that Google might obtain and use a user’s location on a </w:t>
      </w:r>
      <w:r w:rsidR="009F2B6C">
        <w:t>“</w:t>
      </w:r>
      <w:r w:rsidR="00670AED" w:rsidDel="00B41E20">
        <w:t>once off</w:t>
      </w:r>
      <w:r w:rsidR="009F2B6C">
        <w:t>”</w:t>
      </w:r>
      <w:r w:rsidR="00670AED" w:rsidDel="00B41E20">
        <w:t xml:space="preserve"> basis, for example, when the user was using certain Google </w:t>
      </w:r>
      <w:r w:rsidR="00670AED">
        <w:t>s</w:t>
      </w:r>
      <w:r w:rsidR="00670AED" w:rsidDel="00B41E20">
        <w:t>ervices (for example, to provide directions on Google Maps), notwithstanding that the Location History setting was “off”.  However, of these users, many would have reasonably assumed that the data so obtained would not be retained or subsequently</w:t>
      </w:r>
      <w:r w:rsidR="00DE60E0">
        <w:t xml:space="preserve"> used</w:t>
      </w:r>
      <w:r w:rsidR="00670AED" w:rsidDel="00B41E20">
        <w:t xml:space="preserve">.  Therefore, I also conclude that users within the class (including those who clicked on the “Learn more” link to the Location History setting but not to the Web &amp; App Activity setting), acting reasonably, would have incorrectly concluded from Google’s conduct as a whole (which conveyed representations to that effect) that, although Google might obtain and use personal data about the user’s location on </w:t>
      </w:r>
      <w:r w:rsidR="009F2B6C">
        <w:t>“</w:t>
      </w:r>
      <w:r w:rsidR="00670AED" w:rsidDel="00B41E20">
        <w:t>one off</w:t>
      </w:r>
      <w:r w:rsidR="009F2B6C">
        <w:t>”</w:t>
      </w:r>
      <w:r w:rsidR="00670AED" w:rsidDel="00B41E20">
        <w:t xml:space="preserve"> occasions to provide a particular service, Google would not:</w:t>
      </w:r>
      <w:bookmarkEnd w:id="74"/>
    </w:p>
    <w:p w14:paraId="43856EDE" w14:textId="2303FE6F" w:rsidR="00670AED" w:rsidDel="00B41E20" w:rsidRDefault="00EF5BFD" w:rsidP="00EF5BFD">
      <w:pPr>
        <w:pStyle w:val="ListNo1"/>
        <w:numPr>
          <w:ilvl w:val="0"/>
          <w:numId w:val="0"/>
        </w:numPr>
        <w:tabs>
          <w:tab w:val="left" w:pos="720"/>
        </w:tabs>
        <w:ind w:left="720" w:hanging="720"/>
      </w:pPr>
      <w:r w:rsidDel="00B41E20">
        <w:lastRenderedPageBreak/>
        <w:t>(1)</w:t>
      </w:r>
      <w:r w:rsidDel="00B41E20">
        <w:tab/>
      </w:r>
      <w:r w:rsidR="00670AED" w:rsidDel="00B41E20">
        <w:t xml:space="preserve">retain personal data about the user’s location after having so obtained </w:t>
      </w:r>
      <w:r w:rsidR="00DE60E0">
        <w:t>location data</w:t>
      </w:r>
      <w:r w:rsidR="00670AED" w:rsidDel="00B41E20">
        <w:t>; or</w:t>
      </w:r>
    </w:p>
    <w:p w14:paraId="70FB0D84" w14:textId="17BC0477" w:rsidR="00670AED" w:rsidDel="00B41E20" w:rsidRDefault="00EF5BFD" w:rsidP="00EF5BFD">
      <w:pPr>
        <w:pStyle w:val="ListNo1"/>
        <w:numPr>
          <w:ilvl w:val="0"/>
          <w:numId w:val="0"/>
        </w:numPr>
        <w:tabs>
          <w:tab w:val="left" w:pos="720"/>
        </w:tabs>
        <w:ind w:left="720" w:hanging="720"/>
      </w:pPr>
      <w:r w:rsidDel="00B41E20">
        <w:t>(2)</w:t>
      </w:r>
      <w:r w:rsidDel="00B41E20">
        <w:tab/>
      </w:r>
      <w:r w:rsidR="00670AED" w:rsidDel="00B41E20">
        <w:t xml:space="preserve">later use the personal data about the user’s location which had been so retained.  </w:t>
      </w:r>
    </w:p>
    <w:p w14:paraId="6A427D1B" w14:textId="2FCE4865" w:rsidR="00670AED" w:rsidRDefault="00EF5BFD" w:rsidP="00EF5BFD">
      <w:pPr>
        <w:pStyle w:val="ParaNumbering"/>
        <w:numPr>
          <w:ilvl w:val="0"/>
          <w:numId w:val="0"/>
        </w:numPr>
        <w:ind w:hanging="720"/>
      </w:pPr>
      <w:r>
        <w:rPr>
          <w:sz w:val="20"/>
        </w:rPr>
        <w:t>222</w:t>
      </w:r>
      <w:r>
        <w:rPr>
          <w:sz w:val="20"/>
        </w:rPr>
        <w:tab/>
      </w:r>
      <w:r w:rsidR="00670AED">
        <w:t>I accept that there were also reasonable users in the class who would not have been misled at all.</w:t>
      </w:r>
    </w:p>
    <w:p w14:paraId="13C67444" w14:textId="3D1A2A1C" w:rsidR="00670AED" w:rsidRPr="00B60C30" w:rsidDel="00B41E20" w:rsidRDefault="00EF5BFD" w:rsidP="00EF5BFD">
      <w:pPr>
        <w:pStyle w:val="ParaNumbering"/>
        <w:numPr>
          <w:ilvl w:val="0"/>
          <w:numId w:val="0"/>
        </w:numPr>
        <w:ind w:hanging="720"/>
      </w:pPr>
      <w:r w:rsidRPr="00B60C30" w:rsidDel="00B41E20">
        <w:rPr>
          <w:sz w:val="20"/>
        </w:rPr>
        <w:t>223</w:t>
      </w:r>
      <w:r w:rsidRPr="00B60C30" w:rsidDel="00B41E20">
        <w:rPr>
          <w:sz w:val="20"/>
        </w:rPr>
        <w:tab/>
      </w:r>
      <w:r w:rsidR="00670AED" w:rsidDel="00B41E20">
        <w:t>Both parties denied that it was relevant to seek to determine the number of users who would have been misled.  It was not in dispute that the representations, if conveyed by the conduct as a whole, were misleading or deceptive because they were incorrect.</w:t>
      </w:r>
    </w:p>
    <w:p w14:paraId="3F67070E" w14:textId="2C4062C7" w:rsidR="00670AED" w:rsidRDefault="00EF5BFD" w:rsidP="00EF5BFD">
      <w:pPr>
        <w:pStyle w:val="ParaNumbering"/>
        <w:numPr>
          <w:ilvl w:val="0"/>
          <w:numId w:val="0"/>
        </w:numPr>
        <w:ind w:hanging="720"/>
      </w:pPr>
      <w:r>
        <w:rPr>
          <w:sz w:val="20"/>
        </w:rPr>
        <w:t>224</w:t>
      </w:r>
      <w:r>
        <w:rPr>
          <w:sz w:val="20"/>
        </w:rPr>
        <w:tab/>
      </w:r>
      <w:r w:rsidR="00670AED">
        <w:t>I am satisfied that the ACCC has established contraventions of s 18 to the extent indicated at [</w:t>
      </w:r>
      <w:r w:rsidR="00E13A18">
        <w:fldChar w:fldCharType="begin"/>
      </w:r>
      <w:r w:rsidR="00E13A18">
        <w:instrText xml:space="preserve"> REF _Ref68873006 \r \h </w:instrText>
      </w:r>
      <w:r w:rsidR="00E13A18">
        <w:fldChar w:fldCharType="separate"/>
      </w:r>
      <w:r w:rsidR="00931BF3">
        <w:t>219</w:t>
      </w:r>
      <w:r w:rsidR="00E13A18">
        <w:fldChar w:fldCharType="end"/>
      </w:r>
      <w:r w:rsidR="00670AED">
        <w:t>] to [</w:t>
      </w:r>
      <w:r w:rsidR="00E13A18">
        <w:fldChar w:fldCharType="begin"/>
      </w:r>
      <w:r w:rsidR="00E13A18">
        <w:instrText xml:space="preserve"> REF _Ref68873016 \r \h </w:instrText>
      </w:r>
      <w:r w:rsidR="00E13A18">
        <w:fldChar w:fldCharType="separate"/>
      </w:r>
      <w:r w:rsidR="00931BF3">
        <w:t>221</w:t>
      </w:r>
      <w:r w:rsidR="00E13A18">
        <w:fldChar w:fldCharType="end"/>
      </w:r>
      <w:r w:rsidR="00670AED">
        <w:t xml:space="preserve">] above.  </w:t>
      </w:r>
    </w:p>
    <w:p w14:paraId="6E868052" w14:textId="380ED64F" w:rsidR="00670AED" w:rsidRPr="00DF0705" w:rsidRDefault="00EF5BFD" w:rsidP="00EF5BFD">
      <w:pPr>
        <w:pStyle w:val="ParaNumbering"/>
        <w:numPr>
          <w:ilvl w:val="0"/>
          <w:numId w:val="0"/>
        </w:numPr>
        <w:ind w:hanging="720"/>
      </w:pPr>
      <w:r w:rsidRPr="00DF0705">
        <w:rPr>
          <w:sz w:val="20"/>
        </w:rPr>
        <w:t>225</w:t>
      </w:r>
      <w:r w:rsidRPr="00DF0705">
        <w:rPr>
          <w:sz w:val="20"/>
        </w:rPr>
        <w:tab/>
      </w:r>
      <w:r w:rsidR="00670AED" w:rsidRPr="00DF0705">
        <w:t xml:space="preserve">The ACCC contended that s 33 or, alternatively, s 34 </w:t>
      </w:r>
      <w:r w:rsidR="009F2B6C" w:rsidRPr="00DF0705">
        <w:t xml:space="preserve">of the ACL </w:t>
      </w:r>
      <w:r w:rsidR="00670AED" w:rsidRPr="00DF0705">
        <w:t>was also contravened.  I am satisfied that Google’s conduct in the respects indicated at [</w:t>
      </w:r>
      <w:r w:rsidR="008D3477" w:rsidRPr="00DF0705">
        <w:fldChar w:fldCharType="begin"/>
      </w:r>
      <w:r w:rsidR="008D3477" w:rsidRPr="00DF0705">
        <w:instrText xml:space="preserve"> REF _Ref68873006 \r \h </w:instrText>
      </w:r>
      <w:r w:rsidR="008D3477" w:rsidRPr="00DF0705">
        <w:fldChar w:fldCharType="separate"/>
      </w:r>
      <w:r w:rsidR="00931BF3">
        <w:t>219</w:t>
      </w:r>
      <w:r w:rsidR="008D3477" w:rsidRPr="00DF0705">
        <w:fldChar w:fldCharType="end"/>
      </w:r>
      <w:r w:rsidR="00670AED" w:rsidRPr="00DF0705">
        <w:t>] to [</w:t>
      </w:r>
      <w:r w:rsidR="008D3477" w:rsidRPr="00DF0705">
        <w:fldChar w:fldCharType="begin"/>
      </w:r>
      <w:r w:rsidR="008D3477" w:rsidRPr="00DF0705">
        <w:instrText xml:space="preserve"> REF _Ref68873016 \r \h </w:instrText>
      </w:r>
      <w:r w:rsidR="008D3477" w:rsidRPr="00DF0705">
        <w:fldChar w:fldCharType="separate"/>
      </w:r>
      <w:r w:rsidR="00931BF3">
        <w:t>221</w:t>
      </w:r>
      <w:r w:rsidR="008D3477" w:rsidRPr="00DF0705">
        <w:fldChar w:fldCharType="end"/>
      </w:r>
      <w:r w:rsidR="00670AED" w:rsidRPr="00DF0705">
        <w:t xml:space="preserve">] was “liable to mislead the public” in that there is a probability that members within the class identified by the ACCC, acting reasonably, were misled “as to the nature, the characteristics, [or] the suitability for their purpose … of … services”. </w:t>
      </w:r>
      <w:r w:rsidR="009F2B6C" w:rsidRPr="00DF0705">
        <w:t xml:space="preserve"> </w:t>
      </w:r>
      <w:r w:rsidR="005900F9" w:rsidRPr="00DF0705">
        <w:t xml:space="preserve">The breaches are more appropriately classified as one with respect to services than goods.  Given that the ACCC’s case was s 33 or s 34 as alternatives, I conclude that Google LLC breached s 34. </w:t>
      </w:r>
      <w:r w:rsidR="00670AED" w:rsidRPr="00DF0705">
        <w:t xml:space="preserve">  </w:t>
      </w:r>
    </w:p>
    <w:p w14:paraId="38F5BAA2" w14:textId="5CA4C462" w:rsidR="00670AED" w:rsidRDefault="00EF5BFD" w:rsidP="00EF5BFD">
      <w:pPr>
        <w:pStyle w:val="ParaNumbering"/>
        <w:numPr>
          <w:ilvl w:val="0"/>
          <w:numId w:val="0"/>
        </w:numPr>
        <w:ind w:hanging="720"/>
      </w:pPr>
      <w:r>
        <w:rPr>
          <w:sz w:val="20"/>
        </w:rPr>
        <w:t>226</w:t>
      </w:r>
      <w:r>
        <w:rPr>
          <w:sz w:val="20"/>
        </w:rPr>
        <w:tab/>
      </w:r>
      <w:r w:rsidR="00670AED">
        <w:t>Further, I would draw the inference that, within the class identified by the ACCC, there were users who, acting reasonably, were in fact misled by representations to the effect indicated at [</w:t>
      </w:r>
      <w:r w:rsidR="008D3477">
        <w:fldChar w:fldCharType="begin"/>
      </w:r>
      <w:r w:rsidR="008D3477">
        <w:instrText xml:space="preserve"> REF _Ref68873006 \r \h </w:instrText>
      </w:r>
      <w:r w:rsidR="008D3477">
        <w:fldChar w:fldCharType="separate"/>
      </w:r>
      <w:r w:rsidR="00931BF3">
        <w:t>219</w:t>
      </w:r>
      <w:r w:rsidR="008D3477">
        <w:fldChar w:fldCharType="end"/>
      </w:r>
      <w:r w:rsidR="00670AED">
        <w:t>] to [</w:t>
      </w:r>
      <w:r w:rsidR="008D3477">
        <w:fldChar w:fldCharType="begin"/>
      </w:r>
      <w:r w:rsidR="008D3477">
        <w:instrText xml:space="preserve"> REF _Ref68873016 \r \h </w:instrText>
      </w:r>
      <w:r w:rsidR="008D3477">
        <w:fldChar w:fldCharType="separate"/>
      </w:r>
      <w:r w:rsidR="00931BF3">
        <w:t>221</w:t>
      </w:r>
      <w:r w:rsidR="008D3477">
        <w:fldChar w:fldCharType="end"/>
      </w:r>
      <w:r w:rsidR="00670AED">
        <w:t>], which I find Google made through what it stated and what it did not state</w:t>
      </w:r>
      <w:r w:rsidR="00E97AB3">
        <w:t xml:space="preserve"> – see: [</w:t>
      </w:r>
      <w:r w:rsidR="008D3477">
        <w:fldChar w:fldCharType="begin"/>
      </w:r>
      <w:r w:rsidR="008D3477">
        <w:instrText xml:space="preserve"> REF _Ref69206585 \r \h </w:instrText>
      </w:r>
      <w:r w:rsidR="008D3477">
        <w:fldChar w:fldCharType="separate"/>
      </w:r>
      <w:r w:rsidR="00931BF3">
        <w:t>120</w:t>
      </w:r>
      <w:r w:rsidR="008D3477">
        <w:fldChar w:fldCharType="end"/>
      </w:r>
      <w:r w:rsidR="00E97AB3">
        <w:t>] above</w:t>
      </w:r>
      <w:r w:rsidR="00670AED">
        <w:t xml:space="preserve">.  I therefore conclude that Google breached s 29(1)(g) </w:t>
      </w:r>
      <w:r w:rsidR="003F1BC9">
        <w:t xml:space="preserve">of the ACL </w:t>
      </w:r>
      <w:r w:rsidR="00670AED">
        <w:t>by representing that the services which Google provided had “performance characteristics”, “uses” or “benefits” which they did not have in breach of s 29(1)(g).</w:t>
      </w:r>
      <w:r w:rsidR="00670AED" w:rsidRPr="003F2BCD">
        <w:t xml:space="preserve"> </w:t>
      </w:r>
      <w:r w:rsidR="00670AED">
        <w:t xml:space="preserve"> Such representations were “false or misleading” within the meaning of s 29(1)(g).</w:t>
      </w:r>
    </w:p>
    <w:p w14:paraId="4605A19B" w14:textId="08FC931F" w:rsidR="00670AED" w:rsidRDefault="00EF5BFD" w:rsidP="00EF5BFD">
      <w:pPr>
        <w:pStyle w:val="ParaNumbering"/>
        <w:numPr>
          <w:ilvl w:val="0"/>
          <w:numId w:val="0"/>
        </w:numPr>
        <w:ind w:hanging="720"/>
      </w:pPr>
      <w:r>
        <w:rPr>
          <w:sz w:val="20"/>
        </w:rPr>
        <w:t>227</w:t>
      </w:r>
      <w:r>
        <w:rPr>
          <w:sz w:val="20"/>
        </w:rPr>
        <w:tab/>
      </w:r>
      <w:r w:rsidR="00670AED">
        <w:t xml:space="preserve">I would observe in relation to ss 29(1)(g) and 34 (being civil penalty provisions), that, if users had read all of the material made available by Google, or read the information on the Privacy and Terms </w:t>
      </w:r>
      <w:r w:rsidR="003F1BC9">
        <w:t>s</w:t>
      </w:r>
      <w:r w:rsidR="00670AED">
        <w:t xml:space="preserve">creen with greater care, or had clicked on the “Learn more” link to the Web &amp; App Activity setting on the More Options </w:t>
      </w:r>
      <w:r w:rsidR="003F1BC9">
        <w:t>s</w:t>
      </w:r>
      <w:r w:rsidR="00670AED">
        <w:t xml:space="preserve">creen, reasonable users in the class identified by the ACCC would probably not have been misled.  This matter </w:t>
      </w:r>
      <w:r w:rsidR="00E97AB3">
        <w:t>may be</w:t>
      </w:r>
      <w:r w:rsidR="00670AED">
        <w:t xml:space="preserve"> relevant to penalties.  </w:t>
      </w:r>
    </w:p>
    <w:p w14:paraId="61159F75" w14:textId="02C98B95" w:rsidR="00670AED" w:rsidRDefault="00EF5BFD" w:rsidP="00EF5BFD">
      <w:pPr>
        <w:pStyle w:val="ParaNumbering"/>
        <w:numPr>
          <w:ilvl w:val="0"/>
          <w:numId w:val="0"/>
        </w:numPr>
        <w:ind w:hanging="720"/>
      </w:pPr>
      <w:r>
        <w:rPr>
          <w:sz w:val="20"/>
        </w:rPr>
        <w:t>228</w:t>
      </w:r>
      <w:r>
        <w:rPr>
          <w:sz w:val="20"/>
        </w:rPr>
        <w:tab/>
      </w:r>
      <w:r w:rsidR="00670AED">
        <w:t xml:space="preserve">Also </w:t>
      </w:r>
      <w:r w:rsidR="00E97AB3">
        <w:t xml:space="preserve">potentially </w:t>
      </w:r>
      <w:r w:rsidR="00670AED">
        <w:t>relevant to penalties are the following:</w:t>
      </w:r>
    </w:p>
    <w:p w14:paraId="159337C7" w14:textId="145B0488" w:rsidR="00670AED" w:rsidRDefault="00EF5BFD" w:rsidP="00EF5BFD">
      <w:pPr>
        <w:pStyle w:val="ListNo1"/>
        <w:numPr>
          <w:ilvl w:val="0"/>
          <w:numId w:val="0"/>
        </w:numPr>
        <w:tabs>
          <w:tab w:val="left" w:pos="720"/>
        </w:tabs>
        <w:ind w:left="720" w:hanging="720"/>
      </w:pPr>
      <w:r>
        <w:lastRenderedPageBreak/>
        <w:t>(1)</w:t>
      </w:r>
      <w:r>
        <w:tab/>
      </w:r>
      <w:r w:rsidR="00670AED">
        <w:t xml:space="preserve">the class of users was narrowly defined and there was no suggestion that Google engaged in contraventions applicable to the public at large, as opposed to that portion of the public which, acting unusually, clicked on “More </w:t>
      </w:r>
      <w:r w:rsidR="003F1BC9">
        <w:t>O</w:t>
      </w:r>
      <w:r w:rsidR="00670AED">
        <w:t>ptions”;</w:t>
      </w:r>
    </w:p>
    <w:p w14:paraId="4BCF92D3" w14:textId="6EF050DC" w:rsidR="00670AED" w:rsidRDefault="00EF5BFD" w:rsidP="00EF5BFD">
      <w:pPr>
        <w:pStyle w:val="ListNo1"/>
        <w:numPr>
          <w:ilvl w:val="0"/>
          <w:numId w:val="0"/>
        </w:numPr>
        <w:tabs>
          <w:tab w:val="left" w:pos="720"/>
        </w:tabs>
        <w:ind w:left="720" w:hanging="720"/>
      </w:pPr>
      <w:r>
        <w:t>(2)</w:t>
      </w:r>
      <w:r>
        <w:tab/>
      </w:r>
      <w:r w:rsidR="00670AED">
        <w:t xml:space="preserve">whilst there would have been, within the class identified by the ACCC, users who reasonably would not have clicked on the “Learn more” link to the Web &amp; App Activity setting, those users who did not knew that there was additional information available </w:t>
      </w:r>
      <w:r w:rsidR="00E97AB3">
        <w:t xml:space="preserve">(but not that it necessarily related to location) </w:t>
      </w:r>
      <w:r w:rsidR="00670AED">
        <w:t>and chose not to look at it;</w:t>
      </w:r>
    </w:p>
    <w:p w14:paraId="75409811" w14:textId="728B8EC0" w:rsidR="00670AED" w:rsidRDefault="00EF5BFD" w:rsidP="00EF5BFD">
      <w:pPr>
        <w:pStyle w:val="ListNo1"/>
        <w:numPr>
          <w:ilvl w:val="0"/>
          <w:numId w:val="0"/>
        </w:numPr>
        <w:tabs>
          <w:tab w:val="left" w:pos="720"/>
        </w:tabs>
        <w:ind w:left="720" w:hanging="720"/>
      </w:pPr>
      <w:r>
        <w:t>(3)</w:t>
      </w:r>
      <w:r>
        <w:tab/>
      </w:r>
      <w:r w:rsidR="00670AED">
        <w:t>there w</w:t>
      </w:r>
      <w:r w:rsidR="00E97AB3">
        <w:t>as</w:t>
      </w:r>
      <w:r w:rsidR="00670AED">
        <w:t xml:space="preserve"> no express representation to the effect that Google would not obtain, retain or use personal location data when Location History was turned “off”.  The representations (relevant to s 29(1)(g)) are ones which can only be implied by taking into account conduct, and silence, and then only with respect to those unusual users who read some but not all screens.  </w:t>
      </w:r>
    </w:p>
    <w:p w14:paraId="4A1EABFC" w14:textId="797F4677" w:rsidR="008A23E3" w:rsidRDefault="00EF5BFD" w:rsidP="008A23E3">
      <w:pPr>
        <w:pStyle w:val="Heading1"/>
      </w:pPr>
      <w:bookmarkStart w:id="75" w:name="_1fob9te" w:colFirst="0" w:colLast="0"/>
      <w:bookmarkStart w:id="76" w:name="_3znysh7" w:colFirst="0" w:colLast="0"/>
      <w:bookmarkStart w:id="77" w:name="_2et92p0" w:colFirst="0" w:colLast="0"/>
      <w:bookmarkStart w:id="78" w:name="_tyjcwt" w:colFirst="0" w:colLast="0"/>
      <w:bookmarkStart w:id="79" w:name="_3dy6vkm" w:colFirst="0" w:colLast="0"/>
      <w:bookmarkStart w:id="80" w:name="_1t3h5sf" w:colFirst="0" w:colLast="0"/>
      <w:bookmarkStart w:id="81" w:name="_Ref69453187"/>
      <w:bookmarkEnd w:id="75"/>
      <w:bookmarkEnd w:id="76"/>
      <w:bookmarkEnd w:id="77"/>
      <w:bookmarkEnd w:id="78"/>
      <w:bookmarkEnd w:id="79"/>
      <w:bookmarkEnd w:id="80"/>
      <w:r>
        <w:rPr>
          <w:caps w:val="0"/>
        </w:rPr>
        <w:t>SCENARIO 2: USERS WANTING TO TURN LOCATION HISTORY “OFF”</w:t>
      </w:r>
      <w:bookmarkEnd w:id="81"/>
    </w:p>
    <w:p w14:paraId="15B8AD2E" w14:textId="22B7718A" w:rsidR="008A23E3" w:rsidRPr="00295BF2" w:rsidRDefault="00EF5BFD" w:rsidP="00EF5BFD">
      <w:pPr>
        <w:pStyle w:val="ParaNumbering"/>
        <w:numPr>
          <w:ilvl w:val="0"/>
          <w:numId w:val="0"/>
        </w:numPr>
        <w:ind w:hanging="720"/>
      </w:pPr>
      <w:r w:rsidRPr="00295BF2">
        <w:rPr>
          <w:sz w:val="20"/>
        </w:rPr>
        <w:t>229</w:t>
      </w:r>
      <w:r w:rsidRPr="00295BF2">
        <w:rPr>
          <w:sz w:val="20"/>
        </w:rPr>
        <w:tab/>
      </w:r>
      <w:r w:rsidR="008A23E3">
        <w:t xml:space="preserve">The second aspect of the case was directed to users who had previously turned Location History </w:t>
      </w:r>
      <w:r w:rsidR="00E83D62">
        <w:t>“</w:t>
      </w:r>
      <w:r w:rsidR="008A23E3">
        <w:t>on</w:t>
      </w:r>
      <w:r w:rsidR="00E83D62">
        <w:t>”</w:t>
      </w:r>
      <w:r w:rsidR="008A23E3">
        <w:t xml:space="preserve"> and wished to turn it </w:t>
      </w:r>
      <w:r w:rsidR="00E83D62">
        <w:t>“</w:t>
      </w:r>
      <w:r w:rsidR="008A23E3">
        <w:t>off</w:t>
      </w:r>
      <w:r w:rsidR="00E83D62">
        <w:t>”</w:t>
      </w:r>
      <w:r w:rsidR="008A23E3">
        <w:t>.  The allegations concerned three</w:t>
      </w:r>
      <w:r w:rsidR="008A23E3" w:rsidRPr="00295BF2">
        <w:t xml:space="preserve"> different type</w:t>
      </w:r>
      <w:r w:rsidR="008A23E3">
        <w:t xml:space="preserve">s of </w:t>
      </w:r>
      <w:r w:rsidR="008A23E3" w:rsidRPr="00295BF2">
        <w:t xml:space="preserve">“Location History Statements”, alleged to have been made where a </w:t>
      </w:r>
      <w:r w:rsidR="008A23E3">
        <w:t>u</w:t>
      </w:r>
      <w:r w:rsidR="008A23E3" w:rsidRPr="00295BF2">
        <w:t>ser had previously turned the Location History setting “on” and wished to turn it “off”</w:t>
      </w:r>
      <w:r w:rsidR="008A23E3">
        <w:t>.</w:t>
      </w:r>
    </w:p>
    <w:p w14:paraId="68D86DE3" w14:textId="77777777" w:rsidR="008A23E3" w:rsidRPr="00295BF2" w:rsidRDefault="008A23E3" w:rsidP="008A23E3">
      <w:pPr>
        <w:pStyle w:val="Heading2"/>
      </w:pPr>
      <w:r>
        <w:t>The class of users</w:t>
      </w:r>
    </w:p>
    <w:p w14:paraId="51FC95CD" w14:textId="0ACE2D95" w:rsidR="008A23E3" w:rsidRPr="00295BF2" w:rsidRDefault="00EF5BFD" w:rsidP="00EF5BFD">
      <w:pPr>
        <w:pStyle w:val="ParaNumbering"/>
        <w:numPr>
          <w:ilvl w:val="0"/>
          <w:numId w:val="0"/>
        </w:numPr>
        <w:ind w:hanging="720"/>
      </w:pPr>
      <w:r w:rsidRPr="00295BF2">
        <w:rPr>
          <w:sz w:val="20"/>
        </w:rPr>
        <w:t>230</w:t>
      </w:r>
      <w:r w:rsidRPr="00295BF2">
        <w:rPr>
          <w:sz w:val="20"/>
        </w:rPr>
        <w:tab/>
      </w:r>
      <w:r w:rsidR="008A23E3">
        <w:t xml:space="preserve">As noted earlier, the Location History setting was “off” by default.  </w:t>
      </w:r>
      <w:r w:rsidR="008A23E3" w:rsidRPr="00954406">
        <w:t>The ACCC</w:t>
      </w:r>
      <w:r w:rsidR="008A23E3">
        <w:t>’s case concerned a class of u</w:t>
      </w:r>
      <w:r w:rsidR="008A23E3" w:rsidRPr="00954406">
        <w:t>sers</w:t>
      </w:r>
      <w:r w:rsidR="008A23E3">
        <w:t xml:space="preserve"> who</w:t>
      </w:r>
      <w:r w:rsidR="008A23E3" w:rsidRPr="00954406">
        <w:t xml:space="preserve"> ha</w:t>
      </w:r>
      <w:r w:rsidR="008A23E3">
        <w:t>d</w:t>
      </w:r>
      <w:r w:rsidR="008A23E3" w:rsidRPr="00954406">
        <w:t xml:space="preserve"> “consciously navigated back to</w:t>
      </w:r>
      <w:r w:rsidR="008A23E3">
        <w:t xml:space="preserve"> [the Location History</w:t>
      </w:r>
      <w:r w:rsidR="008A23E3" w:rsidRPr="00954406">
        <w:t xml:space="preserve"> </w:t>
      </w:r>
      <w:r w:rsidR="008A23E3">
        <w:t xml:space="preserve">setting] </w:t>
      </w:r>
      <w:r w:rsidR="008A23E3" w:rsidRPr="00954406">
        <w:t>page”</w:t>
      </w:r>
      <w:r w:rsidR="008A23E3">
        <w:t xml:space="preserve"> in order to turn Location History </w:t>
      </w:r>
      <w:r w:rsidR="00E83D62">
        <w:t>“</w:t>
      </w:r>
      <w:r w:rsidR="008A23E3">
        <w:t>off</w:t>
      </w:r>
      <w:r w:rsidR="00E83D62">
        <w:t>”</w:t>
      </w:r>
      <w:r w:rsidR="008A23E3" w:rsidRPr="00954406">
        <w:t xml:space="preserve">.  </w:t>
      </w:r>
      <w:r w:rsidR="008A23E3">
        <w:t xml:space="preserve">The members of the class must have </w:t>
      </w:r>
      <w:r w:rsidR="00E83D62">
        <w:t xml:space="preserve">had </w:t>
      </w:r>
      <w:r w:rsidR="008A23E3">
        <w:t>at least the following characteristics:</w:t>
      </w:r>
    </w:p>
    <w:p w14:paraId="620BA85F" w14:textId="3D4E959B" w:rsidR="008A23E3" w:rsidRPr="00295BF2" w:rsidRDefault="00EF5BFD" w:rsidP="00EF5BFD">
      <w:pPr>
        <w:pStyle w:val="FCBullets"/>
        <w:numPr>
          <w:ilvl w:val="0"/>
          <w:numId w:val="0"/>
        </w:numPr>
        <w:tabs>
          <w:tab w:val="left" w:pos="720"/>
        </w:tabs>
        <w:ind w:left="720" w:hanging="720"/>
      </w:pPr>
      <w:r w:rsidRPr="00295BF2">
        <w:rPr>
          <w:rFonts w:ascii="Symbol" w:hAnsi="Symbol"/>
        </w:rPr>
        <w:t></w:t>
      </w:r>
      <w:r w:rsidRPr="00295BF2">
        <w:rPr>
          <w:rFonts w:ascii="Symbol" w:hAnsi="Symbol"/>
        </w:rPr>
        <w:tab/>
      </w:r>
      <w:r w:rsidR="008A23E3">
        <w:t>the user must have</w:t>
      </w:r>
      <w:r w:rsidR="008A23E3" w:rsidRPr="00295BF2">
        <w:t xml:space="preserve"> already created a Google Account</w:t>
      </w:r>
      <w:r w:rsidR="008A23E3">
        <w:t xml:space="preserve"> and seen screens relevant to the creation of the account;</w:t>
      </w:r>
    </w:p>
    <w:p w14:paraId="7447289D" w14:textId="34946E0C" w:rsidR="008A23E3" w:rsidRPr="00295BF2" w:rsidRDefault="00EF5BFD" w:rsidP="00EF5BFD">
      <w:pPr>
        <w:pStyle w:val="FCBullets"/>
        <w:numPr>
          <w:ilvl w:val="0"/>
          <w:numId w:val="0"/>
        </w:numPr>
        <w:tabs>
          <w:tab w:val="left" w:pos="720"/>
        </w:tabs>
        <w:ind w:left="720" w:hanging="720"/>
      </w:pPr>
      <w:r w:rsidRPr="00295BF2">
        <w:rPr>
          <w:rFonts w:ascii="Symbol" w:hAnsi="Symbol"/>
        </w:rPr>
        <w:t></w:t>
      </w:r>
      <w:r w:rsidRPr="00295BF2">
        <w:rPr>
          <w:rFonts w:ascii="Symbol" w:hAnsi="Symbol"/>
        </w:rPr>
        <w:tab/>
      </w:r>
      <w:r w:rsidR="008A23E3">
        <w:t>the user must have</w:t>
      </w:r>
      <w:r w:rsidR="008A23E3" w:rsidRPr="00295BF2">
        <w:t xml:space="preserve"> </w:t>
      </w:r>
      <w:r w:rsidR="008A23E3">
        <w:t xml:space="preserve">had </w:t>
      </w:r>
      <w:r w:rsidR="008A23E3" w:rsidRPr="00295BF2">
        <w:t>a mobile device which use</w:t>
      </w:r>
      <w:r w:rsidR="008A23E3">
        <w:t>d</w:t>
      </w:r>
      <w:r w:rsidR="008A23E3" w:rsidRPr="00295BF2">
        <w:t xml:space="preserve"> the Android OS and ha</w:t>
      </w:r>
      <w:r w:rsidR="00E83D62">
        <w:t>d</w:t>
      </w:r>
      <w:r w:rsidR="008A23E3" w:rsidRPr="00295BF2">
        <w:t xml:space="preserve"> one or </w:t>
      </w:r>
      <w:r w:rsidR="008A23E3">
        <w:t xml:space="preserve">more </w:t>
      </w:r>
      <w:r w:rsidR="008A23E3" w:rsidRPr="00295BF2">
        <w:t xml:space="preserve">mobile devices linked with </w:t>
      </w:r>
      <w:r w:rsidR="003E2A4A" w:rsidRPr="00295BF2">
        <w:t>th</w:t>
      </w:r>
      <w:r w:rsidR="003E2A4A">
        <w:t>eir</w:t>
      </w:r>
      <w:r w:rsidR="003E2A4A" w:rsidRPr="00295BF2">
        <w:t xml:space="preserve"> </w:t>
      </w:r>
      <w:r w:rsidR="008A23E3" w:rsidRPr="00295BF2">
        <w:t>Google Account;</w:t>
      </w:r>
    </w:p>
    <w:p w14:paraId="68EE02A6" w14:textId="4DB85B53" w:rsidR="008A23E3"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8A23E3">
        <w:t xml:space="preserve">the user must have turned </w:t>
      </w:r>
      <w:r w:rsidR="008A23E3" w:rsidRPr="00295BF2">
        <w:t xml:space="preserve">the Location History setting from its default </w:t>
      </w:r>
      <w:r w:rsidR="008A23E3">
        <w:t>position of “off” to “on” – this could have occurred during the set-up process, including on the More Options screen, or at some later time;</w:t>
      </w:r>
      <w:r w:rsidR="003E2A4A">
        <w:t xml:space="preserve"> and</w:t>
      </w:r>
    </w:p>
    <w:p w14:paraId="0DE87EA3" w14:textId="20CC03BE" w:rsidR="008A23E3" w:rsidRPr="00295BF2" w:rsidRDefault="00EF5BFD" w:rsidP="00EF5BFD">
      <w:pPr>
        <w:pStyle w:val="FCBullets"/>
        <w:numPr>
          <w:ilvl w:val="0"/>
          <w:numId w:val="0"/>
        </w:numPr>
        <w:tabs>
          <w:tab w:val="left" w:pos="720"/>
        </w:tabs>
        <w:ind w:left="720" w:hanging="720"/>
      </w:pPr>
      <w:r w:rsidRPr="00295BF2">
        <w:rPr>
          <w:rFonts w:ascii="Symbol" w:hAnsi="Symbol"/>
        </w:rPr>
        <w:t></w:t>
      </w:r>
      <w:r w:rsidRPr="00295BF2">
        <w:rPr>
          <w:rFonts w:ascii="Symbol" w:hAnsi="Symbol"/>
        </w:rPr>
        <w:tab/>
      </w:r>
      <w:r w:rsidR="008A23E3">
        <w:t xml:space="preserve">the user must later have made a decision </w:t>
      </w:r>
      <w:r w:rsidR="008A23E3" w:rsidRPr="00295BF2">
        <w:t xml:space="preserve">to turn </w:t>
      </w:r>
      <w:r w:rsidR="008A23E3">
        <w:t>Location History</w:t>
      </w:r>
      <w:r w:rsidR="008A23E3" w:rsidRPr="00295BF2">
        <w:t xml:space="preserve"> back to “off”.  </w:t>
      </w:r>
    </w:p>
    <w:p w14:paraId="2B4EEF02" w14:textId="700F94CA" w:rsidR="008A23E3" w:rsidRDefault="00EF5BFD" w:rsidP="00EF5BFD">
      <w:pPr>
        <w:pStyle w:val="ParaNumbering"/>
        <w:numPr>
          <w:ilvl w:val="0"/>
          <w:numId w:val="0"/>
        </w:numPr>
        <w:ind w:hanging="720"/>
      </w:pPr>
      <w:r>
        <w:rPr>
          <w:sz w:val="20"/>
        </w:rPr>
        <w:lastRenderedPageBreak/>
        <w:t>231</w:t>
      </w:r>
      <w:r>
        <w:rPr>
          <w:sz w:val="20"/>
        </w:rPr>
        <w:tab/>
      </w:r>
      <w:r w:rsidR="008A23E3">
        <w:t>As Google submitted, e</w:t>
      </w:r>
      <w:r w:rsidR="008A23E3" w:rsidRPr="00295BF2">
        <w:t>very member of the class of persons to whom the Location History Statements were made must</w:t>
      </w:r>
      <w:r w:rsidR="008A23E3">
        <w:t xml:space="preserve"> have known</w:t>
      </w:r>
      <w:r w:rsidR="008A23E3" w:rsidRPr="00295BF2">
        <w:t xml:space="preserve"> </w:t>
      </w:r>
      <w:r w:rsidR="008A23E3">
        <w:t xml:space="preserve">(or at least determined) </w:t>
      </w:r>
      <w:r w:rsidR="008A23E3" w:rsidRPr="00295BF2">
        <w:t xml:space="preserve">the following things: </w:t>
      </w:r>
    </w:p>
    <w:p w14:paraId="0E33F79F" w14:textId="6589BC74" w:rsidR="008A23E3" w:rsidRDefault="00EF5BFD" w:rsidP="00EF5BFD">
      <w:pPr>
        <w:pStyle w:val="ListNo1"/>
        <w:numPr>
          <w:ilvl w:val="0"/>
          <w:numId w:val="0"/>
        </w:numPr>
        <w:tabs>
          <w:tab w:val="left" w:pos="720"/>
        </w:tabs>
        <w:ind w:left="720" w:hanging="720"/>
      </w:pPr>
      <w:r>
        <w:t>(1)</w:t>
      </w:r>
      <w:r>
        <w:tab/>
      </w:r>
      <w:r w:rsidR="008A23E3" w:rsidRPr="00295BF2">
        <w:t xml:space="preserve">first, that the Location History setting existed; </w:t>
      </w:r>
    </w:p>
    <w:p w14:paraId="7AAF44B5" w14:textId="2202EEA4" w:rsidR="008A23E3" w:rsidRDefault="00EF5BFD" w:rsidP="00EF5BFD">
      <w:pPr>
        <w:pStyle w:val="ListNo1"/>
        <w:numPr>
          <w:ilvl w:val="0"/>
          <w:numId w:val="0"/>
        </w:numPr>
        <w:tabs>
          <w:tab w:val="left" w:pos="720"/>
        </w:tabs>
        <w:ind w:left="720" w:hanging="720"/>
      </w:pPr>
      <w:r>
        <w:t>(2)</w:t>
      </w:r>
      <w:r>
        <w:tab/>
      </w:r>
      <w:r w:rsidR="008A23E3" w:rsidRPr="00295BF2">
        <w:t xml:space="preserve">secondly, how to navigate to that setting; </w:t>
      </w:r>
      <w:r w:rsidR="008A23E3">
        <w:t>and</w:t>
      </w:r>
    </w:p>
    <w:p w14:paraId="30EBCB91" w14:textId="644E1184" w:rsidR="008A23E3" w:rsidRDefault="00EF5BFD" w:rsidP="00EF5BFD">
      <w:pPr>
        <w:pStyle w:val="ListNo1"/>
        <w:numPr>
          <w:ilvl w:val="0"/>
          <w:numId w:val="0"/>
        </w:numPr>
        <w:tabs>
          <w:tab w:val="left" w:pos="720"/>
        </w:tabs>
        <w:ind w:left="720" w:hanging="720"/>
      </w:pPr>
      <w:r>
        <w:t>(3)</w:t>
      </w:r>
      <w:r>
        <w:tab/>
      </w:r>
      <w:r w:rsidR="008A23E3" w:rsidRPr="00295BF2">
        <w:t>thirdly,</w:t>
      </w:r>
      <w:r w:rsidR="008A23E3">
        <w:t xml:space="preserve"> that the setting was “on”.</w:t>
      </w:r>
    </w:p>
    <w:p w14:paraId="60ED3E3C" w14:textId="43F3353C" w:rsidR="008A23E3" w:rsidRDefault="00EF5BFD" w:rsidP="00EF5BFD">
      <w:pPr>
        <w:pStyle w:val="ParaNumbering"/>
        <w:numPr>
          <w:ilvl w:val="0"/>
          <w:numId w:val="0"/>
        </w:numPr>
        <w:ind w:hanging="720"/>
      </w:pPr>
      <w:r>
        <w:rPr>
          <w:sz w:val="20"/>
        </w:rPr>
        <w:t>232</w:t>
      </w:r>
      <w:r>
        <w:rPr>
          <w:sz w:val="20"/>
        </w:rPr>
        <w:tab/>
      </w:r>
      <w:r w:rsidR="008A23E3">
        <w:t xml:space="preserve">The ACCC did not put a positive case as to why a user might have turned Location History “on”.  </w:t>
      </w:r>
      <w:r w:rsidR="008A23E3" w:rsidRPr="00295BF2">
        <w:t xml:space="preserve">There </w:t>
      </w:r>
      <w:r w:rsidR="008A23E3">
        <w:t>was</w:t>
      </w:r>
      <w:r w:rsidR="008A23E3" w:rsidRPr="00295BF2">
        <w:t xml:space="preserve"> no allegation that any </w:t>
      </w:r>
      <w:r w:rsidR="008A23E3">
        <w:t>u</w:t>
      </w:r>
      <w:r w:rsidR="008A23E3" w:rsidRPr="00295BF2">
        <w:t>ser was misled at the time of turning the Location History setting</w:t>
      </w:r>
      <w:r w:rsidR="008A23E3">
        <w:t xml:space="preserve"> to</w:t>
      </w:r>
      <w:r w:rsidR="008A23E3" w:rsidRPr="00295BF2">
        <w:t xml:space="preserve"> “on”.  </w:t>
      </w:r>
    </w:p>
    <w:p w14:paraId="0879655B" w14:textId="006BD5BC" w:rsidR="008A23E3" w:rsidRPr="00295BF2" w:rsidRDefault="00EF5BFD" w:rsidP="00EF5BFD">
      <w:pPr>
        <w:pStyle w:val="ParaNumbering"/>
        <w:numPr>
          <w:ilvl w:val="0"/>
          <w:numId w:val="0"/>
        </w:numPr>
        <w:ind w:hanging="720"/>
      </w:pPr>
      <w:r w:rsidRPr="00295BF2">
        <w:rPr>
          <w:sz w:val="20"/>
        </w:rPr>
        <w:t>233</w:t>
      </w:r>
      <w:r w:rsidRPr="00295BF2">
        <w:rPr>
          <w:sz w:val="20"/>
        </w:rPr>
        <w:tab/>
      </w:r>
      <w:r w:rsidR="008A23E3">
        <w:t xml:space="preserve">There were various ways that a user might turn Location History “on” apart from the obvious one of navigating during set-up to the More Options screen and turning it “on”.  One was by turning on Google Assistant.  </w:t>
      </w:r>
      <w:r w:rsidR="008A23E3" w:rsidRPr="00295BF2">
        <w:t xml:space="preserve">Part of the Screenshot </w:t>
      </w:r>
      <w:r w:rsidR="008A23E3">
        <w:t>B</w:t>
      </w:r>
      <w:r w:rsidR="008A23E3" w:rsidRPr="00295BF2">
        <w:t>undle deal</w:t>
      </w:r>
      <w:r w:rsidR="003E2A4A">
        <w:t>t</w:t>
      </w:r>
      <w:r w:rsidR="008A23E3" w:rsidRPr="00295BF2">
        <w:t xml:space="preserve"> with the set</w:t>
      </w:r>
      <w:r w:rsidR="008A23E3">
        <w:t>-</w:t>
      </w:r>
      <w:r w:rsidR="008A23E3" w:rsidRPr="00295BF2">
        <w:t>up of a</w:t>
      </w:r>
      <w:r w:rsidR="008A23E3">
        <w:t xml:space="preserve"> Google</w:t>
      </w:r>
      <w:r w:rsidR="008A23E3" w:rsidRPr="00295BF2">
        <w:t xml:space="preserve"> Account in the early period, and include</w:t>
      </w:r>
      <w:r w:rsidR="003E2A4A">
        <w:t>d</w:t>
      </w:r>
      <w:r w:rsidR="008A23E3" w:rsidRPr="00295BF2">
        <w:t xml:space="preserve"> screens relevant to turning Google Assistant “on”.  The process by which this was done involved the following screen:</w:t>
      </w:r>
    </w:p>
    <w:p w14:paraId="34321A91" w14:textId="768E3AD9" w:rsidR="008A23E3" w:rsidRPr="00295BF2" w:rsidRDefault="00B94C3E" w:rsidP="00472351">
      <w:pPr>
        <w:pStyle w:val="NoNum"/>
        <w:jc w:val="center"/>
      </w:pPr>
      <w:bookmarkStart w:id="82" w:name="_GoBack"/>
      <w:r>
        <w:pict w14:anchorId="192315FA">
          <v:shape id="_x0000_i1034" type="#_x0000_t75" style="width:148.5pt;height:162pt">
            <v:imagedata r:id="rId30" o:title="google assistant"/>
          </v:shape>
        </w:pict>
      </w:r>
      <w:bookmarkEnd w:id="82"/>
    </w:p>
    <w:p w14:paraId="01320399" w14:textId="245F8B32" w:rsidR="008A23E3" w:rsidRPr="00295BF2" w:rsidRDefault="00EF5BFD" w:rsidP="00EF5BFD">
      <w:pPr>
        <w:pStyle w:val="ParaNumbering"/>
        <w:numPr>
          <w:ilvl w:val="0"/>
          <w:numId w:val="0"/>
        </w:numPr>
        <w:ind w:hanging="720"/>
      </w:pPr>
      <w:r w:rsidRPr="00295BF2">
        <w:rPr>
          <w:sz w:val="20"/>
        </w:rPr>
        <w:t>234</w:t>
      </w:r>
      <w:r w:rsidRPr="00295BF2">
        <w:rPr>
          <w:sz w:val="20"/>
        </w:rPr>
        <w:tab/>
      </w:r>
      <w:r w:rsidR="008A23E3">
        <w:t>T</w:t>
      </w:r>
      <w:r w:rsidR="008A23E3" w:rsidRPr="00295BF2">
        <w:t xml:space="preserve">he </w:t>
      </w:r>
      <w:r w:rsidR="008A23E3">
        <w:t>u</w:t>
      </w:r>
      <w:r w:rsidR="008A23E3" w:rsidRPr="00295BF2">
        <w:t xml:space="preserve">ser who turned Location History “on” through Google Assistant was informed that Location History “Creates a private map of where you go with your signed-in devices”.  </w:t>
      </w:r>
      <w:r w:rsidR="006339FA">
        <w:t>At least the</w:t>
      </w:r>
      <w:r w:rsidR="008A23E3">
        <w:t xml:space="preserve"> users</w:t>
      </w:r>
      <w:r w:rsidR="007C605A">
        <w:t xml:space="preserve"> who had set-up an</w:t>
      </w:r>
      <w:r w:rsidR="006339FA">
        <w:t xml:space="preserve"> Android OS mobile device during the relevant period and created a Google Account in the set-up process</w:t>
      </w:r>
      <w:r w:rsidR="008A23E3">
        <w:t xml:space="preserve"> </w:t>
      </w:r>
      <w:r w:rsidR="006339FA">
        <w:t xml:space="preserve">are likely to </w:t>
      </w:r>
      <w:r w:rsidR="008A23E3">
        <w:t xml:space="preserve">have </w:t>
      </w:r>
      <w:r w:rsidR="00B07B18">
        <w:t xml:space="preserve">previously </w:t>
      </w:r>
      <w:r w:rsidR="008A23E3">
        <w:t>seen the Privacy and Terms screen.</w:t>
      </w:r>
    </w:p>
    <w:p w14:paraId="76C0ACAA" w14:textId="16E213F3" w:rsidR="008A23E3" w:rsidRPr="00346154" w:rsidRDefault="00EF5BFD" w:rsidP="00EF5BFD">
      <w:pPr>
        <w:pStyle w:val="ParaNumbering"/>
        <w:numPr>
          <w:ilvl w:val="0"/>
          <w:numId w:val="0"/>
        </w:numPr>
        <w:ind w:hanging="720"/>
      </w:pPr>
      <w:bookmarkStart w:id="83" w:name="_Ref68797645"/>
      <w:r w:rsidRPr="00346154">
        <w:rPr>
          <w:sz w:val="20"/>
        </w:rPr>
        <w:t>235</w:t>
      </w:r>
      <w:r w:rsidRPr="00346154">
        <w:rPr>
          <w:sz w:val="20"/>
        </w:rPr>
        <w:tab/>
      </w:r>
      <w:r w:rsidR="008A23E3">
        <w:t>I</w:t>
      </w:r>
      <w:r w:rsidR="008A23E3" w:rsidRPr="00346154">
        <w:t xml:space="preserve">nformation was </w:t>
      </w:r>
      <w:r w:rsidR="008A23E3">
        <w:t xml:space="preserve">also </w:t>
      </w:r>
      <w:r w:rsidR="008A23E3" w:rsidRPr="00346154">
        <w:t xml:space="preserve">provided to </w:t>
      </w:r>
      <w:r w:rsidR="008A23E3">
        <w:t>u</w:t>
      </w:r>
      <w:r w:rsidR="008A23E3" w:rsidRPr="00346154">
        <w:t xml:space="preserve">sers </w:t>
      </w:r>
      <w:r w:rsidR="008A23E3">
        <w:t>who had</w:t>
      </w:r>
      <w:r w:rsidR="008A23E3" w:rsidRPr="00346154">
        <w:t xml:space="preserve"> turn</w:t>
      </w:r>
      <w:r w:rsidR="008A23E3">
        <w:t>ed</w:t>
      </w:r>
      <w:r w:rsidR="008A23E3" w:rsidRPr="00346154">
        <w:t xml:space="preserve"> Location History “on”</w:t>
      </w:r>
      <w:r w:rsidR="008A23E3">
        <w:t xml:space="preserve"> in other ways</w:t>
      </w:r>
      <w:r w:rsidR="008A23E3" w:rsidRPr="00346154">
        <w:t>:</w:t>
      </w:r>
    </w:p>
    <w:p w14:paraId="58ACFCC7" w14:textId="3D1CD9F3" w:rsidR="008A23E3" w:rsidRPr="00346154" w:rsidRDefault="00EF5BFD" w:rsidP="00EF5BFD">
      <w:pPr>
        <w:pStyle w:val="ListNo1"/>
        <w:numPr>
          <w:ilvl w:val="0"/>
          <w:numId w:val="0"/>
        </w:numPr>
        <w:tabs>
          <w:tab w:val="left" w:pos="720"/>
        </w:tabs>
        <w:ind w:left="720" w:hanging="720"/>
      </w:pPr>
      <w:r w:rsidRPr="00346154">
        <w:t>(1)</w:t>
      </w:r>
      <w:r w:rsidRPr="00346154">
        <w:tab/>
      </w:r>
      <w:r w:rsidR="008A23E3" w:rsidRPr="00346154">
        <w:t xml:space="preserve">If the </w:t>
      </w:r>
      <w:r w:rsidR="008A23E3">
        <w:t>u</w:t>
      </w:r>
      <w:r w:rsidR="008A23E3" w:rsidRPr="00346154">
        <w:t>ser had turned Location History “on” during set</w:t>
      </w:r>
      <w:r w:rsidR="008A23E3">
        <w:t>-</w:t>
      </w:r>
      <w:r w:rsidR="008A23E3" w:rsidRPr="00346154">
        <w:t xml:space="preserve">up (for example at SB 61), the </w:t>
      </w:r>
      <w:r w:rsidR="008A23E3">
        <w:t>u</w:t>
      </w:r>
      <w:r w:rsidR="008A23E3" w:rsidRPr="00346154">
        <w:t xml:space="preserve">ser would have just been through the Privacy and Terms screen (SB 15, 56) and, after 30 April 2018, the More Options screen.  </w:t>
      </w:r>
    </w:p>
    <w:p w14:paraId="7F6A4FCE" w14:textId="6945FD8C" w:rsidR="008A23E3" w:rsidRPr="00346154" w:rsidRDefault="00EF5BFD" w:rsidP="00EF5BFD">
      <w:pPr>
        <w:pStyle w:val="ListNo1"/>
        <w:numPr>
          <w:ilvl w:val="0"/>
          <w:numId w:val="0"/>
        </w:numPr>
        <w:tabs>
          <w:tab w:val="left" w:pos="720"/>
        </w:tabs>
        <w:ind w:left="720" w:hanging="720"/>
      </w:pPr>
      <w:r w:rsidRPr="00346154">
        <w:lastRenderedPageBreak/>
        <w:t>(2)</w:t>
      </w:r>
      <w:r w:rsidRPr="00346154">
        <w:tab/>
      </w:r>
      <w:r w:rsidR="008A23E3" w:rsidRPr="00346154">
        <w:t xml:space="preserve">If the </w:t>
      </w:r>
      <w:r w:rsidR="008A23E3">
        <w:t>u</w:t>
      </w:r>
      <w:r w:rsidR="008A23E3" w:rsidRPr="00346154">
        <w:t xml:space="preserve">ser had turned Location History “on” at a later point, the </w:t>
      </w:r>
      <w:r w:rsidR="008A23E3">
        <w:t>u</w:t>
      </w:r>
      <w:r w:rsidR="008A23E3" w:rsidRPr="00346154">
        <w:t>ser would have been shown the screens at SB 119-121, which convey equivalent information.</w:t>
      </w:r>
      <w:r w:rsidR="008A23E3" w:rsidRPr="00346154">
        <w:rPr>
          <w:rFonts w:ascii="Arial" w:eastAsia="Arial" w:hAnsi="Arial" w:cs="Arial"/>
        </w:rPr>
        <w:t xml:space="preserve">  </w:t>
      </w:r>
      <w:r w:rsidR="008A23E3" w:rsidRPr="00346154">
        <w:t xml:space="preserve">Having pressed the toggle next to the word “Off” or “Use Location History” on those pages, the </w:t>
      </w:r>
      <w:r w:rsidR="008A23E3">
        <w:t>u</w:t>
      </w:r>
      <w:r w:rsidR="008A23E3" w:rsidRPr="00346154">
        <w:t xml:space="preserve">ser would have been shown the screen at SB 117, and would then have pressed “OK”.  </w:t>
      </w:r>
    </w:p>
    <w:p w14:paraId="2C849928" w14:textId="0336D2EA" w:rsidR="008A23E3" w:rsidRDefault="00EF5BFD" w:rsidP="00EF5BFD">
      <w:pPr>
        <w:pStyle w:val="ParaNumbering"/>
        <w:numPr>
          <w:ilvl w:val="0"/>
          <w:numId w:val="0"/>
        </w:numPr>
        <w:ind w:hanging="720"/>
      </w:pPr>
      <w:r>
        <w:rPr>
          <w:sz w:val="20"/>
        </w:rPr>
        <w:t>236</w:t>
      </w:r>
      <w:r>
        <w:rPr>
          <w:sz w:val="20"/>
        </w:rPr>
        <w:tab/>
      </w:r>
      <w:r w:rsidR="008A23E3">
        <w:t>The information</w:t>
      </w:r>
      <w:r w:rsidR="00F34DC8">
        <w:t xml:space="preserve"> on the screen at SB 117</w:t>
      </w:r>
      <w:r w:rsidR="008A23E3">
        <w:t xml:space="preserve"> included such matters as: </w:t>
      </w:r>
    </w:p>
    <w:p w14:paraId="75F46F2A" w14:textId="75ACDA12" w:rsidR="008A23E3"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8A23E3" w:rsidRPr="00295BF2">
        <w:t xml:space="preserve">Location History </w:t>
      </w:r>
      <w:r w:rsidR="008A23E3">
        <w:t>being</w:t>
      </w:r>
      <w:r w:rsidR="008A23E3" w:rsidRPr="00295BF2">
        <w:t xml:space="preserve"> a setting</w:t>
      </w:r>
      <w:r w:rsidR="008A23E3">
        <w:t xml:space="preserve"> </w:t>
      </w:r>
      <w:r w:rsidR="008A23E3" w:rsidRPr="00295BF2">
        <w:t>which “helps you get useful information … by creating a private map of where you go”</w:t>
      </w:r>
      <w:r w:rsidR="008A23E3">
        <w:t xml:space="preserve">; </w:t>
      </w:r>
    </w:p>
    <w:p w14:paraId="3D59A415" w14:textId="4BED9D00" w:rsidR="008A23E3"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8A23E3" w:rsidRPr="00295BF2">
        <w:t>that to “create this map, Google regularly obtain</w:t>
      </w:r>
      <w:r w:rsidR="00CD1E8D">
        <w:t>s</w:t>
      </w:r>
      <w:r w:rsidR="008A23E3" w:rsidRPr="00295BF2">
        <w:t xml:space="preserve"> location data from devices … </w:t>
      </w:r>
      <w:r w:rsidR="00CD1E8D">
        <w:t>[</w:t>
      </w:r>
      <w:r w:rsidR="008A23E3" w:rsidRPr="00295BF2">
        <w:t>including</w:t>
      </w:r>
      <w:r w:rsidR="00CD1E8D">
        <w:t>]</w:t>
      </w:r>
      <w:r w:rsidR="008A23E3" w:rsidRPr="00295BF2">
        <w:t xml:space="preserve"> when you aren’t using a specific Google product”</w:t>
      </w:r>
      <w:r w:rsidR="008A23E3">
        <w:t xml:space="preserve">; </w:t>
      </w:r>
    </w:p>
    <w:p w14:paraId="03E3D6E6" w14:textId="084EA3C6" w:rsidR="008A23E3"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8A23E3" w:rsidRPr="00295BF2">
        <w:t xml:space="preserve">that the private map helps </w:t>
      </w:r>
      <w:r w:rsidR="00CD1E8D">
        <w:t xml:space="preserve">the user </w:t>
      </w:r>
      <w:r w:rsidR="008A23E3" w:rsidRPr="00295BF2">
        <w:t xml:space="preserve">in various ways, including, for example, by getting </w:t>
      </w:r>
      <w:r w:rsidR="00CD1E8D">
        <w:t>commute predictions and improved search results</w:t>
      </w:r>
      <w:r w:rsidR="008A23E3" w:rsidRPr="00295BF2">
        <w:t xml:space="preserve">.  </w:t>
      </w:r>
    </w:p>
    <w:p w14:paraId="56B7E01E" w14:textId="438C2CBC" w:rsidR="008A23E3" w:rsidRDefault="008A23E3" w:rsidP="008A23E3">
      <w:pPr>
        <w:pStyle w:val="FCBullets"/>
        <w:numPr>
          <w:ilvl w:val="0"/>
          <w:numId w:val="0"/>
        </w:numPr>
      </w:pPr>
      <w:r>
        <w:t>R</w:t>
      </w:r>
      <w:r w:rsidRPr="00295BF2">
        <w:t xml:space="preserve">easonable </w:t>
      </w:r>
      <w:r>
        <w:t>u</w:t>
      </w:r>
      <w:r w:rsidRPr="00295BF2">
        <w:t>ser</w:t>
      </w:r>
      <w:r>
        <w:t>s</w:t>
      </w:r>
      <w:r w:rsidRPr="00295BF2">
        <w:t xml:space="preserve"> </w:t>
      </w:r>
      <w:r>
        <w:t xml:space="preserve">in the class would have included users who absorbed little or none of this information and users who absorbed much of this information.  Much would depend on the reason why the user was turning Location History </w:t>
      </w:r>
      <w:r w:rsidR="00CD1E8D">
        <w:t>“</w:t>
      </w:r>
      <w:r>
        <w:t>on</w:t>
      </w:r>
      <w:r w:rsidR="00CD1E8D">
        <w:t>”</w:t>
      </w:r>
      <w:r>
        <w:t>.</w:t>
      </w:r>
    </w:p>
    <w:p w14:paraId="671DAFF6" w14:textId="0EBD1EAE" w:rsidR="008A23E3" w:rsidRDefault="00EF5BFD" w:rsidP="00EF5BFD">
      <w:pPr>
        <w:pStyle w:val="ParaNumbering"/>
        <w:numPr>
          <w:ilvl w:val="0"/>
          <w:numId w:val="0"/>
        </w:numPr>
        <w:ind w:hanging="720"/>
      </w:pPr>
      <w:bookmarkStart w:id="84" w:name="_Ref69132612"/>
      <w:r>
        <w:rPr>
          <w:sz w:val="20"/>
        </w:rPr>
        <w:t>237</w:t>
      </w:r>
      <w:r>
        <w:rPr>
          <w:sz w:val="20"/>
        </w:rPr>
        <w:tab/>
      </w:r>
      <w:r w:rsidR="008A23E3">
        <w:t xml:space="preserve">It was not made clear, either through pleadings or through submissions, what the ACCC relied upon as to the reasons why a user wanted to turn Location History “off”.  However, I infer that users who wanted to turn Location History </w:t>
      </w:r>
      <w:r w:rsidR="00CD1E8D">
        <w:t>“</w:t>
      </w:r>
      <w:r w:rsidR="008A23E3">
        <w:t>off</w:t>
      </w:r>
      <w:r w:rsidR="00CD1E8D">
        <w:t>”</w:t>
      </w:r>
      <w:r w:rsidR="008A23E3">
        <w:t xml:space="preserve"> knew something about the function of the Location History setting, or at least, had a view or opinion about what that function was.  More likely than not, users would at least have thought that the Location History setting, when turned </w:t>
      </w:r>
      <w:r w:rsidR="00DD7357">
        <w:t>“</w:t>
      </w:r>
      <w:r w:rsidR="008A23E3">
        <w:t>on</w:t>
      </w:r>
      <w:r w:rsidR="00DD7357">
        <w:t>”</w:t>
      </w:r>
      <w:r w:rsidR="008A23E3">
        <w:t xml:space="preserve">, meant that Google kept a history of the user’s location.  Users who wanted to turn Location History </w:t>
      </w:r>
      <w:r w:rsidR="00CD1E8D">
        <w:t>“</w:t>
      </w:r>
      <w:r w:rsidR="008A23E3">
        <w:t>off</w:t>
      </w:r>
      <w:r w:rsidR="00CD1E8D">
        <w:t>”</w:t>
      </w:r>
      <w:r w:rsidR="008A23E3">
        <w:t xml:space="preserve"> included users who knew or thought that Google had been keeping, or was able to keep, a history of the user’s location and did not want Google to retain or subsequently use a history of the user’s location.  The class of users would also have included users who knew or thought that Google had been obtaining and using, or could obtain and use, location data, but did not want Google obtaining or using personal data about the user’s location in the future.</w:t>
      </w:r>
      <w:bookmarkEnd w:id="83"/>
      <w:bookmarkEnd w:id="84"/>
    </w:p>
    <w:p w14:paraId="78F44F73" w14:textId="65913578" w:rsidR="008A23E3" w:rsidRDefault="00EF5BFD" w:rsidP="00EF5BFD">
      <w:pPr>
        <w:pStyle w:val="ParaNumbering"/>
        <w:numPr>
          <w:ilvl w:val="0"/>
          <w:numId w:val="0"/>
        </w:numPr>
        <w:ind w:hanging="720"/>
      </w:pPr>
      <w:r>
        <w:rPr>
          <w:sz w:val="20"/>
        </w:rPr>
        <w:t>238</w:t>
      </w:r>
      <w:r>
        <w:rPr>
          <w:sz w:val="20"/>
        </w:rPr>
        <w:tab/>
      </w:r>
      <w:r w:rsidR="008A23E3">
        <w:t xml:space="preserve">I do not accept Google’s submission that the hypothetical reasonable user would have known at the time of making the decision to turn Location History </w:t>
      </w:r>
      <w:r w:rsidR="00CD1E8D">
        <w:t>“</w:t>
      </w:r>
      <w:r w:rsidR="008A23E3">
        <w:t>off</w:t>
      </w:r>
      <w:r w:rsidR="00CD1E8D">
        <w:t>”</w:t>
      </w:r>
      <w:r w:rsidR="008A23E3">
        <w:t xml:space="preserve"> what the function of Location History was, at least at the level of precision for which Google contended.  I do accept that reasonable users who had made a decision to turn Location History </w:t>
      </w:r>
      <w:r w:rsidR="00CD1E8D">
        <w:t>“</w:t>
      </w:r>
      <w:r w:rsidR="008A23E3">
        <w:t>off</w:t>
      </w:r>
      <w:r w:rsidR="00CD1E8D">
        <w:t>”</w:t>
      </w:r>
      <w:r w:rsidR="008A23E3">
        <w:t xml:space="preserve"> had, for some reason </w:t>
      </w:r>
      <w:r w:rsidR="008A23E3">
        <w:lastRenderedPageBreak/>
        <w:t xml:space="preserve">or other, a concern about the person’s location being obtained and used or retained for later use.  The users in the class </w:t>
      </w:r>
      <w:r w:rsidR="00DE60E0">
        <w:t>are likely</w:t>
      </w:r>
      <w:r w:rsidR="008A23E3">
        <w:t xml:space="preserve">, therefore, </w:t>
      </w:r>
      <w:r w:rsidR="00DE60E0">
        <w:t xml:space="preserve">to have paid </w:t>
      </w:r>
      <w:r w:rsidR="008A23E3">
        <w:t xml:space="preserve">more attention to the content of the screens shown during the process of turning Location History </w:t>
      </w:r>
      <w:r w:rsidR="00CD1E8D">
        <w:t>“</w:t>
      </w:r>
      <w:r w:rsidR="008A23E3">
        <w:t>off</w:t>
      </w:r>
      <w:r w:rsidR="00CD1E8D">
        <w:t>”</w:t>
      </w:r>
      <w:r w:rsidR="00DE60E0">
        <w:t>, particularly the first two</w:t>
      </w:r>
      <w:r w:rsidR="008A23E3">
        <w:t xml:space="preserve">.  </w:t>
      </w:r>
      <w:r w:rsidR="00DE60E0">
        <w:t>Nevertheless, r</w:t>
      </w:r>
      <w:r w:rsidR="008A23E3">
        <w:t xml:space="preserve">easonable users would have </w:t>
      </w:r>
      <w:r w:rsidR="00DE60E0">
        <w:t xml:space="preserve">viewed </w:t>
      </w:r>
      <w:r w:rsidR="008A23E3">
        <w:t xml:space="preserve">the screens at different speeds and with different degrees of attention.  </w:t>
      </w:r>
    </w:p>
    <w:p w14:paraId="4F98DBDF" w14:textId="7EB42F81" w:rsidR="008A23E3" w:rsidRDefault="008A23E3" w:rsidP="008A23E3">
      <w:pPr>
        <w:pStyle w:val="Heading2"/>
      </w:pPr>
      <w:bookmarkStart w:id="85" w:name="_Ref69453188"/>
      <w:r>
        <w:t xml:space="preserve">Steps in turning Location History </w:t>
      </w:r>
      <w:r w:rsidR="00CD1E8D">
        <w:t>“</w:t>
      </w:r>
      <w:r>
        <w:t>off</w:t>
      </w:r>
      <w:r w:rsidR="00CD1E8D">
        <w:t>”</w:t>
      </w:r>
      <w:bookmarkEnd w:id="85"/>
    </w:p>
    <w:p w14:paraId="3637E5D6" w14:textId="6427CA85" w:rsidR="008A23E3" w:rsidRDefault="00EF5BFD" w:rsidP="00EF5BFD">
      <w:pPr>
        <w:pStyle w:val="ParaNumbering"/>
        <w:numPr>
          <w:ilvl w:val="0"/>
          <w:numId w:val="0"/>
        </w:numPr>
        <w:ind w:hanging="720"/>
      </w:pPr>
      <w:r>
        <w:rPr>
          <w:sz w:val="20"/>
        </w:rPr>
        <w:t>239</w:t>
      </w:r>
      <w:r>
        <w:rPr>
          <w:sz w:val="20"/>
        </w:rPr>
        <w:tab/>
      </w:r>
      <w:r w:rsidR="008A23E3">
        <w:t>There were three stages which users went through when turning Location History “off”:</w:t>
      </w:r>
    </w:p>
    <w:p w14:paraId="197904D5" w14:textId="62153F3C" w:rsidR="008A23E3" w:rsidRDefault="00EF5BFD" w:rsidP="00EF5BFD">
      <w:pPr>
        <w:pStyle w:val="ListNo1"/>
        <w:numPr>
          <w:ilvl w:val="0"/>
          <w:numId w:val="0"/>
        </w:numPr>
        <w:tabs>
          <w:tab w:val="left" w:pos="720"/>
        </w:tabs>
        <w:ind w:left="720" w:hanging="720"/>
      </w:pPr>
      <w:r>
        <w:t>(1)</w:t>
      </w:r>
      <w:r>
        <w:tab/>
      </w:r>
      <w:r w:rsidR="008A23E3">
        <w:t xml:space="preserve">First, users navigated to a page within the settings menu of their devices which contained the toggle to turn Location History </w:t>
      </w:r>
      <w:r w:rsidR="00056D4A">
        <w:t>“</w:t>
      </w:r>
      <w:r w:rsidR="008A23E3">
        <w:t>on</w:t>
      </w:r>
      <w:r w:rsidR="00056D4A">
        <w:t>”</w:t>
      </w:r>
      <w:r w:rsidR="008A23E3">
        <w:t xml:space="preserve"> and </w:t>
      </w:r>
      <w:r w:rsidR="00056D4A">
        <w:t>“</w:t>
      </w:r>
      <w:r w:rsidR="008A23E3">
        <w:t>off</w:t>
      </w:r>
      <w:r w:rsidR="00056D4A">
        <w:t>”</w:t>
      </w:r>
      <w:r w:rsidR="008A23E3">
        <w:t xml:space="preserve"> (the </w:t>
      </w:r>
      <w:r w:rsidR="008A23E3" w:rsidRPr="003E2A4A">
        <w:rPr>
          <w:b/>
        </w:rPr>
        <w:t>Landing Page</w:t>
      </w:r>
      <w:r w:rsidR="008A23E3">
        <w:t>).</w:t>
      </w:r>
    </w:p>
    <w:p w14:paraId="52BB1ACC" w14:textId="2EED5651" w:rsidR="008A23E3" w:rsidRDefault="00EF5BFD" w:rsidP="00EF5BFD">
      <w:pPr>
        <w:pStyle w:val="ListNo1"/>
        <w:numPr>
          <w:ilvl w:val="0"/>
          <w:numId w:val="0"/>
        </w:numPr>
        <w:tabs>
          <w:tab w:val="left" w:pos="720"/>
        </w:tabs>
        <w:ind w:left="720" w:hanging="720"/>
      </w:pPr>
      <w:r>
        <w:t>(2)</w:t>
      </w:r>
      <w:r>
        <w:tab/>
      </w:r>
      <w:r w:rsidR="008A23E3">
        <w:t xml:space="preserve">Secondly, users pressed on the toggle, which caused a pop up message to appear on the screen (the </w:t>
      </w:r>
      <w:r w:rsidR="008A23E3" w:rsidRPr="00181832">
        <w:rPr>
          <w:b/>
        </w:rPr>
        <w:t>Pop Up</w:t>
      </w:r>
      <w:r w:rsidR="008A23E3">
        <w:t>).</w:t>
      </w:r>
    </w:p>
    <w:p w14:paraId="6EFFDF85" w14:textId="0710E9FD" w:rsidR="008A23E3" w:rsidRDefault="00EF5BFD" w:rsidP="00EF5BFD">
      <w:pPr>
        <w:pStyle w:val="ListNo1"/>
        <w:numPr>
          <w:ilvl w:val="0"/>
          <w:numId w:val="0"/>
        </w:numPr>
        <w:tabs>
          <w:tab w:val="left" w:pos="720"/>
        </w:tabs>
        <w:ind w:left="720" w:hanging="720"/>
      </w:pPr>
      <w:r>
        <w:t>(3)</w:t>
      </w:r>
      <w:r>
        <w:tab/>
      </w:r>
      <w:r w:rsidR="008A23E3">
        <w:t xml:space="preserve">Thirdly, after pressing “OK”, users came to the </w:t>
      </w:r>
      <w:r w:rsidR="008A23E3" w:rsidRPr="00181832">
        <w:rPr>
          <w:b/>
        </w:rPr>
        <w:t>Exit Page</w:t>
      </w:r>
      <w:r w:rsidR="008A23E3">
        <w:t xml:space="preserve">. </w:t>
      </w:r>
    </w:p>
    <w:p w14:paraId="692EE23B" w14:textId="13C8527B" w:rsidR="008A23E3" w:rsidRDefault="00EF5BFD" w:rsidP="00EF5BFD">
      <w:pPr>
        <w:pStyle w:val="ParaNumbering"/>
        <w:numPr>
          <w:ilvl w:val="0"/>
          <w:numId w:val="0"/>
        </w:numPr>
        <w:ind w:hanging="720"/>
      </w:pPr>
      <w:r>
        <w:rPr>
          <w:sz w:val="20"/>
        </w:rPr>
        <w:t>240</w:t>
      </w:r>
      <w:r>
        <w:rPr>
          <w:sz w:val="20"/>
        </w:rPr>
        <w:tab/>
      </w:r>
      <w:r w:rsidR="008A23E3">
        <w:t xml:space="preserve">The screens changed over the relevant period.  For ease of analysis, the screens were categorised by the ACCC into three different groups referred to as “Type A”, “Type B” and “Type C”. </w:t>
      </w:r>
    </w:p>
    <w:p w14:paraId="46A9E772" w14:textId="77777777" w:rsidR="008A23E3" w:rsidRPr="00295BF2" w:rsidRDefault="008A23E3" w:rsidP="008A23E3">
      <w:pPr>
        <w:pStyle w:val="Heading2"/>
      </w:pPr>
      <w:bookmarkStart w:id="86" w:name="_Ref69453189"/>
      <w:r w:rsidRPr="00295BF2">
        <w:t>Type A Location History Statements</w:t>
      </w:r>
      <w:bookmarkEnd w:id="86"/>
    </w:p>
    <w:p w14:paraId="7F20DD79" w14:textId="3FED75AD" w:rsidR="008A23E3" w:rsidRPr="00295BF2" w:rsidRDefault="00EF5BFD" w:rsidP="00EF5BFD">
      <w:pPr>
        <w:pStyle w:val="ParaNumbering"/>
        <w:numPr>
          <w:ilvl w:val="0"/>
          <w:numId w:val="0"/>
        </w:numPr>
        <w:ind w:hanging="720"/>
      </w:pPr>
      <w:r w:rsidRPr="00295BF2">
        <w:rPr>
          <w:sz w:val="20"/>
        </w:rPr>
        <w:t>241</w:t>
      </w:r>
      <w:r w:rsidRPr="00295BF2">
        <w:rPr>
          <w:sz w:val="20"/>
        </w:rPr>
        <w:tab/>
      </w:r>
      <w:r w:rsidR="008A23E3" w:rsidRPr="00295BF2">
        <w:t>The “Type A Location History Statements” were used in the</w:t>
      </w:r>
      <w:r w:rsidR="008A23E3">
        <w:t xml:space="preserve"> period 1 January 2017 until 22 </w:t>
      </w:r>
      <w:r w:rsidR="008A23E3" w:rsidRPr="00295BF2">
        <w:t xml:space="preserve">October 2018.  </w:t>
      </w:r>
      <w:r w:rsidR="008A23E3">
        <w:t xml:space="preserve">There were different screens during that period, depending on the precise time and the type of device being used.  </w:t>
      </w:r>
      <w:r w:rsidR="008A23E3" w:rsidRPr="00295BF2">
        <w:t xml:space="preserve">The </w:t>
      </w:r>
      <w:r w:rsidR="008A23E3">
        <w:t>ACCC’s</w:t>
      </w:r>
      <w:r w:rsidR="008A23E3" w:rsidRPr="00295BF2">
        <w:t xml:space="preserve"> allegation</w:t>
      </w:r>
      <w:r w:rsidR="008A23E3">
        <w:t>s</w:t>
      </w:r>
      <w:r w:rsidR="008A23E3" w:rsidRPr="00295BF2">
        <w:t xml:space="preserve"> concern</w:t>
      </w:r>
      <w:r w:rsidR="008A23E3">
        <w:t>ed</w:t>
      </w:r>
      <w:r w:rsidR="008A23E3" w:rsidRPr="00295BF2">
        <w:t xml:space="preserve"> </w:t>
      </w:r>
      <w:r w:rsidR="008A23E3">
        <w:t>u</w:t>
      </w:r>
      <w:r w:rsidR="008A23E3" w:rsidRPr="00295BF2">
        <w:t>sers who took each of the following steps:</w:t>
      </w:r>
    </w:p>
    <w:p w14:paraId="2ADD5BBA" w14:textId="4B05FDFB" w:rsidR="008A23E3" w:rsidRPr="00295BF2" w:rsidRDefault="00EF5BFD" w:rsidP="00EF5BFD">
      <w:pPr>
        <w:pStyle w:val="ListNo1"/>
        <w:numPr>
          <w:ilvl w:val="0"/>
          <w:numId w:val="0"/>
        </w:numPr>
        <w:tabs>
          <w:tab w:val="left" w:pos="720"/>
        </w:tabs>
        <w:ind w:left="720" w:hanging="720"/>
      </w:pPr>
      <w:r w:rsidRPr="00295BF2">
        <w:t>(1)</w:t>
      </w:r>
      <w:r w:rsidRPr="00295BF2">
        <w:tab/>
      </w:r>
      <w:r w:rsidR="008A23E3" w:rsidRPr="00295BF2">
        <w:t xml:space="preserve">The first step was that the </w:t>
      </w:r>
      <w:r w:rsidR="008A23E3">
        <w:t>u</w:t>
      </w:r>
      <w:r w:rsidR="008A23E3" w:rsidRPr="00295BF2">
        <w:t xml:space="preserve">sers obtained access to the </w:t>
      </w:r>
      <w:r w:rsidR="008A23E3">
        <w:t>Landing Page</w:t>
      </w:r>
      <w:r w:rsidR="008A23E3" w:rsidRPr="00295BF2">
        <w:t>, using one of the steps articulated in the Concise Statement at [21(a)]-[21(b)]</w:t>
      </w:r>
      <w:r w:rsidR="008A23E3">
        <w:t xml:space="preserve">: </w:t>
      </w:r>
      <w:r w:rsidR="008A23E3" w:rsidRPr="00295BF2">
        <w:t xml:space="preserve">Concise Statement [27(a)].  The </w:t>
      </w:r>
      <w:r w:rsidR="008A23E3">
        <w:t>Landing Page</w:t>
      </w:r>
      <w:r w:rsidR="008A23E3" w:rsidRPr="00295BF2">
        <w:t xml:space="preserve"> differed slightly for different </w:t>
      </w:r>
      <w:r w:rsidR="008A23E3">
        <w:t>u</w:t>
      </w:r>
      <w:r w:rsidR="008A23E3" w:rsidRPr="00295BF2">
        <w:t xml:space="preserve">sers: see SB 113 to 116.  </w:t>
      </w:r>
    </w:p>
    <w:p w14:paraId="0914B049" w14:textId="187B3DFE" w:rsidR="008A23E3" w:rsidRPr="00295BF2" w:rsidRDefault="00EF5BFD" w:rsidP="00EF5BFD">
      <w:pPr>
        <w:pStyle w:val="ListNo1"/>
        <w:numPr>
          <w:ilvl w:val="0"/>
          <w:numId w:val="0"/>
        </w:numPr>
        <w:tabs>
          <w:tab w:val="left" w:pos="720"/>
        </w:tabs>
        <w:ind w:left="720" w:hanging="720"/>
      </w:pPr>
      <w:r w:rsidRPr="00295BF2">
        <w:t>(2)</w:t>
      </w:r>
      <w:r w:rsidRPr="00295BF2">
        <w:tab/>
      </w:r>
      <w:r w:rsidR="008A23E3" w:rsidRPr="00295BF2">
        <w:t xml:space="preserve">The second step was that the </w:t>
      </w:r>
      <w:r w:rsidR="008A23E3">
        <w:t>u</w:t>
      </w:r>
      <w:r w:rsidR="008A23E3" w:rsidRPr="00295BF2">
        <w:t xml:space="preserve">ser pressed a toggle situated next to the words “On” or “Use Location History” (so as to turn the setting “off”), and was then shown </w:t>
      </w:r>
      <w:r w:rsidR="00936555">
        <w:t>a</w:t>
      </w:r>
      <w:r w:rsidR="008A23E3">
        <w:t xml:space="preserve"> Pop Up</w:t>
      </w:r>
      <w:r w:rsidR="00936555">
        <w:t xml:space="preserve"> similar to the screen at SB 118</w:t>
      </w:r>
      <w:r w:rsidR="008A23E3">
        <w:t xml:space="preserve">: </w:t>
      </w:r>
      <w:r w:rsidR="008A23E3" w:rsidRPr="00295BF2">
        <w:t>Concise Statement at [27(b)]</w:t>
      </w:r>
      <w:r w:rsidR="008A23E3">
        <w:t>.</w:t>
      </w:r>
    </w:p>
    <w:p w14:paraId="79BB9F75" w14:textId="3F0AB2D4" w:rsidR="008A23E3" w:rsidRPr="00295BF2" w:rsidRDefault="00EF5BFD" w:rsidP="00EF5BFD">
      <w:pPr>
        <w:pStyle w:val="ListNo1"/>
        <w:numPr>
          <w:ilvl w:val="0"/>
          <w:numId w:val="0"/>
        </w:numPr>
        <w:tabs>
          <w:tab w:val="left" w:pos="720"/>
        </w:tabs>
        <w:ind w:left="720" w:hanging="720"/>
      </w:pPr>
      <w:r w:rsidRPr="00295BF2">
        <w:t>(3)</w:t>
      </w:r>
      <w:r w:rsidRPr="00295BF2">
        <w:tab/>
      </w:r>
      <w:r w:rsidR="008A23E3" w:rsidRPr="00295BF2">
        <w:t xml:space="preserve">The third step was that the </w:t>
      </w:r>
      <w:r w:rsidR="008A23E3">
        <w:t>u</w:t>
      </w:r>
      <w:r w:rsidR="008A23E3" w:rsidRPr="00295BF2">
        <w:t xml:space="preserve">ser would press “OK”, and be shown </w:t>
      </w:r>
      <w:r w:rsidR="008A23E3">
        <w:t>an Exit Page</w:t>
      </w:r>
      <w:r w:rsidR="008A23E3" w:rsidRPr="00295BF2">
        <w:t xml:space="preserve"> similar to the </w:t>
      </w:r>
      <w:r w:rsidR="008A23E3">
        <w:t xml:space="preserve">screens at SB 119, 120 and 121: </w:t>
      </w:r>
      <w:r w:rsidR="008A23E3" w:rsidRPr="00295BF2">
        <w:t>Concise Statement at [27(c)]).</w:t>
      </w:r>
    </w:p>
    <w:p w14:paraId="2DE13B86" w14:textId="61BA3185" w:rsidR="008A23E3" w:rsidRPr="00295BF2" w:rsidRDefault="00EF5BFD" w:rsidP="00EF5BFD">
      <w:pPr>
        <w:pStyle w:val="ParaNumbering"/>
        <w:numPr>
          <w:ilvl w:val="0"/>
          <w:numId w:val="0"/>
        </w:numPr>
        <w:ind w:hanging="720"/>
      </w:pPr>
      <w:r w:rsidRPr="00295BF2">
        <w:rPr>
          <w:sz w:val="20"/>
        </w:rPr>
        <w:t>242</w:t>
      </w:r>
      <w:r w:rsidRPr="00295BF2">
        <w:rPr>
          <w:sz w:val="20"/>
        </w:rPr>
        <w:tab/>
      </w:r>
      <w:r w:rsidR="008A23E3" w:rsidRPr="00295BF2">
        <w:t>The ACCC allege</w:t>
      </w:r>
      <w:r w:rsidR="008A23E3">
        <w:t>d</w:t>
      </w:r>
      <w:r w:rsidR="008A23E3" w:rsidRPr="00295BF2">
        <w:t xml:space="preserve"> that the </w:t>
      </w:r>
      <w:r w:rsidR="008A23E3">
        <w:t>u</w:t>
      </w:r>
      <w:r w:rsidR="008A23E3" w:rsidRPr="00295BF2">
        <w:t>ser who went through these steps was not notified that, even if Location History was “off”</w:t>
      </w:r>
      <w:r w:rsidR="008A23E3">
        <w:t>,</w:t>
      </w:r>
      <w:r w:rsidR="008A23E3" w:rsidRPr="00295BF2">
        <w:t xml:space="preserve"> Google m</w:t>
      </w:r>
      <w:r w:rsidR="008A23E3">
        <w:t>ight</w:t>
      </w:r>
      <w:r w:rsidR="008A23E3" w:rsidRPr="00295BF2">
        <w:t xml:space="preserve"> continue to obtain, retain and use </w:t>
      </w:r>
      <w:r w:rsidR="008A23E3">
        <w:t>p</w:t>
      </w:r>
      <w:r w:rsidR="008A23E3" w:rsidRPr="00295BF2">
        <w:t xml:space="preserve">ersonal </w:t>
      </w:r>
      <w:r w:rsidR="008A23E3">
        <w:t xml:space="preserve">data </w:t>
      </w:r>
      <w:r w:rsidR="008A23E3">
        <w:lastRenderedPageBreak/>
        <w:t xml:space="preserve">about the user’s location: </w:t>
      </w:r>
      <w:r w:rsidR="008A23E3" w:rsidRPr="00295BF2">
        <w:t>Concise Statement at [29].  The ACCC contend</w:t>
      </w:r>
      <w:r w:rsidR="008A23E3">
        <w:t>ed</w:t>
      </w:r>
      <w:r w:rsidR="008A23E3" w:rsidRPr="00295BF2">
        <w:t xml:space="preserve"> that by providing </w:t>
      </w:r>
      <w:r w:rsidR="008A23E3">
        <w:t>u</w:t>
      </w:r>
      <w:r w:rsidR="008A23E3" w:rsidRPr="00295BF2">
        <w:t>sers with the Type A Location History Statements</w:t>
      </w:r>
      <w:r w:rsidR="008A23E3">
        <w:t>,</w:t>
      </w:r>
      <w:r w:rsidR="008A23E3" w:rsidRPr="00295BF2">
        <w:t xml:space="preserve"> and not at the same time prov</w:t>
      </w:r>
      <w:r w:rsidR="007564D3">
        <w:t>id</w:t>
      </w:r>
      <w:r w:rsidR="008A23E3" w:rsidRPr="00295BF2">
        <w:t xml:space="preserve">ing this information, Google (impliedly) represented to </w:t>
      </w:r>
      <w:r w:rsidR="0037711F">
        <w:t>u</w:t>
      </w:r>
      <w:r w:rsidR="008A23E3" w:rsidRPr="00295BF2">
        <w:t>sers that, if they turned Location History “off”:</w:t>
      </w:r>
    </w:p>
    <w:p w14:paraId="34B54C70" w14:textId="7D167602" w:rsidR="008A23E3" w:rsidRPr="00295BF2" w:rsidRDefault="00EF5BFD" w:rsidP="00EF5BFD">
      <w:pPr>
        <w:pStyle w:val="ListNo1"/>
        <w:numPr>
          <w:ilvl w:val="0"/>
          <w:numId w:val="0"/>
        </w:numPr>
        <w:tabs>
          <w:tab w:val="left" w:pos="720"/>
        </w:tabs>
        <w:ind w:left="720" w:hanging="720"/>
      </w:pPr>
      <w:r w:rsidRPr="00295BF2">
        <w:t>(1)</w:t>
      </w:r>
      <w:r w:rsidRPr="00295BF2">
        <w:tab/>
      </w:r>
      <w:r w:rsidR="008A23E3" w:rsidRPr="00295BF2">
        <w:t xml:space="preserve">Google would not “obtain” further </w:t>
      </w:r>
      <w:r w:rsidR="008A23E3">
        <w:t>p</w:t>
      </w:r>
      <w:r w:rsidR="008A23E3" w:rsidRPr="00295BF2">
        <w:t xml:space="preserve">ersonal </w:t>
      </w:r>
      <w:r w:rsidR="008A23E3">
        <w:t>d</w:t>
      </w:r>
      <w:r w:rsidR="008A23E3" w:rsidRPr="00295BF2">
        <w:t xml:space="preserve">ata about the </w:t>
      </w:r>
      <w:r w:rsidR="008A23E3">
        <w:t>u</w:t>
      </w:r>
      <w:r w:rsidR="008A23E3" w:rsidRPr="00295BF2">
        <w:t>ser’s location from a Linked Device (Concise Statement [49(i)]); and</w:t>
      </w:r>
    </w:p>
    <w:p w14:paraId="2A42267A" w14:textId="34F6DA03" w:rsidR="008A23E3" w:rsidRDefault="00EF5BFD" w:rsidP="00EF5BFD">
      <w:pPr>
        <w:pStyle w:val="ListNo1"/>
        <w:numPr>
          <w:ilvl w:val="0"/>
          <w:numId w:val="0"/>
        </w:numPr>
        <w:tabs>
          <w:tab w:val="left" w:pos="720"/>
        </w:tabs>
        <w:ind w:left="720" w:hanging="720"/>
      </w:pPr>
      <w:r>
        <w:t>(2)</w:t>
      </w:r>
      <w:r>
        <w:tab/>
      </w:r>
      <w:r w:rsidR="008A23E3" w:rsidRPr="00295BF2">
        <w:t xml:space="preserve">Google would not “use” any further </w:t>
      </w:r>
      <w:r w:rsidR="008A23E3">
        <w:t>p</w:t>
      </w:r>
      <w:r w:rsidR="008A23E3" w:rsidRPr="00295BF2">
        <w:t xml:space="preserve">ersonal </w:t>
      </w:r>
      <w:r w:rsidR="008A23E3">
        <w:t>d</w:t>
      </w:r>
      <w:r w:rsidR="008A23E3" w:rsidRPr="00295BF2">
        <w:t xml:space="preserve">ata about the </w:t>
      </w:r>
      <w:r w:rsidR="008A23E3">
        <w:t>u</w:t>
      </w:r>
      <w:r w:rsidR="008A23E3" w:rsidRPr="00295BF2">
        <w:t>ser’s location from a Linked Device (Concise Statement [49(ii)]).</w:t>
      </w:r>
    </w:p>
    <w:p w14:paraId="46CADC3A" w14:textId="5A20BCC6" w:rsidR="008A23E3" w:rsidRPr="00295BF2" w:rsidRDefault="00EF5BFD" w:rsidP="00EF5BFD">
      <w:pPr>
        <w:pStyle w:val="ParaNumbering"/>
        <w:numPr>
          <w:ilvl w:val="0"/>
          <w:numId w:val="0"/>
        </w:numPr>
        <w:ind w:hanging="720"/>
      </w:pPr>
      <w:r w:rsidRPr="00295BF2">
        <w:rPr>
          <w:sz w:val="20"/>
        </w:rPr>
        <w:t>243</w:t>
      </w:r>
      <w:r w:rsidRPr="00295BF2">
        <w:rPr>
          <w:sz w:val="20"/>
        </w:rPr>
        <w:tab/>
      </w:r>
      <w:r w:rsidR="008A23E3">
        <w:t xml:space="preserve">I address next each of the relevant screens. </w:t>
      </w:r>
      <w:r w:rsidR="007564D3">
        <w:t xml:space="preserve"> </w:t>
      </w:r>
      <w:r w:rsidR="008A23E3">
        <w:t>I make some observations about what users may have thought at the end of the first and second steps of the process.  It is necessary to remember, however, that for the purposes of s 18 of the ACL, the question is whether the conduct as a whole was misleading or deceptive or likely to mislead or deceive.  Contravention of s 18 turns on whether Google’s conduct as a whole – assessed at the end of the relevant process, namely at the end of the third step – misled or was likely to mislead reasonable members of the class identified by the ACCC – see: [</w:t>
      </w:r>
      <w:r w:rsidR="00010C87">
        <w:fldChar w:fldCharType="begin"/>
      </w:r>
      <w:r w:rsidR="00010C87">
        <w:instrText xml:space="preserve"> REF _Ref69397716 \r \h </w:instrText>
      </w:r>
      <w:r w:rsidR="00010C87">
        <w:fldChar w:fldCharType="separate"/>
      </w:r>
      <w:r w:rsidR="00931BF3">
        <w:t>83</w:t>
      </w:r>
      <w:r w:rsidR="00010C87">
        <w:fldChar w:fldCharType="end"/>
      </w:r>
      <w:r w:rsidR="008A23E3">
        <w:t xml:space="preserve">] above.  </w:t>
      </w:r>
    </w:p>
    <w:p w14:paraId="6F6F88F7" w14:textId="77777777" w:rsidR="008A23E3" w:rsidRDefault="008A23E3" w:rsidP="008A23E3">
      <w:pPr>
        <w:pStyle w:val="Heading3"/>
      </w:pPr>
      <w:bookmarkStart w:id="87" w:name="_Ref69453190"/>
      <w:r>
        <w:t>Type A Landing Page</w:t>
      </w:r>
      <w:bookmarkEnd w:id="87"/>
    </w:p>
    <w:p w14:paraId="24E65B27" w14:textId="6BB6AD3C" w:rsidR="008A23E3" w:rsidRPr="00B0186E" w:rsidRDefault="00EF5BFD" w:rsidP="00EF5BFD">
      <w:pPr>
        <w:pStyle w:val="ParaNumbering"/>
        <w:numPr>
          <w:ilvl w:val="0"/>
          <w:numId w:val="0"/>
        </w:numPr>
        <w:ind w:hanging="720"/>
      </w:pPr>
      <w:r w:rsidRPr="00B0186E">
        <w:rPr>
          <w:sz w:val="20"/>
        </w:rPr>
        <w:t>244</w:t>
      </w:r>
      <w:r w:rsidRPr="00B0186E">
        <w:rPr>
          <w:sz w:val="20"/>
        </w:rPr>
        <w:tab/>
      </w:r>
      <w:r w:rsidR="008A23E3" w:rsidRPr="00F80A97">
        <w:rPr>
          <w:bCs/>
        </w:rPr>
        <w:t xml:space="preserve">There </w:t>
      </w:r>
      <w:r w:rsidR="008A23E3">
        <w:rPr>
          <w:bCs/>
        </w:rPr>
        <w:t>were</w:t>
      </w:r>
      <w:r w:rsidR="008A23E3" w:rsidRPr="00F80A97">
        <w:rPr>
          <w:bCs/>
        </w:rPr>
        <w:t xml:space="preserve"> five </w:t>
      </w:r>
      <w:r w:rsidR="008A23E3">
        <w:rPr>
          <w:bCs/>
        </w:rPr>
        <w:t>variants</w:t>
      </w:r>
      <w:r w:rsidR="008A23E3" w:rsidRPr="00F80A97">
        <w:rPr>
          <w:bCs/>
        </w:rPr>
        <w:t xml:space="preserve"> of the Type A Landing Page. </w:t>
      </w:r>
      <w:r w:rsidR="008A23E3">
        <w:rPr>
          <w:bCs/>
        </w:rPr>
        <w:t xml:space="preserve"> </w:t>
      </w:r>
    </w:p>
    <w:p w14:paraId="34439E8B" w14:textId="77777777" w:rsidR="008A23E3" w:rsidRPr="00B0186E" w:rsidRDefault="008A23E3" w:rsidP="008A23E3">
      <w:pPr>
        <w:pStyle w:val="Heading4"/>
      </w:pPr>
      <w:bookmarkStart w:id="88" w:name="_Ref69453191"/>
      <w:r>
        <w:t>Variants 1 and 2</w:t>
      </w:r>
      <w:bookmarkEnd w:id="88"/>
    </w:p>
    <w:p w14:paraId="2125F6E4" w14:textId="6F069CB5" w:rsidR="008A23E3" w:rsidRDefault="00EF5BFD" w:rsidP="00EF5BFD">
      <w:pPr>
        <w:pStyle w:val="ParaNumbering"/>
        <w:numPr>
          <w:ilvl w:val="0"/>
          <w:numId w:val="0"/>
        </w:numPr>
        <w:ind w:hanging="720"/>
      </w:pPr>
      <w:r>
        <w:rPr>
          <w:sz w:val="20"/>
        </w:rPr>
        <w:t>245</w:t>
      </w:r>
      <w:r>
        <w:rPr>
          <w:sz w:val="20"/>
        </w:rPr>
        <w:tab/>
      </w:r>
      <w:r w:rsidR="008A23E3" w:rsidRPr="00E91BC2">
        <w:t xml:space="preserve">The </w:t>
      </w:r>
      <w:r w:rsidR="008A23E3">
        <w:t>first</w:t>
      </w:r>
      <w:r w:rsidR="008A23E3" w:rsidRPr="00E91BC2">
        <w:t xml:space="preserve"> two variants of the Type A Landing Page referred to the creation of a “private map of where you go”. Little information about that map was provided</w:t>
      </w:r>
      <w:r w:rsidR="008A23E3">
        <w:t>.</w:t>
      </w:r>
      <w:r w:rsidR="008A23E3" w:rsidRPr="00A85B58">
        <w:t xml:space="preserve"> </w:t>
      </w:r>
      <w:r w:rsidR="008A23E3">
        <w:t xml:space="preserve"> Variant 2 was as follows: </w:t>
      </w:r>
    </w:p>
    <w:p w14:paraId="487D4BBD" w14:textId="71D995DE" w:rsidR="008A23E3" w:rsidRDefault="00B94C3E" w:rsidP="008A23E3">
      <w:pPr>
        <w:pStyle w:val="NoNum"/>
        <w:jc w:val="center"/>
      </w:pPr>
      <w:r>
        <w:lastRenderedPageBreak/>
        <w:pict w14:anchorId="69EEFB26">
          <v:shape id="_x0000_i1035" type="#_x0000_t75" style="width:146.25pt;height:251.25pt">
            <v:imagedata r:id="rId31" o:title="SB113"/>
          </v:shape>
        </w:pict>
      </w:r>
    </w:p>
    <w:p w14:paraId="09CF735F" w14:textId="35F0B96F" w:rsidR="008A23E3" w:rsidRDefault="00EF5BFD" w:rsidP="00EF5BFD">
      <w:pPr>
        <w:pStyle w:val="ParaNumbering"/>
        <w:numPr>
          <w:ilvl w:val="0"/>
          <w:numId w:val="0"/>
        </w:numPr>
        <w:ind w:hanging="720"/>
      </w:pPr>
      <w:r>
        <w:rPr>
          <w:sz w:val="20"/>
        </w:rPr>
        <w:t>246</w:t>
      </w:r>
      <w:r>
        <w:rPr>
          <w:sz w:val="20"/>
        </w:rPr>
        <w:tab/>
      </w:r>
      <w:r w:rsidR="008A23E3">
        <w:t>V</w:t>
      </w:r>
      <w:r w:rsidR="008A23E3" w:rsidRPr="00E91BC2">
        <w:t>ariant</w:t>
      </w:r>
      <w:r w:rsidR="008A23E3">
        <w:t xml:space="preserve"> 1 was broadly the same except that the words were:</w:t>
      </w:r>
    </w:p>
    <w:p w14:paraId="7689B197" w14:textId="77777777" w:rsidR="008A23E3" w:rsidRPr="00E91BC2" w:rsidRDefault="008A23E3" w:rsidP="008A23E3">
      <w:pPr>
        <w:pStyle w:val="Quote1"/>
      </w:pPr>
      <w:r>
        <w:t xml:space="preserve">Creates a private map of where you go with your signed-in devices </w:t>
      </w:r>
      <w:r w:rsidRPr="00E91BC2">
        <w:t>in order to provide improved map searches, commute routes, and more</w:t>
      </w:r>
      <w:r>
        <w:t xml:space="preserve">. </w:t>
      </w:r>
    </w:p>
    <w:p w14:paraId="1B6EE2E5" w14:textId="39D4DB60" w:rsidR="008A23E3" w:rsidRDefault="00EF5BFD" w:rsidP="00EF5BFD">
      <w:pPr>
        <w:pStyle w:val="ParaNumbering"/>
        <w:numPr>
          <w:ilvl w:val="0"/>
          <w:numId w:val="0"/>
        </w:numPr>
        <w:ind w:hanging="720"/>
      </w:pPr>
      <w:r>
        <w:rPr>
          <w:sz w:val="20"/>
        </w:rPr>
        <w:t>247</w:t>
      </w:r>
      <w:r>
        <w:rPr>
          <w:sz w:val="20"/>
        </w:rPr>
        <w:tab/>
      </w:r>
      <w:r w:rsidR="008A23E3">
        <w:t xml:space="preserve">Users arriving on the Variant 1 or 2 Type A Landing Page would, at that point, know that Location History created a private map of where the user </w:t>
      </w:r>
      <w:r w:rsidR="0050006F">
        <w:t xml:space="preserve">went </w:t>
      </w:r>
      <w:r w:rsidR="008A23E3">
        <w:t>with signed-in devices.  This is what these variants of the Landing Page expressly state</w:t>
      </w:r>
      <w:r w:rsidR="00DD7357">
        <w:t>d</w:t>
      </w:r>
      <w:r w:rsidR="008A23E3">
        <w:t xml:space="preserve">.  It does not follow that those users would have thought that the creation of a private map was a complete description, or an exhaustive statement of the function of, the Location History setting.  </w:t>
      </w:r>
      <w:r w:rsidR="00BA1E4E">
        <w:t xml:space="preserve">Nor does it follow that reasonable users would have known precisely what was meant by, or what follows from, the creation of a private map.  </w:t>
      </w:r>
      <w:r w:rsidR="008A23E3">
        <w:t>Users would have concluded that the statement was a summary of what the Location History setting did and not necessarily a complete summary.</w:t>
      </w:r>
    </w:p>
    <w:p w14:paraId="08033A8B" w14:textId="5807AF17" w:rsidR="008A23E3" w:rsidRDefault="00EF5BFD" w:rsidP="00EF5BFD">
      <w:pPr>
        <w:pStyle w:val="ParaNumbering"/>
        <w:numPr>
          <w:ilvl w:val="0"/>
          <w:numId w:val="0"/>
        </w:numPr>
        <w:ind w:hanging="720"/>
      </w:pPr>
      <w:r>
        <w:rPr>
          <w:sz w:val="20"/>
        </w:rPr>
        <w:t>248</w:t>
      </w:r>
      <w:r>
        <w:rPr>
          <w:sz w:val="20"/>
        </w:rPr>
        <w:tab/>
      </w:r>
      <w:r w:rsidR="008A23E3">
        <w:t>These two variants d</w:t>
      </w:r>
      <w:r w:rsidR="0050006F">
        <w:t>id</w:t>
      </w:r>
      <w:r w:rsidR="008A23E3">
        <w:t xml:space="preserve"> not indicate that personal data about location might be obtained by Google LLC through some other channel, such as when the user used a Google product or service such as Google Maps.  </w:t>
      </w:r>
    </w:p>
    <w:p w14:paraId="7EE9A7AE" w14:textId="0AE6EC66" w:rsidR="008A23E3" w:rsidRDefault="00EF5BFD" w:rsidP="00EF5BFD">
      <w:pPr>
        <w:pStyle w:val="ParaNumbering"/>
        <w:numPr>
          <w:ilvl w:val="0"/>
          <w:numId w:val="0"/>
        </w:numPr>
        <w:ind w:hanging="720"/>
      </w:pPr>
      <w:r>
        <w:rPr>
          <w:sz w:val="20"/>
        </w:rPr>
        <w:t>249</w:t>
      </w:r>
      <w:r>
        <w:rPr>
          <w:sz w:val="20"/>
        </w:rPr>
        <w:tab/>
      </w:r>
      <w:r w:rsidR="008A23E3">
        <w:t>In my view, there were users in the class (seeing Variants 1 or 2</w:t>
      </w:r>
      <w:r w:rsidR="0050006F">
        <w:t xml:space="preserve"> of the Type A Landing Page</w:t>
      </w:r>
      <w:r w:rsidR="008A23E3">
        <w:t>) who would reasonably have understood or thought from Google’s conduct to this point that</w:t>
      </w:r>
      <w:r w:rsidR="008A23E3" w:rsidRPr="0043044B">
        <w:t xml:space="preserve"> </w:t>
      </w:r>
      <w:r w:rsidR="008A23E3">
        <w:t xml:space="preserve">with Location History turned </w:t>
      </w:r>
      <w:r w:rsidR="0050006F">
        <w:t>“</w:t>
      </w:r>
      <w:r w:rsidR="008A23E3">
        <w:t>off</w:t>
      </w:r>
      <w:r w:rsidR="0050006F">
        <w:t>”</w:t>
      </w:r>
      <w:r w:rsidR="008A23E3">
        <w:t>:</w:t>
      </w:r>
    </w:p>
    <w:p w14:paraId="64D2BF76" w14:textId="50BD5807" w:rsidR="008A23E3" w:rsidRDefault="00EF5BFD" w:rsidP="00EF5BFD">
      <w:pPr>
        <w:pStyle w:val="ListNo1"/>
        <w:numPr>
          <w:ilvl w:val="0"/>
          <w:numId w:val="0"/>
        </w:numPr>
        <w:tabs>
          <w:tab w:val="left" w:pos="720"/>
        </w:tabs>
        <w:ind w:left="720" w:hanging="720"/>
      </w:pPr>
      <w:r>
        <w:t>(1)</w:t>
      </w:r>
      <w:r>
        <w:tab/>
      </w:r>
      <w:r w:rsidR="008A23E3">
        <w:t>Google LLC would not be able to obtain, retain or use location data;</w:t>
      </w:r>
      <w:r w:rsidR="0050006F">
        <w:t xml:space="preserve"> or</w:t>
      </w:r>
    </w:p>
    <w:p w14:paraId="0407F873" w14:textId="5F86C841" w:rsidR="008A23E3" w:rsidRDefault="00EF5BFD" w:rsidP="00EF5BFD">
      <w:pPr>
        <w:pStyle w:val="ListNo1"/>
        <w:numPr>
          <w:ilvl w:val="0"/>
          <w:numId w:val="0"/>
        </w:numPr>
        <w:tabs>
          <w:tab w:val="left" w:pos="720"/>
        </w:tabs>
        <w:ind w:left="720" w:hanging="720"/>
      </w:pPr>
      <w:r>
        <w:lastRenderedPageBreak/>
        <w:t>(2)</w:t>
      </w:r>
      <w:r>
        <w:tab/>
      </w:r>
      <w:r w:rsidR="008A23E3">
        <w:t>Google LLC would continue to be able to obtain and use location data when the user was using a Google product or service, but Google</w:t>
      </w:r>
      <w:r w:rsidR="00694B64">
        <w:t xml:space="preserve"> LLC</w:t>
      </w:r>
      <w:r w:rsidR="008A23E3">
        <w:t xml:space="preserve"> would not be able to retain data so obtained </w:t>
      </w:r>
      <w:r w:rsidR="000C6847">
        <w:t xml:space="preserve">or </w:t>
      </w:r>
      <w:r w:rsidR="008A23E3">
        <w:t>later use</w:t>
      </w:r>
      <w:r w:rsidR="000C6847">
        <w:t xml:space="preserve"> that data</w:t>
      </w:r>
      <w:r w:rsidR="008A23E3">
        <w:t>.</w:t>
      </w:r>
    </w:p>
    <w:p w14:paraId="40D2FA71" w14:textId="74F11385" w:rsidR="008A23E3" w:rsidRDefault="00EF5BFD" w:rsidP="00EF5BFD">
      <w:pPr>
        <w:pStyle w:val="ParaNumbering"/>
        <w:numPr>
          <w:ilvl w:val="0"/>
          <w:numId w:val="0"/>
        </w:numPr>
        <w:ind w:hanging="720"/>
      </w:pPr>
      <w:r>
        <w:rPr>
          <w:sz w:val="20"/>
        </w:rPr>
        <w:t>250</w:t>
      </w:r>
      <w:r>
        <w:rPr>
          <w:sz w:val="20"/>
        </w:rPr>
        <w:tab/>
      </w:r>
      <w:r w:rsidR="008A23E3">
        <w:t xml:space="preserve">I accept that there were also users in the class who would not have been misled at this point and who would have concluded that, with Location History </w:t>
      </w:r>
      <w:r w:rsidR="0050006F">
        <w:t>“</w:t>
      </w:r>
      <w:r w:rsidR="008A23E3">
        <w:t>off</w:t>
      </w:r>
      <w:r w:rsidR="0050006F">
        <w:t>”</w:t>
      </w:r>
      <w:r w:rsidR="008A23E3">
        <w:t>, Google might still obtain, retain and use location data when the user used a Google product o</w:t>
      </w:r>
      <w:r w:rsidR="000C6847">
        <w:t>r</w:t>
      </w:r>
      <w:r w:rsidR="008A23E3">
        <w:t xml:space="preserve"> service. </w:t>
      </w:r>
    </w:p>
    <w:p w14:paraId="78DE9066" w14:textId="77777777" w:rsidR="008A23E3" w:rsidRPr="00B0186E" w:rsidRDefault="008A23E3" w:rsidP="008A23E3">
      <w:pPr>
        <w:pStyle w:val="Heading4"/>
      </w:pPr>
      <w:bookmarkStart w:id="89" w:name="_Ref69453192"/>
      <w:r>
        <w:t>Variants 3 to 5</w:t>
      </w:r>
      <w:bookmarkEnd w:id="89"/>
    </w:p>
    <w:p w14:paraId="0D56809C" w14:textId="25E24801" w:rsidR="008A23E3" w:rsidRDefault="00EF5BFD" w:rsidP="00EF5BFD">
      <w:pPr>
        <w:pStyle w:val="ParaNumbering"/>
        <w:numPr>
          <w:ilvl w:val="0"/>
          <w:numId w:val="0"/>
        </w:numPr>
        <w:ind w:hanging="720"/>
      </w:pPr>
      <w:r>
        <w:rPr>
          <w:sz w:val="20"/>
        </w:rPr>
        <w:t>251</w:t>
      </w:r>
      <w:r>
        <w:rPr>
          <w:sz w:val="20"/>
        </w:rPr>
        <w:tab/>
      </w:r>
      <w:r w:rsidR="008A23E3">
        <w:rPr>
          <w:bCs/>
        </w:rPr>
        <w:t>Variants 3 to 5</w:t>
      </w:r>
      <w:r w:rsidR="008A23E3" w:rsidRPr="00C25E95">
        <w:t xml:space="preserve"> refer</w:t>
      </w:r>
      <w:r w:rsidR="008A23E3">
        <w:t>red</w:t>
      </w:r>
      <w:r w:rsidR="008A23E3" w:rsidRPr="00C25E95">
        <w:t xml:space="preserve"> to Location History allowing Google to “obtain” or “get” location dat</w:t>
      </w:r>
      <w:r w:rsidR="008A23E3">
        <w:t xml:space="preserve">a from Linked Devices: SB 114-116.  These variants did not contain any reference to a “map”. They referred to the fact that Google could get the data “even when” the user was not using a Google product or service.  </w:t>
      </w:r>
      <w:r w:rsidR="009E2848">
        <w:t>Variant 4</w:t>
      </w:r>
      <w:r w:rsidR="008A23E3">
        <w:t xml:space="preserve"> (</w:t>
      </w:r>
      <w:r w:rsidR="009E2848">
        <w:t>at</w:t>
      </w:r>
      <w:r w:rsidR="00DD7357">
        <w:t xml:space="preserve"> SB 115) wa</w:t>
      </w:r>
      <w:r w:rsidR="008A23E3">
        <w:t>s as follows:</w:t>
      </w:r>
    </w:p>
    <w:p w14:paraId="4A909559" w14:textId="0F44D38A" w:rsidR="008A23E3" w:rsidRDefault="00B94C3E" w:rsidP="00190DFB">
      <w:pPr>
        <w:pStyle w:val="NoNum"/>
        <w:jc w:val="center"/>
      </w:pPr>
      <w:r>
        <w:pict w14:anchorId="2E7F6024">
          <v:shape id="_x0000_i1036" type="#_x0000_t75" style="width:162.75pt;height:269.25pt">
            <v:imagedata r:id="rId32" o:title="SB 115"/>
          </v:shape>
        </w:pict>
      </w:r>
    </w:p>
    <w:p w14:paraId="75089621" w14:textId="7BC0935D" w:rsidR="009E2848" w:rsidRDefault="00EF5BFD" w:rsidP="00EF5BFD">
      <w:pPr>
        <w:pStyle w:val="ParaNumbering"/>
        <w:numPr>
          <w:ilvl w:val="0"/>
          <w:numId w:val="0"/>
        </w:numPr>
        <w:ind w:hanging="720"/>
      </w:pPr>
      <w:r>
        <w:rPr>
          <w:sz w:val="20"/>
        </w:rPr>
        <w:t>252</w:t>
      </w:r>
      <w:r>
        <w:rPr>
          <w:sz w:val="20"/>
        </w:rPr>
        <w:tab/>
      </w:r>
      <w:r w:rsidR="009E2848">
        <w:t xml:space="preserve">The text in Variant 3 was: “Google gets location data from devices that have Location History turned on, even if you aren’t using a Google product. Learn more”.  The text in Variant 5 was: “Google gets location data from devices that have Location History turned on, even if you aren’t using a Google product. Find out more”.  </w:t>
      </w:r>
    </w:p>
    <w:p w14:paraId="27BE4569" w14:textId="07E87441" w:rsidR="008A23E3" w:rsidRDefault="00EF5BFD" w:rsidP="00EF5BFD">
      <w:pPr>
        <w:pStyle w:val="ParaNumbering"/>
        <w:numPr>
          <w:ilvl w:val="0"/>
          <w:numId w:val="0"/>
        </w:numPr>
        <w:ind w:hanging="720"/>
      </w:pPr>
      <w:r>
        <w:rPr>
          <w:sz w:val="20"/>
        </w:rPr>
        <w:t>253</w:t>
      </w:r>
      <w:r>
        <w:rPr>
          <w:sz w:val="20"/>
        </w:rPr>
        <w:tab/>
      </w:r>
      <w:r w:rsidR="008A23E3">
        <w:t xml:space="preserve">Given that the class of users identified by the ACCC were ones who wanted to turn Location History </w:t>
      </w:r>
      <w:r w:rsidR="00A73384">
        <w:t>“</w:t>
      </w:r>
      <w:r w:rsidR="008A23E3">
        <w:t>off</w:t>
      </w:r>
      <w:r w:rsidR="00A73384">
        <w:t>”</w:t>
      </w:r>
      <w:r w:rsidR="008A23E3">
        <w:t xml:space="preserve"> for the reasons which would have included those identified at [</w:t>
      </w:r>
      <w:r w:rsidR="008A23E3">
        <w:fldChar w:fldCharType="begin" w:fldLock="1"/>
      </w:r>
      <w:r w:rsidR="008A23E3">
        <w:instrText xml:space="preserve"> REF _Ref68797645 \r \h </w:instrText>
      </w:r>
      <w:r w:rsidR="008A23E3">
        <w:fldChar w:fldCharType="separate"/>
      </w:r>
      <w:r w:rsidR="00AA4CF4">
        <w:t>237</w:t>
      </w:r>
      <w:r w:rsidR="008A23E3">
        <w:fldChar w:fldCharType="end"/>
      </w:r>
      <w:r w:rsidR="008A23E3">
        <w:t>] above, it is reasonable to conclude that the users would have paid more attention to the words used</w:t>
      </w:r>
      <w:r w:rsidR="00B07B18">
        <w:t xml:space="preserve"> than </w:t>
      </w:r>
      <w:r w:rsidR="00B07B18">
        <w:lastRenderedPageBreak/>
        <w:t>“typical” users</w:t>
      </w:r>
      <w:r w:rsidR="008A23E3">
        <w:t xml:space="preserve">.  The reasonable user </w:t>
      </w:r>
      <w:r w:rsidR="00B715B1">
        <w:t>wa</w:t>
      </w:r>
      <w:r w:rsidR="008A23E3">
        <w:t xml:space="preserve">s one interested in the topic and </w:t>
      </w:r>
      <w:r w:rsidR="00B715B1">
        <w:t xml:space="preserve">who </w:t>
      </w:r>
      <w:r w:rsidR="008A23E3">
        <w:t>ha</w:t>
      </w:r>
      <w:r w:rsidR="00B715B1">
        <w:t>d</w:t>
      </w:r>
      <w:r w:rsidR="008A23E3">
        <w:t xml:space="preserve"> a view about the function of the Location History setting.  The user is one who </w:t>
      </w:r>
      <w:r w:rsidR="00694B64">
        <w:t>wa</w:t>
      </w:r>
      <w:r w:rsidR="008A23E3">
        <w:t>s likely to have used the device for some time and appreciated that location data was being obtained and used in providing services.  In my view, users in the class, acting reasonably, would have interpreted the text in two different ways of present relevance:</w:t>
      </w:r>
    </w:p>
    <w:p w14:paraId="49798AF6" w14:textId="53D75BC5" w:rsidR="008A23E3" w:rsidRDefault="00EF5BFD" w:rsidP="00EF5BFD">
      <w:pPr>
        <w:pStyle w:val="ListNo1"/>
        <w:numPr>
          <w:ilvl w:val="0"/>
          <w:numId w:val="0"/>
        </w:numPr>
        <w:tabs>
          <w:tab w:val="left" w:pos="720"/>
        </w:tabs>
        <w:ind w:left="720" w:hanging="720"/>
      </w:pPr>
      <w:r>
        <w:t>(1)</w:t>
      </w:r>
      <w:r>
        <w:tab/>
      </w:r>
      <w:r w:rsidR="008A23E3">
        <w:t xml:space="preserve">some users would have understood that the Location History setting was confined to obtaining location data from </w:t>
      </w:r>
      <w:r w:rsidR="008A23E3" w:rsidRPr="00A94967">
        <w:t>devices</w:t>
      </w:r>
      <w:r w:rsidR="008A23E3">
        <w:t xml:space="preserve"> </w:t>
      </w:r>
      <w:r w:rsidR="008A23E3" w:rsidRPr="003E2A4A">
        <w:rPr>
          <w:i/>
        </w:rPr>
        <w:t>only</w:t>
      </w:r>
      <w:r w:rsidR="008A23E3">
        <w:t xml:space="preserve"> and that location data could still be obtained when the user was using a “Google product”</w:t>
      </w:r>
      <w:r w:rsidR="000C6847">
        <w:t xml:space="preserve"> (in particu</w:t>
      </w:r>
      <w:r w:rsidR="00B715B1">
        <w:t>lar those users viewing Variant </w:t>
      </w:r>
      <w:r w:rsidR="000C6847">
        <w:t>4)</w:t>
      </w:r>
      <w:r w:rsidR="008A23E3">
        <w:t>;</w:t>
      </w:r>
    </w:p>
    <w:p w14:paraId="56D4D396" w14:textId="37C9CD57" w:rsidR="008A23E3" w:rsidRDefault="00EF5BFD" w:rsidP="00EF5BFD">
      <w:pPr>
        <w:pStyle w:val="ListNo1"/>
        <w:numPr>
          <w:ilvl w:val="0"/>
          <w:numId w:val="0"/>
        </w:numPr>
        <w:tabs>
          <w:tab w:val="left" w:pos="720"/>
        </w:tabs>
        <w:ind w:left="720" w:hanging="720"/>
      </w:pPr>
      <w:r>
        <w:t>(2)</w:t>
      </w:r>
      <w:r>
        <w:tab/>
      </w:r>
      <w:r w:rsidR="008A23E3">
        <w:t xml:space="preserve">some users would have understood that Location History allowed Google LLC to obtain location data from devices </w:t>
      </w:r>
      <w:r w:rsidR="008A23E3" w:rsidRPr="00A94967">
        <w:rPr>
          <w:i/>
        </w:rPr>
        <w:t>and</w:t>
      </w:r>
      <w:r w:rsidR="008A23E3">
        <w:t xml:space="preserve"> when the user was using a “Google product”</w:t>
      </w:r>
      <w:r w:rsidR="000C6847">
        <w:t xml:space="preserve"> (in particular those users viewing Variants 3 and 5)</w:t>
      </w:r>
      <w:r w:rsidR="008A23E3">
        <w:t>.</w:t>
      </w:r>
    </w:p>
    <w:p w14:paraId="3DC601A0" w14:textId="5EECA6D9" w:rsidR="008A23E3" w:rsidRDefault="00EF5BFD" w:rsidP="00EF5BFD">
      <w:pPr>
        <w:pStyle w:val="ParaNumbering"/>
        <w:numPr>
          <w:ilvl w:val="0"/>
          <w:numId w:val="0"/>
        </w:numPr>
        <w:ind w:hanging="720"/>
      </w:pPr>
      <w:r>
        <w:rPr>
          <w:sz w:val="20"/>
        </w:rPr>
        <w:t>254</w:t>
      </w:r>
      <w:r>
        <w:rPr>
          <w:sz w:val="20"/>
        </w:rPr>
        <w:tab/>
      </w:r>
      <w:r w:rsidR="000C6847">
        <w:t>Whether or not</w:t>
      </w:r>
      <w:r w:rsidR="008A23E3">
        <w:t xml:space="preserve"> the former interpretation accords better with the literal words, the latter interpretation is one to which I consider reasonable members of the class would have come in the context in which the words were viewed.  </w:t>
      </w:r>
      <w:r w:rsidR="000C6847">
        <w:t xml:space="preserve">It is not clear, particularly in the case of Variants 3 and 5, whether the statements are intended to convey: (a) what the function of Location History is or (b) that Google obtains location data both from devices and otherwise and this is what Location History controls.  </w:t>
      </w:r>
      <w:r w:rsidR="008A23E3">
        <w:t xml:space="preserve">Accordingly, and having regard to the name of the setting being “Location History”, it is likely that, within the class identified by ACCC, there were users who would have understood from Google’s conduct as a whole to the point of reading </w:t>
      </w:r>
      <w:r w:rsidR="00694B64">
        <w:t xml:space="preserve">Type A </w:t>
      </w:r>
      <w:r w:rsidR="008A23E3">
        <w:t xml:space="preserve">Landing Page </w:t>
      </w:r>
      <w:r w:rsidR="00694B64">
        <w:t>V</w:t>
      </w:r>
      <w:r w:rsidR="008A23E3">
        <w:t xml:space="preserve">ariants 3 to 5 that, if Location History were turned </w:t>
      </w:r>
      <w:r w:rsidR="00694B64">
        <w:t>“</w:t>
      </w:r>
      <w:r w:rsidR="008A23E3">
        <w:t>off</w:t>
      </w:r>
      <w:r w:rsidR="00694B64">
        <w:t>”</w:t>
      </w:r>
      <w:r w:rsidR="008A23E3">
        <w:t>:</w:t>
      </w:r>
    </w:p>
    <w:p w14:paraId="703932AF" w14:textId="5A35D9AD" w:rsidR="008A23E3" w:rsidRDefault="00EF5BFD" w:rsidP="00EF5BFD">
      <w:pPr>
        <w:pStyle w:val="ListNo1"/>
        <w:numPr>
          <w:ilvl w:val="0"/>
          <w:numId w:val="0"/>
        </w:numPr>
        <w:tabs>
          <w:tab w:val="left" w:pos="720"/>
        </w:tabs>
        <w:ind w:left="720" w:hanging="720"/>
      </w:pPr>
      <w:r>
        <w:t>(1)</w:t>
      </w:r>
      <w:r>
        <w:tab/>
      </w:r>
      <w:r w:rsidR="008A23E3">
        <w:t>Google LLC would not be able to obtain, retain or use location data;</w:t>
      </w:r>
      <w:r w:rsidR="00694B64">
        <w:t xml:space="preserve"> or </w:t>
      </w:r>
    </w:p>
    <w:p w14:paraId="5D5A626D" w14:textId="047366A7" w:rsidR="008A23E3" w:rsidRDefault="00EF5BFD" w:rsidP="00EF5BFD">
      <w:pPr>
        <w:pStyle w:val="ListNo1"/>
        <w:numPr>
          <w:ilvl w:val="0"/>
          <w:numId w:val="0"/>
        </w:numPr>
        <w:tabs>
          <w:tab w:val="left" w:pos="720"/>
        </w:tabs>
        <w:ind w:left="720" w:hanging="720"/>
      </w:pPr>
      <w:r>
        <w:t>(2)</w:t>
      </w:r>
      <w:r>
        <w:tab/>
      </w:r>
      <w:r w:rsidR="008A23E3">
        <w:t xml:space="preserve">Google LLC would continue to be able to obtain and use location data when the user was using a Google product or service, but Google </w:t>
      </w:r>
      <w:r w:rsidR="00694B64">
        <w:t xml:space="preserve">LLC </w:t>
      </w:r>
      <w:r w:rsidR="008A23E3">
        <w:t>would not be able to retain data so obtained for later use.</w:t>
      </w:r>
    </w:p>
    <w:p w14:paraId="6F7EDD5D" w14:textId="62D4454C" w:rsidR="008A23E3" w:rsidRDefault="00EF5BFD" w:rsidP="00EF5BFD">
      <w:pPr>
        <w:pStyle w:val="ParaNumbering"/>
        <w:numPr>
          <w:ilvl w:val="0"/>
          <w:numId w:val="0"/>
        </w:numPr>
        <w:ind w:hanging="720"/>
      </w:pPr>
      <w:r>
        <w:rPr>
          <w:sz w:val="20"/>
        </w:rPr>
        <w:t>255</w:t>
      </w:r>
      <w:r>
        <w:rPr>
          <w:sz w:val="20"/>
        </w:rPr>
        <w:tab/>
      </w:r>
      <w:r w:rsidR="008A23E3">
        <w:t xml:space="preserve">I accept that there were also users in the class who would not have been misled at this point and who would have concluded that, with Location History </w:t>
      </w:r>
      <w:r w:rsidR="00694B64">
        <w:t>“</w:t>
      </w:r>
      <w:r w:rsidR="008A23E3">
        <w:t>off</w:t>
      </w:r>
      <w:r w:rsidR="00694B64">
        <w:t>”</w:t>
      </w:r>
      <w:r w:rsidR="008A23E3">
        <w:t xml:space="preserve">, Google might still obtain, retain and use location data when the user used a Google product or service. </w:t>
      </w:r>
    </w:p>
    <w:p w14:paraId="70FF3CF5" w14:textId="77777777" w:rsidR="008A23E3" w:rsidRDefault="008A23E3" w:rsidP="008A23E3">
      <w:pPr>
        <w:pStyle w:val="Heading3"/>
      </w:pPr>
      <w:bookmarkStart w:id="90" w:name="_Ref69453193"/>
      <w:r>
        <w:t>Type A Pop Up</w:t>
      </w:r>
      <w:bookmarkEnd w:id="90"/>
    </w:p>
    <w:p w14:paraId="0AD26CBB" w14:textId="11396B41" w:rsidR="008A23E3" w:rsidRDefault="00EF5BFD" w:rsidP="00EF5BFD">
      <w:pPr>
        <w:pStyle w:val="ParaNumbering"/>
        <w:numPr>
          <w:ilvl w:val="0"/>
          <w:numId w:val="0"/>
        </w:numPr>
        <w:ind w:hanging="720"/>
      </w:pPr>
      <w:r>
        <w:rPr>
          <w:sz w:val="20"/>
        </w:rPr>
        <w:t>256</w:t>
      </w:r>
      <w:r>
        <w:rPr>
          <w:sz w:val="20"/>
        </w:rPr>
        <w:tab/>
      </w:r>
      <w:r w:rsidR="008A23E3">
        <w:t>After pressing the toggle on the relevant Landing Page to “off</w:t>
      </w:r>
      <w:r w:rsidR="008A23E3" w:rsidRPr="001D42C1">
        <w:t>”</w:t>
      </w:r>
      <w:r w:rsidR="008A23E3">
        <w:t>, users then saw a Pop Up in the following form (SB 118; noting that the wording changed from time to time):</w:t>
      </w:r>
    </w:p>
    <w:p w14:paraId="45A200CC" w14:textId="0707A699" w:rsidR="008A23E3" w:rsidRDefault="008A23E3" w:rsidP="009069E0">
      <w:pPr>
        <w:pStyle w:val="NoNum"/>
        <w:jc w:val="center"/>
      </w:pPr>
      <w:r>
        <w:rPr>
          <w:noProof/>
          <w:highlight w:val="yellow"/>
          <w:lang w:eastAsia="en-AU"/>
        </w:rPr>
        <w:lastRenderedPageBreak/>
        <w:drawing>
          <wp:inline distT="0" distB="0" distL="0" distR="0" wp14:anchorId="12501937" wp14:editId="7CA29A21">
            <wp:extent cx="1812925" cy="2479040"/>
            <wp:effectExtent l="0" t="0" r="0" b="0"/>
            <wp:docPr id="14" name="Picture 14" descr="SB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B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2925" cy="2479040"/>
                    </a:xfrm>
                    <a:prstGeom prst="rect">
                      <a:avLst/>
                    </a:prstGeom>
                    <a:noFill/>
                    <a:ln>
                      <a:noFill/>
                    </a:ln>
                  </pic:spPr>
                </pic:pic>
              </a:graphicData>
            </a:graphic>
          </wp:inline>
        </w:drawing>
      </w:r>
    </w:p>
    <w:p w14:paraId="73057B28" w14:textId="7891ECE1" w:rsidR="008A23E3" w:rsidRDefault="00EF5BFD" w:rsidP="00EF5BFD">
      <w:pPr>
        <w:pStyle w:val="ParaNumbering"/>
        <w:numPr>
          <w:ilvl w:val="0"/>
          <w:numId w:val="0"/>
        </w:numPr>
        <w:ind w:hanging="720"/>
      </w:pPr>
      <w:r>
        <w:rPr>
          <w:sz w:val="20"/>
        </w:rPr>
        <w:t>257</w:t>
      </w:r>
      <w:r>
        <w:rPr>
          <w:sz w:val="20"/>
        </w:rPr>
        <w:tab/>
      </w:r>
      <w:r w:rsidR="008A23E3">
        <w:t>In relation to this page, the ACCC submitted that:</w:t>
      </w:r>
    </w:p>
    <w:p w14:paraId="3452A0B2" w14:textId="72FD401F" w:rsidR="008A23E3" w:rsidRDefault="00EF5BFD" w:rsidP="00EF5BFD">
      <w:pPr>
        <w:pStyle w:val="ListNo1"/>
        <w:numPr>
          <w:ilvl w:val="0"/>
          <w:numId w:val="0"/>
        </w:numPr>
        <w:tabs>
          <w:tab w:val="left" w:pos="720"/>
        </w:tabs>
        <w:ind w:left="720" w:hanging="720"/>
      </w:pPr>
      <w:r>
        <w:t>(1)</w:t>
      </w:r>
      <w:r>
        <w:tab/>
      </w:r>
      <w:r w:rsidR="008A23E3">
        <w:t xml:space="preserve">The heading </w:t>
      </w:r>
      <w:r w:rsidR="008A23E3" w:rsidRPr="00262C54">
        <w:t>“Pause Location History?”</w:t>
      </w:r>
      <w:r w:rsidR="008A23E3">
        <w:t xml:space="preserve"> was large and bolded and “in a form akin to a call to action” and that it was likely that a user would read the heading and press “OK”, without reading the content of the message in detail.</w:t>
      </w:r>
    </w:p>
    <w:p w14:paraId="60EBAD8B" w14:textId="549BAB08" w:rsidR="008A23E3" w:rsidRDefault="00EF5BFD" w:rsidP="00EF5BFD">
      <w:pPr>
        <w:pStyle w:val="ListNo1"/>
        <w:numPr>
          <w:ilvl w:val="0"/>
          <w:numId w:val="0"/>
        </w:numPr>
        <w:tabs>
          <w:tab w:val="left" w:pos="720"/>
        </w:tabs>
        <w:ind w:left="720" w:hanging="720"/>
      </w:pPr>
      <w:r>
        <w:t>(2)</w:t>
      </w:r>
      <w:r>
        <w:tab/>
      </w:r>
      <w:r w:rsidR="008A23E3">
        <w:t xml:space="preserve">Users were likely to understand “Location History” to concern data about the user’s historical location.  That is particularly the case given the “salience” of location data (and the use of “location” together with “pause” in the bolded heading).  The ACCC referred, in this regard to the name of the setting, </w:t>
      </w:r>
      <w:r w:rsidR="008A23E3" w:rsidRPr="00EE47C1">
        <w:t>“Location History”</w:t>
      </w:r>
      <w:r w:rsidR="008A23E3">
        <w:t xml:space="preserve">, which </w:t>
      </w:r>
      <w:r w:rsidR="008A23E3" w:rsidRPr="00EE47C1">
        <w:t>suggest</w:t>
      </w:r>
      <w:r w:rsidR="00694B64">
        <w:t>ed</w:t>
      </w:r>
      <w:r w:rsidR="008A23E3" w:rsidRPr="00EE47C1">
        <w:t xml:space="preserve"> the setting concerns data about the </w:t>
      </w:r>
      <w:r w:rsidR="008A23E3">
        <w:t>u</w:t>
      </w:r>
      <w:r w:rsidR="008A23E3" w:rsidRPr="00EE47C1">
        <w:t>ser’s historical location</w:t>
      </w:r>
      <w:r w:rsidR="008A23E3">
        <w:t>.</w:t>
      </w:r>
      <w:r w:rsidR="008A23E3" w:rsidRPr="00EE47C1">
        <w:t xml:space="preserve"> </w:t>
      </w:r>
    </w:p>
    <w:p w14:paraId="4C6DA861" w14:textId="74C2148F" w:rsidR="008A23E3" w:rsidRDefault="00EF5BFD" w:rsidP="00EF5BFD">
      <w:pPr>
        <w:pStyle w:val="ListNo1"/>
        <w:numPr>
          <w:ilvl w:val="0"/>
          <w:numId w:val="0"/>
        </w:numPr>
        <w:tabs>
          <w:tab w:val="left" w:pos="720"/>
        </w:tabs>
        <w:ind w:left="720" w:hanging="720"/>
      </w:pPr>
      <w:r>
        <w:t>(3)</w:t>
      </w:r>
      <w:r>
        <w:tab/>
      </w:r>
      <w:r w:rsidR="008A23E3">
        <w:t>The “call to action” in the heading also conveyed the impression that, if one were to take that action (by pressing “OK”), the data about a user’s location would no longer be obtained by Google LLC.</w:t>
      </w:r>
    </w:p>
    <w:p w14:paraId="25E166E2" w14:textId="5207151F" w:rsidR="008A23E3" w:rsidRDefault="00EF5BFD" w:rsidP="00EF5BFD">
      <w:pPr>
        <w:pStyle w:val="ListNo1"/>
        <w:numPr>
          <w:ilvl w:val="0"/>
          <w:numId w:val="0"/>
        </w:numPr>
        <w:tabs>
          <w:tab w:val="left" w:pos="720"/>
        </w:tabs>
        <w:ind w:left="720" w:hanging="720"/>
      </w:pPr>
      <w:r>
        <w:t>(4)</w:t>
      </w:r>
      <w:r>
        <w:tab/>
      </w:r>
      <w:r w:rsidR="008A23E3">
        <w:t>If users did read the text under the heading:</w:t>
      </w:r>
    </w:p>
    <w:p w14:paraId="5334B72E" w14:textId="669089E5" w:rsidR="008A23E3" w:rsidRDefault="00EF5BFD" w:rsidP="00EF5BFD">
      <w:pPr>
        <w:pStyle w:val="ListNo2"/>
        <w:numPr>
          <w:ilvl w:val="0"/>
          <w:numId w:val="0"/>
        </w:numPr>
        <w:tabs>
          <w:tab w:val="left" w:pos="1440"/>
        </w:tabs>
        <w:ind w:left="1440" w:hanging="720"/>
      </w:pPr>
      <w:r>
        <w:t>(a)</w:t>
      </w:r>
      <w:r>
        <w:tab/>
      </w:r>
      <w:r w:rsidR="008A23E3">
        <w:t>T</w:t>
      </w:r>
      <w:r w:rsidR="008A23E3" w:rsidRPr="005E1F3B">
        <w:t>he first paragraph referred to the “places you go with your devices</w:t>
      </w:r>
      <w:r w:rsidR="003D239A">
        <w:t>”</w:t>
      </w:r>
      <w:r w:rsidR="008A23E3" w:rsidRPr="005E1F3B">
        <w:t xml:space="preserve"> no longer being added to a Location History map</w:t>
      </w:r>
      <w:r w:rsidR="008A23E3">
        <w:t xml:space="preserve"> and</w:t>
      </w:r>
      <w:r w:rsidR="008A23E3" w:rsidRPr="005E1F3B">
        <w:t xml:space="preserve"> the fact that the functionality of other Google </w:t>
      </w:r>
      <w:r w:rsidR="00BF121B">
        <w:t>s</w:t>
      </w:r>
      <w:r w:rsidR="008A23E3" w:rsidRPr="005E1F3B">
        <w:t>ervices would be affected</w:t>
      </w:r>
      <w:r w:rsidR="008A23E3">
        <w:t>, emphasising</w:t>
      </w:r>
      <w:r w:rsidR="008A23E3" w:rsidRPr="005E1F3B">
        <w:t xml:space="preserve"> to </w:t>
      </w:r>
      <w:r w:rsidR="008A23E3">
        <w:t>u</w:t>
      </w:r>
      <w:r w:rsidR="008A23E3" w:rsidRPr="005E1F3B">
        <w:t>sers the advantages of ha</w:t>
      </w:r>
      <w:r w:rsidR="008A23E3">
        <w:t xml:space="preserve">ving Location History turned </w:t>
      </w:r>
      <w:r w:rsidR="003D239A">
        <w:t>“</w:t>
      </w:r>
      <w:r w:rsidR="008A23E3">
        <w:t>on</w:t>
      </w:r>
      <w:r w:rsidR="003D239A">
        <w:t>”</w:t>
      </w:r>
      <w:r w:rsidR="008A23E3">
        <w:t>.  This</w:t>
      </w:r>
      <w:r w:rsidR="008A23E3" w:rsidRPr="005E1F3B">
        <w:t xml:space="preserve"> heighten</w:t>
      </w:r>
      <w:r w:rsidR="008A23E3">
        <w:t>ed</w:t>
      </w:r>
      <w:r w:rsidR="008A23E3" w:rsidRPr="005E1F3B">
        <w:t xml:space="preserve"> the sense of “losing” those advantages were it to be turned </w:t>
      </w:r>
      <w:r w:rsidR="003D239A">
        <w:t>“</w:t>
      </w:r>
      <w:r w:rsidR="008A23E3" w:rsidRPr="005E1F3B">
        <w:t>off</w:t>
      </w:r>
      <w:r w:rsidR="003D239A">
        <w:t>”</w:t>
      </w:r>
      <w:r w:rsidR="008A23E3" w:rsidRPr="005E1F3B">
        <w:t>, without reference to what that choice meant for the collection of data</w:t>
      </w:r>
      <w:r w:rsidR="008A23E3">
        <w:t>;</w:t>
      </w:r>
    </w:p>
    <w:p w14:paraId="286439B4" w14:textId="3146073D" w:rsidR="008A23E3" w:rsidRPr="005E1F3B" w:rsidRDefault="00EF5BFD" w:rsidP="00EF5BFD">
      <w:pPr>
        <w:pStyle w:val="ListNo2"/>
        <w:numPr>
          <w:ilvl w:val="0"/>
          <w:numId w:val="0"/>
        </w:numPr>
        <w:tabs>
          <w:tab w:val="left" w:pos="1440"/>
        </w:tabs>
        <w:ind w:left="1440" w:hanging="720"/>
      </w:pPr>
      <w:r w:rsidRPr="005E1F3B">
        <w:t>(b)</w:t>
      </w:r>
      <w:r w:rsidRPr="005E1F3B">
        <w:tab/>
      </w:r>
      <w:r w:rsidR="008A23E3">
        <w:t>T</w:t>
      </w:r>
      <w:r w:rsidR="008A23E3" w:rsidRPr="005E1F3B">
        <w:t xml:space="preserve">he second paragraph </w:t>
      </w:r>
      <w:r w:rsidR="008A23E3">
        <w:t>referred</w:t>
      </w:r>
      <w:r w:rsidR="008A23E3" w:rsidRPr="005E1F3B">
        <w:t xml:space="preserve"> to the fact that </w:t>
      </w:r>
      <w:r w:rsidR="008A23E3">
        <w:t>u</w:t>
      </w:r>
      <w:r w:rsidR="008A23E3" w:rsidRPr="005E1F3B">
        <w:t>sers should “remember” that past activity would be retained even if Location History was paused</w:t>
      </w:r>
      <w:r w:rsidR="008A23E3">
        <w:t>, but</w:t>
      </w:r>
      <w:r w:rsidR="008A23E3" w:rsidRPr="005E1F3B">
        <w:t xml:space="preserve"> d</w:t>
      </w:r>
      <w:r w:rsidR="003D239A">
        <w:t>id</w:t>
      </w:r>
      <w:r w:rsidR="008A23E3" w:rsidRPr="005E1F3B">
        <w:t xml:space="preserve"> not identify (as a matter to “remember”) that Google </w:t>
      </w:r>
      <w:r w:rsidR="008A23E3">
        <w:t>might</w:t>
      </w:r>
      <w:r w:rsidR="008A23E3" w:rsidRPr="005E1F3B">
        <w:t xml:space="preserve"> continue to collect and </w:t>
      </w:r>
      <w:r w:rsidR="008A23E3" w:rsidRPr="005E1F3B">
        <w:lastRenderedPageBreak/>
        <w:t xml:space="preserve">store </w:t>
      </w:r>
      <w:r w:rsidR="008A23E3">
        <w:t>p</w:t>
      </w:r>
      <w:r w:rsidR="008A23E3" w:rsidRPr="005E1F3B">
        <w:t xml:space="preserve">ersonal </w:t>
      </w:r>
      <w:r w:rsidR="008A23E3">
        <w:t>d</w:t>
      </w:r>
      <w:r w:rsidR="008A23E3" w:rsidRPr="005E1F3B">
        <w:t xml:space="preserve">ata in relation to location if the Web &amp; App Activity setting was </w:t>
      </w:r>
      <w:r w:rsidR="00DD7357">
        <w:t>“</w:t>
      </w:r>
      <w:r w:rsidR="008A23E3" w:rsidRPr="005E1F3B">
        <w:t>on</w:t>
      </w:r>
      <w:r w:rsidR="00DD7357">
        <w:t>”</w:t>
      </w:r>
      <w:r w:rsidR="008A23E3" w:rsidRPr="005E1F3B">
        <w:t xml:space="preserve">.  </w:t>
      </w:r>
    </w:p>
    <w:p w14:paraId="280667A3" w14:textId="720E7FB4" w:rsidR="008A23E3" w:rsidRDefault="00EF5BFD" w:rsidP="00EF5BFD">
      <w:pPr>
        <w:pStyle w:val="ParaNumbering"/>
        <w:numPr>
          <w:ilvl w:val="0"/>
          <w:numId w:val="0"/>
        </w:numPr>
        <w:ind w:hanging="720"/>
      </w:pPr>
      <w:r>
        <w:rPr>
          <w:sz w:val="20"/>
        </w:rPr>
        <w:t>258</w:t>
      </w:r>
      <w:r>
        <w:rPr>
          <w:sz w:val="20"/>
        </w:rPr>
        <w:tab/>
      </w:r>
      <w:r w:rsidR="008A23E3">
        <w:t xml:space="preserve">As to these submissions, reasonable users in the class would interpret the heading as inviting reconsideration of the decision to turn Location History </w:t>
      </w:r>
      <w:r w:rsidR="003D239A">
        <w:t>“</w:t>
      </w:r>
      <w:r w:rsidR="008A23E3">
        <w:t>off</w:t>
      </w:r>
      <w:r w:rsidR="003D239A">
        <w:t>”</w:t>
      </w:r>
      <w:r w:rsidR="008A23E3">
        <w:t xml:space="preserve">.  Given that the class of users identified by the ACCC were ones who wanted to turn Location History </w:t>
      </w:r>
      <w:r w:rsidR="003D239A">
        <w:t>“</w:t>
      </w:r>
      <w:r w:rsidR="008A23E3">
        <w:t>off</w:t>
      </w:r>
      <w:r w:rsidR="003D239A">
        <w:t>”</w:t>
      </w:r>
      <w:r w:rsidR="008A23E3">
        <w:t xml:space="preserve"> for reasons which would have included those identified at [</w:t>
      </w:r>
      <w:r w:rsidR="00010C87">
        <w:fldChar w:fldCharType="begin"/>
      </w:r>
      <w:r w:rsidR="00010C87">
        <w:instrText xml:space="preserve"> REF _Ref69132612 \r \h </w:instrText>
      </w:r>
      <w:r w:rsidR="00010C87">
        <w:fldChar w:fldCharType="separate"/>
      </w:r>
      <w:r w:rsidR="00931BF3">
        <w:t>237</w:t>
      </w:r>
      <w:r w:rsidR="00010C87">
        <w:fldChar w:fldCharType="end"/>
      </w:r>
      <w:r w:rsidR="008A23E3">
        <w:t>] above, I consider that the heading would not have discouraged users from reading the text underneath and that reasonable users in the class would have read the text.  The heading is appropriately adapted to informing the user that he or she ha</w:t>
      </w:r>
      <w:r w:rsidR="003D239A">
        <w:t>d</w:t>
      </w:r>
      <w:r w:rsidR="008A23E3">
        <w:t xml:space="preserve"> got to the correct place to turn Location History </w:t>
      </w:r>
      <w:r w:rsidR="003D239A">
        <w:t>“</w:t>
      </w:r>
      <w:r w:rsidR="008A23E3">
        <w:t>off</w:t>
      </w:r>
      <w:r w:rsidR="003D239A">
        <w:t>”</w:t>
      </w:r>
      <w:r w:rsidR="008A23E3">
        <w:t>.</w:t>
      </w:r>
    </w:p>
    <w:p w14:paraId="18C2A95D" w14:textId="460CBF2A" w:rsidR="008A23E3" w:rsidRDefault="00EF5BFD" w:rsidP="00EF5BFD">
      <w:pPr>
        <w:pStyle w:val="ParaNumbering"/>
        <w:numPr>
          <w:ilvl w:val="0"/>
          <w:numId w:val="0"/>
        </w:numPr>
        <w:ind w:hanging="720"/>
      </w:pPr>
      <w:r>
        <w:rPr>
          <w:sz w:val="20"/>
        </w:rPr>
        <w:t>259</w:t>
      </w:r>
      <w:r>
        <w:rPr>
          <w:sz w:val="20"/>
        </w:rPr>
        <w:tab/>
      </w:r>
      <w:r w:rsidR="008A23E3">
        <w:t>The ACCC noted that t</w:t>
      </w:r>
      <w:r w:rsidR="008A23E3" w:rsidRPr="00EE47C1">
        <w:t>he Type A Pop Up contained a warning in respect of past data.</w:t>
      </w:r>
      <w:r w:rsidR="003D239A">
        <w:t xml:space="preserve"> </w:t>
      </w:r>
      <w:r w:rsidR="008A23E3" w:rsidRPr="00EE47C1">
        <w:t xml:space="preserve"> The </w:t>
      </w:r>
      <w:r w:rsidR="008A23E3">
        <w:t xml:space="preserve">ACCC submitted that this created the </w:t>
      </w:r>
      <w:r w:rsidR="008A23E3" w:rsidRPr="00EE47C1">
        <w:t xml:space="preserve">impression that a warning was needed about the past, but none was necessary about data going forward.  </w:t>
      </w:r>
      <w:r w:rsidR="008A23E3">
        <w:t>The ACCC noted that the</w:t>
      </w:r>
      <w:r w:rsidR="008A23E3" w:rsidRPr="00EE47C1">
        <w:t xml:space="preserve"> Pop Up did not indicate that Google would continue to collect </w:t>
      </w:r>
      <w:r w:rsidR="008A23E3">
        <w:t>location</w:t>
      </w:r>
      <w:r w:rsidR="008A23E3" w:rsidRPr="00EE47C1">
        <w:t xml:space="preserve"> data going forward by reason of the Web &amp; App Activity setting, unless the </w:t>
      </w:r>
      <w:r w:rsidR="008A23E3">
        <w:t>u</w:t>
      </w:r>
      <w:r w:rsidR="008A23E3" w:rsidRPr="00EE47C1">
        <w:t xml:space="preserve">ser also located and turned that setting </w:t>
      </w:r>
      <w:r w:rsidR="00A96C09">
        <w:t>“</w:t>
      </w:r>
      <w:r w:rsidR="008A23E3" w:rsidRPr="00EE47C1">
        <w:t>off</w:t>
      </w:r>
      <w:r w:rsidR="00A96C09">
        <w:t>”</w:t>
      </w:r>
      <w:r w:rsidR="008A23E3" w:rsidRPr="00EE47C1">
        <w:t>.</w:t>
      </w:r>
      <w:r w:rsidR="008A23E3">
        <w:t xml:space="preserve">  </w:t>
      </w:r>
    </w:p>
    <w:p w14:paraId="7EE823C2" w14:textId="1D544CA3" w:rsidR="008A23E3" w:rsidRPr="00EE47C1" w:rsidRDefault="00EF5BFD" w:rsidP="00EF5BFD">
      <w:pPr>
        <w:pStyle w:val="ParaNumbering"/>
        <w:numPr>
          <w:ilvl w:val="0"/>
          <w:numId w:val="0"/>
        </w:numPr>
        <w:ind w:hanging="720"/>
      </w:pPr>
      <w:r w:rsidRPr="00EE47C1">
        <w:rPr>
          <w:sz w:val="20"/>
        </w:rPr>
        <w:t>260</w:t>
      </w:r>
      <w:r w:rsidRPr="00EE47C1">
        <w:rPr>
          <w:sz w:val="20"/>
        </w:rPr>
        <w:tab/>
      </w:r>
      <w:r w:rsidR="008A23E3">
        <w:t xml:space="preserve">I accept that these matters are part of the context which must be taken into account in determining whether there were members in the class who would have been misled by Google’s conduct assessed as a whole.   </w:t>
      </w:r>
    </w:p>
    <w:p w14:paraId="2AB0B48D" w14:textId="1328BFD7" w:rsidR="008A23E3" w:rsidRDefault="00EF5BFD" w:rsidP="00EF5BFD">
      <w:pPr>
        <w:pStyle w:val="ParaNumbering"/>
        <w:numPr>
          <w:ilvl w:val="0"/>
          <w:numId w:val="0"/>
        </w:numPr>
        <w:ind w:hanging="720"/>
      </w:pPr>
      <w:r>
        <w:rPr>
          <w:sz w:val="20"/>
        </w:rPr>
        <w:t>261</w:t>
      </w:r>
      <w:r>
        <w:rPr>
          <w:sz w:val="20"/>
        </w:rPr>
        <w:tab/>
      </w:r>
      <w:r w:rsidR="008A23E3">
        <w:t>The Pop Up screen reinforce</w:t>
      </w:r>
      <w:r w:rsidR="00A96C09">
        <w:t>d</w:t>
      </w:r>
      <w:r w:rsidR="008A23E3">
        <w:t xml:space="preserve"> for those users who saw Variant 1 or 2 of the Type A Landing Pa</w:t>
      </w:r>
      <w:r w:rsidR="00DD7357">
        <w:t>ge that the places the user went with the device would</w:t>
      </w:r>
      <w:r w:rsidR="008A23E3">
        <w:t xml:space="preserve"> not be added to the “Location History map”.  Those users who had seen Variants 3 to 5 of the Type A Landing Pages saw a reference to “map” for the first time.  </w:t>
      </w:r>
    </w:p>
    <w:p w14:paraId="580B4E6D" w14:textId="40F85D86" w:rsidR="008A23E3" w:rsidRDefault="00EF5BFD" w:rsidP="00EF5BFD">
      <w:pPr>
        <w:pStyle w:val="ParaNumbering"/>
        <w:numPr>
          <w:ilvl w:val="0"/>
          <w:numId w:val="0"/>
        </w:numPr>
        <w:ind w:hanging="720"/>
      </w:pPr>
      <w:r>
        <w:rPr>
          <w:sz w:val="20"/>
        </w:rPr>
        <w:t>262</w:t>
      </w:r>
      <w:r>
        <w:rPr>
          <w:sz w:val="20"/>
        </w:rPr>
        <w:tab/>
      </w:r>
      <w:r w:rsidR="008A23E3">
        <w:t xml:space="preserve">The representation that turning Location History </w:t>
      </w:r>
      <w:r w:rsidR="00A96C09">
        <w:t>“</w:t>
      </w:r>
      <w:r w:rsidR="008A23E3">
        <w:t>off</w:t>
      </w:r>
      <w:r w:rsidR="00A96C09">
        <w:t>”</w:t>
      </w:r>
      <w:r w:rsidR="008A23E3">
        <w:t xml:space="preserve"> might limit the functionality of some Google products over time would have suggested to some users that turning Location History </w:t>
      </w:r>
      <w:r w:rsidR="00A96C09">
        <w:t>“</w:t>
      </w:r>
      <w:r w:rsidR="008A23E3">
        <w:t>off</w:t>
      </w:r>
      <w:r w:rsidR="00A96C09">
        <w:t>”</w:t>
      </w:r>
      <w:r w:rsidR="008A23E3">
        <w:t xml:space="preserve"> would mean that Google would not be able to obtain or use location data. </w:t>
      </w:r>
    </w:p>
    <w:p w14:paraId="44CC9732" w14:textId="4CED26DA" w:rsidR="008A23E3" w:rsidRDefault="00EF5BFD" w:rsidP="00EF5BFD">
      <w:pPr>
        <w:pStyle w:val="ParaNumbering"/>
        <w:numPr>
          <w:ilvl w:val="0"/>
          <w:numId w:val="0"/>
        </w:numPr>
        <w:ind w:hanging="720"/>
      </w:pPr>
      <w:r>
        <w:rPr>
          <w:sz w:val="20"/>
        </w:rPr>
        <w:t>263</w:t>
      </w:r>
      <w:r>
        <w:rPr>
          <w:sz w:val="20"/>
        </w:rPr>
        <w:tab/>
      </w:r>
      <w:r w:rsidR="008A23E3">
        <w:t xml:space="preserve">In my view, at this point in the process of turning Location History </w:t>
      </w:r>
      <w:r w:rsidR="00A96C09">
        <w:t>“</w:t>
      </w:r>
      <w:r w:rsidR="008A23E3">
        <w:t>off</w:t>
      </w:r>
      <w:r w:rsidR="00A96C09">
        <w:t>”</w:t>
      </w:r>
      <w:r w:rsidR="008A23E3">
        <w:t>, and noting that users would have just seen and read one of the five variants of the Type A Landing Page, there were reasonable users within the class who would have thought or understood from Google’s conduct to this point that:</w:t>
      </w:r>
    </w:p>
    <w:p w14:paraId="77D12CB5" w14:textId="3A93A351" w:rsidR="008A23E3" w:rsidRDefault="00EF5BFD" w:rsidP="00EF5BFD">
      <w:pPr>
        <w:pStyle w:val="ListNo1"/>
        <w:numPr>
          <w:ilvl w:val="0"/>
          <w:numId w:val="0"/>
        </w:numPr>
        <w:tabs>
          <w:tab w:val="left" w:pos="720"/>
        </w:tabs>
        <w:ind w:left="720" w:hanging="720"/>
      </w:pPr>
      <w:r>
        <w:t>(1)</w:t>
      </w:r>
      <w:r>
        <w:tab/>
      </w:r>
      <w:r w:rsidR="008A23E3">
        <w:t>Google LLC would not be able to obtain, retain or use location data;</w:t>
      </w:r>
      <w:r w:rsidR="00A96C09">
        <w:t xml:space="preserve"> or</w:t>
      </w:r>
    </w:p>
    <w:p w14:paraId="2EAD09E6" w14:textId="0CAF426A" w:rsidR="008A23E3" w:rsidRDefault="00EF5BFD" w:rsidP="00EF5BFD">
      <w:pPr>
        <w:pStyle w:val="ListNo1"/>
        <w:numPr>
          <w:ilvl w:val="0"/>
          <w:numId w:val="0"/>
        </w:numPr>
        <w:tabs>
          <w:tab w:val="left" w:pos="720"/>
        </w:tabs>
        <w:ind w:left="720" w:hanging="720"/>
      </w:pPr>
      <w:r>
        <w:lastRenderedPageBreak/>
        <w:t>(2)</w:t>
      </w:r>
      <w:r>
        <w:tab/>
      </w:r>
      <w:r w:rsidR="008A23E3">
        <w:t xml:space="preserve">Google LLC would continue to be able to obtain and use location data when the user was using a Google product or service, but Google </w:t>
      </w:r>
      <w:r w:rsidR="00A96C09">
        <w:t xml:space="preserve">LLC </w:t>
      </w:r>
      <w:r w:rsidR="008A23E3">
        <w:t>would not be able to retain data so obtained or later use</w:t>
      </w:r>
      <w:r w:rsidR="001A0F8C">
        <w:t xml:space="preserve"> that data</w:t>
      </w:r>
      <w:r w:rsidR="008A23E3">
        <w:t>.</w:t>
      </w:r>
    </w:p>
    <w:p w14:paraId="3F6196FE" w14:textId="1C268454" w:rsidR="008A23E3" w:rsidRDefault="00EF5BFD" w:rsidP="00EF5BFD">
      <w:pPr>
        <w:pStyle w:val="ParaNumbering"/>
        <w:numPr>
          <w:ilvl w:val="0"/>
          <w:numId w:val="0"/>
        </w:numPr>
        <w:ind w:hanging="720"/>
      </w:pPr>
      <w:r>
        <w:rPr>
          <w:sz w:val="20"/>
        </w:rPr>
        <w:t>264</w:t>
      </w:r>
      <w:r>
        <w:rPr>
          <w:sz w:val="20"/>
        </w:rPr>
        <w:tab/>
      </w:r>
      <w:r w:rsidR="008A23E3">
        <w:t xml:space="preserve">I accept that there were also users in the class who would not have been misled at this point and who would have concluded that, with Location History </w:t>
      </w:r>
      <w:r w:rsidR="00A96C09">
        <w:t>“</w:t>
      </w:r>
      <w:r w:rsidR="008A23E3">
        <w:t>off</w:t>
      </w:r>
      <w:r w:rsidR="00A96C09">
        <w:t>”</w:t>
      </w:r>
      <w:r w:rsidR="008A23E3">
        <w:t>, Google might still obtain, retain and use location data when the user used a Google product o</w:t>
      </w:r>
      <w:r w:rsidR="00A96C09">
        <w:t>r</w:t>
      </w:r>
      <w:r w:rsidR="008A23E3">
        <w:t xml:space="preserve"> service. </w:t>
      </w:r>
    </w:p>
    <w:p w14:paraId="1DEA7155" w14:textId="77777777" w:rsidR="008A23E3" w:rsidRDefault="008A23E3" w:rsidP="008A23E3">
      <w:pPr>
        <w:pStyle w:val="Heading3"/>
      </w:pPr>
      <w:bookmarkStart w:id="91" w:name="_Ref69453194"/>
      <w:r>
        <w:t>Type A Exit Page</w:t>
      </w:r>
      <w:bookmarkEnd w:id="91"/>
    </w:p>
    <w:p w14:paraId="460A824D" w14:textId="543F5180" w:rsidR="008A23E3" w:rsidRDefault="00EF5BFD" w:rsidP="00EF5BFD">
      <w:pPr>
        <w:pStyle w:val="ParaNumbering"/>
        <w:numPr>
          <w:ilvl w:val="0"/>
          <w:numId w:val="0"/>
        </w:numPr>
        <w:ind w:hanging="720"/>
      </w:pPr>
      <w:r>
        <w:rPr>
          <w:sz w:val="20"/>
        </w:rPr>
        <w:t>265</w:t>
      </w:r>
      <w:r>
        <w:rPr>
          <w:sz w:val="20"/>
        </w:rPr>
        <w:tab/>
      </w:r>
      <w:r w:rsidR="008A23E3">
        <w:t>After a user pressed “OK” in the Type A Pop Up</w:t>
      </w:r>
      <w:r w:rsidR="008A23E3" w:rsidRPr="00DD3945">
        <w:t xml:space="preserve">, </w:t>
      </w:r>
      <w:r w:rsidR="001A0F8C">
        <w:t>the user was</w:t>
      </w:r>
      <w:r w:rsidR="008A23E3">
        <w:t xml:space="preserve"> taken to the Exit Page showing that Location History was toggled “off”.  </w:t>
      </w:r>
    </w:p>
    <w:p w14:paraId="1C359533" w14:textId="36C23A32" w:rsidR="008A23E3" w:rsidRDefault="00EF5BFD" w:rsidP="00EF5BFD">
      <w:pPr>
        <w:pStyle w:val="ParaNumbering"/>
        <w:numPr>
          <w:ilvl w:val="0"/>
          <w:numId w:val="0"/>
        </w:numPr>
        <w:ind w:hanging="720"/>
      </w:pPr>
      <w:r>
        <w:rPr>
          <w:sz w:val="20"/>
        </w:rPr>
        <w:t>266</w:t>
      </w:r>
      <w:r>
        <w:rPr>
          <w:sz w:val="20"/>
        </w:rPr>
        <w:tab/>
      </w:r>
      <w:r w:rsidR="008A23E3">
        <w:t xml:space="preserve">In my view, there were users who, acting reasonably, would not have read the Exit Page </w:t>
      </w:r>
      <w:r w:rsidR="001A0F8C">
        <w:t xml:space="preserve">at all or </w:t>
      </w:r>
      <w:r w:rsidR="008A23E3">
        <w:t xml:space="preserve">with the degree of care with which the user might have read </w:t>
      </w:r>
      <w:r w:rsidR="001A0F8C">
        <w:t>the first two screens</w:t>
      </w:r>
      <w:r w:rsidR="008A23E3">
        <w:t>.  The user ha</w:t>
      </w:r>
      <w:r w:rsidR="001A0F8C">
        <w:t>d</w:t>
      </w:r>
      <w:r w:rsidR="008A23E3">
        <w:t xml:space="preserve">, at this point, achieved the objective of turning Location History </w:t>
      </w:r>
      <w:r w:rsidR="00B42260">
        <w:t>“</w:t>
      </w:r>
      <w:r w:rsidR="008A23E3">
        <w:t>off</w:t>
      </w:r>
      <w:r w:rsidR="00B42260">
        <w:t>”</w:t>
      </w:r>
      <w:r w:rsidR="008A23E3">
        <w:t xml:space="preserve">.  </w:t>
      </w:r>
      <w:r w:rsidR="001A0F8C">
        <w:t>For this reason, r</w:t>
      </w:r>
      <w:r w:rsidR="008A23E3">
        <w:t xml:space="preserve">easonable users might be less likely to read the Exit </w:t>
      </w:r>
      <w:r w:rsidR="001A0F8C">
        <w:t xml:space="preserve">Page </w:t>
      </w:r>
      <w:r w:rsidR="008A23E3">
        <w:t>screen in detail or at all.</w:t>
      </w:r>
    </w:p>
    <w:p w14:paraId="4EA9751B" w14:textId="58079A95" w:rsidR="008A23E3" w:rsidRDefault="00EF5BFD" w:rsidP="00EF5BFD">
      <w:pPr>
        <w:pStyle w:val="ParaNumbering"/>
        <w:numPr>
          <w:ilvl w:val="0"/>
          <w:numId w:val="0"/>
        </w:numPr>
        <w:ind w:hanging="720"/>
      </w:pPr>
      <w:r>
        <w:rPr>
          <w:sz w:val="20"/>
        </w:rPr>
        <w:t>267</w:t>
      </w:r>
      <w:r>
        <w:rPr>
          <w:sz w:val="20"/>
        </w:rPr>
        <w:tab/>
      </w:r>
      <w:r w:rsidR="008A23E3">
        <w:t>There were three</w:t>
      </w:r>
      <w:r w:rsidR="008A23E3" w:rsidRPr="00441CBF">
        <w:t xml:space="preserve"> </w:t>
      </w:r>
      <w:r w:rsidR="008A23E3">
        <w:t>variant</w:t>
      </w:r>
      <w:r w:rsidR="008A23E3" w:rsidRPr="00441CBF">
        <w:t xml:space="preserve">s of </w:t>
      </w:r>
      <w:r w:rsidR="008A23E3">
        <w:t>the</w:t>
      </w:r>
      <w:r w:rsidR="008A23E3" w:rsidRPr="00441CBF">
        <w:t xml:space="preserve"> </w:t>
      </w:r>
      <w:r w:rsidR="00DD7357">
        <w:t>Exit Page (SB 119–</w:t>
      </w:r>
      <w:r w:rsidR="008A23E3">
        <w:t xml:space="preserve">121), each of which contained a </w:t>
      </w:r>
      <w:r w:rsidR="008A23E3" w:rsidRPr="00C25E95">
        <w:t>message</w:t>
      </w:r>
      <w:r w:rsidR="008A23E3" w:rsidRPr="00DD3945">
        <w:t xml:space="preserve"> referring to </w:t>
      </w:r>
      <w:r w:rsidR="008A23E3">
        <w:t xml:space="preserve">what would happen if </w:t>
      </w:r>
      <w:r w:rsidR="008A23E3" w:rsidRPr="00DD3945">
        <w:t xml:space="preserve">the </w:t>
      </w:r>
      <w:r w:rsidR="0037711F">
        <w:t>u</w:t>
      </w:r>
      <w:r w:rsidR="008A23E3">
        <w:t>ser</w:t>
      </w:r>
      <w:r w:rsidR="008A23E3" w:rsidRPr="00DD3945">
        <w:t xml:space="preserve"> turned Location History back </w:t>
      </w:r>
      <w:r w:rsidR="00B42260">
        <w:t>“</w:t>
      </w:r>
      <w:r w:rsidR="008A23E3" w:rsidRPr="00DD3945">
        <w:t>on</w:t>
      </w:r>
      <w:r w:rsidR="00B42260">
        <w:t>”</w:t>
      </w:r>
      <w:r w:rsidR="008A23E3">
        <w:t xml:space="preserve">.  The variants referred to Google creating a map from location data obtained from devices with Location History enabled, and </w:t>
      </w:r>
      <w:r w:rsidR="008A23E3" w:rsidRPr="00C25E95">
        <w:t>contained</w:t>
      </w:r>
      <w:r w:rsidR="008A23E3" w:rsidRPr="00441CBF">
        <w:t xml:space="preserve"> </w:t>
      </w:r>
      <w:r w:rsidR="008A23E3">
        <w:t xml:space="preserve">a </w:t>
      </w:r>
      <w:r w:rsidR="008A23E3" w:rsidRPr="00441CBF">
        <w:t xml:space="preserve">reference to </w:t>
      </w:r>
      <w:r w:rsidR="008A23E3">
        <w:t>the advantages to users of having the setting enabled</w:t>
      </w:r>
      <w:r w:rsidR="001A0F8C">
        <w:t>, such as</w:t>
      </w:r>
      <w:r w:rsidR="008A23E3">
        <w:t xml:space="preserve"> </w:t>
      </w:r>
      <w:r w:rsidR="008A23E3" w:rsidRPr="00441CBF">
        <w:t>“improved search results” and “more useful ads”</w:t>
      </w:r>
      <w:r w:rsidR="008A23E3">
        <w:t>.  An example of an Exit Page is as follows:</w:t>
      </w:r>
    </w:p>
    <w:p w14:paraId="55FE73C2" w14:textId="2F5A0B2D" w:rsidR="008A23E3" w:rsidRDefault="008A23E3" w:rsidP="009069E0">
      <w:pPr>
        <w:pStyle w:val="NoNum"/>
        <w:jc w:val="center"/>
      </w:pPr>
      <w:r>
        <w:rPr>
          <w:noProof/>
          <w:lang w:eastAsia="en-AU"/>
        </w:rPr>
        <w:drawing>
          <wp:inline distT="0" distB="0" distL="0" distR="0" wp14:anchorId="25E3FE11" wp14:editId="2F13E39F">
            <wp:extent cx="2210435" cy="3202940"/>
            <wp:effectExtent l="0" t="0" r="0" b="0"/>
            <wp:docPr id="12" name="Picture 12" descr="SB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B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0435" cy="3202940"/>
                    </a:xfrm>
                    <a:prstGeom prst="rect">
                      <a:avLst/>
                    </a:prstGeom>
                    <a:noFill/>
                    <a:ln>
                      <a:noFill/>
                    </a:ln>
                  </pic:spPr>
                </pic:pic>
              </a:graphicData>
            </a:graphic>
          </wp:inline>
        </w:drawing>
      </w:r>
    </w:p>
    <w:p w14:paraId="1DABC959" w14:textId="618F7851" w:rsidR="008A23E3" w:rsidRDefault="00EF5BFD" w:rsidP="00EF5BFD">
      <w:pPr>
        <w:pStyle w:val="ParaNumbering"/>
        <w:numPr>
          <w:ilvl w:val="0"/>
          <w:numId w:val="0"/>
        </w:numPr>
        <w:ind w:hanging="720"/>
      </w:pPr>
      <w:r>
        <w:rPr>
          <w:sz w:val="20"/>
        </w:rPr>
        <w:lastRenderedPageBreak/>
        <w:t>268</w:t>
      </w:r>
      <w:r>
        <w:rPr>
          <w:sz w:val="20"/>
        </w:rPr>
        <w:tab/>
      </w:r>
      <w:r w:rsidR="008A23E3">
        <w:t xml:space="preserve">This marks the end of the three steps which users in the class went through to turn Location History </w:t>
      </w:r>
      <w:r w:rsidR="00B42260">
        <w:t>“</w:t>
      </w:r>
      <w:r w:rsidR="008A23E3">
        <w:t>off</w:t>
      </w:r>
      <w:r w:rsidR="00B42260">
        <w:t>”</w:t>
      </w:r>
      <w:r w:rsidR="008A23E3">
        <w:t>.  As noted the earlier, the question for the purposes of s 18 of the ACL is whether Google engaged in conduct which, assessed at the end of the process, was such as to mislead or was likely to mislead reasonable users in the class.</w:t>
      </w:r>
    </w:p>
    <w:p w14:paraId="62581613" w14:textId="4E8864CA" w:rsidR="008A23E3" w:rsidRPr="00EE47C1" w:rsidRDefault="00EF5BFD" w:rsidP="00EF5BFD">
      <w:pPr>
        <w:pStyle w:val="ParaNumbering"/>
        <w:numPr>
          <w:ilvl w:val="0"/>
          <w:numId w:val="0"/>
        </w:numPr>
        <w:ind w:hanging="720"/>
      </w:pPr>
      <w:r w:rsidRPr="00EE47C1">
        <w:rPr>
          <w:sz w:val="20"/>
        </w:rPr>
        <w:t>269</w:t>
      </w:r>
      <w:r w:rsidRPr="00EE47C1">
        <w:rPr>
          <w:sz w:val="20"/>
        </w:rPr>
        <w:tab/>
      </w:r>
      <w:r w:rsidR="008A23E3" w:rsidRPr="00AD000B">
        <w:rPr>
          <w:bCs/>
        </w:rPr>
        <w:t xml:space="preserve">Google contended that Location History would be understood by </w:t>
      </w:r>
      <w:r w:rsidR="001A0F8C">
        <w:rPr>
          <w:bCs/>
        </w:rPr>
        <w:t>u</w:t>
      </w:r>
      <w:r w:rsidR="008A23E3" w:rsidRPr="00AD000B">
        <w:rPr>
          <w:bCs/>
        </w:rPr>
        <w:t xml:space="preserve">sers to relate to a specific product, being the creation of a private “map”.  </w:t>
      </w:r>
      <w:r w:rsidR="008A23E3">
        <w:t>In response to this submission, t</w:t>
      </w:r>
      <w:r w:rsidR="008A23E3" w:rsidRPr="00EE47C1">
        <w:t xml:space="preserve">he </w:t>
      </w:r>
      <w:r w:rsidR="008A23E3">
        <w:t xml:space="preserve">ACCC contended that the </w:t>
      </w:r>
      <w:r w:rsidR="008A23E3" w:rsidRPr="00EE47C1">
        <w:t>language in</w:t>
      </w:r>
      <w:r w:rsidR="008A23E3">
        <w:t xml:space="preserve"> the</w:t>
      </w:r>
      <w:r w:rsidR="008A23E3" w:rsidRPr="00EE47C1">
        <w:t xml:space="preserve"> three variants of the Landing Page was inconsistent with such a notion</w:t>
      </w:r>
      <w:r w:rsidR="008A23E3">
        <w:t xml:space="preserve"> because some variants of the Landing Page were </w:t>
      </w:r>
      <w:r w:rsidR="008A23E3" w:rsidRPr="00EE47C1">
        <w:t>not linke</w:t>
      </w:r>
      <w:r w:rsidR="008A23E3">
        <w:t>d to the preparation of a “map”.  Whilst it is true that Variants 3 to 5 of the Landing Page did not refer to a “map”, it is also true that the Pop Up and Exit Page both referred to a “map”.  Nevertheless, I consider that there were users in the class who, acting reasonably, would not have thought that the creation of a map was a complete description or summary of the function of the Location History setting</w:t>
      </w:r>
      <w:r w:rsidR="001A0F8C">
        <w:t xml:space="preserve"> or known exactly what was meant by the creation of a private map</w:t>
      </w:r>
      <w:r w:rsidR="008A23E3">
        <w:t>.  In my view, there were reasonable users</w:t>
      </w:r>
      <w:r w:rsidR="008A23E3" w:rsidRPr="00942190">
        <w:t xml:space="preserve"> </w:t>
      </w:r>
      <w:r w:rsidR="008A23E3">
        <w:t>who, having passed through the three steps, would have formed the view that Location History was concerned with retaining location data about a user’s location for purposes which included creating and retaining a “map” of where the user had been and goes in order, amongst other things, to improve the services Google provided to the user.  There were reasonable users who would have understood that one purpose of retaining the information was so that the information could be later accessed by Google in order to improve such things as search results and to provide more useful ads (see the text of the Exit Page).</w:t>
      </w:r>
    </w:p>
    <w:p w14:paraId="6853C053" w14:textId="24C256CB" w:rsidR="008A23E3" w:rsidRDefault="00EF5BFD" w:rsidP="00EF5BFD">
      <w:pPr>
        <w:pStyle w:val="ParaNumbering"/>
        <w:numPr>
          <w:ilvl w:val="0"/>
          <w:numId w:val="0"/>
        </w:numPr>
        <w:ind w:hanging="720"/>
      </w:pPr>
      <w:r>
        <w:rPr>
          <w:sz w:val="20"/>
        </w:rPr>
        <w:t>270</w:t>
      </w:r>
      <w:r>
        <w:rPr>
          <w:sz w:val="20"/>
        </w:rPr>
        <w:tab/>
      </w:r>
      <w:r w:rsidR="008A23E3">
        <w:t>The ACCC submitted that t</w:t>
      </w:r>
      <w:r w:rsidR="008A23E3" w:rsidRPr="00EE47C1">
        <w:t xml:space="preserve">here </w:t>
      </w:r>
      <w:r w:rsidR="008A23E3">
        <w:t>was</w:t>
      </w:r>
      <w:r w:rsidR="008A23E3" w:rsidRPr="00EE47C1">
        <w:t xml:space="preserve"> no indication in the screens that location information, including personal data about location, might be collected through other channels</w:t>
      </w:r>
      <w:r w:rsidR="008A23E3">
        <w:t xml:space="preserve"> and that, therefore,</w:t>
      </w:r>
      <w:r w:rsidR="008A23E3" w:rsidRPr="00EE47C1">
        <w:t xml:space="preserve"> </w:t>
      </w:r>
      <w:r w:rsidR="008A23E3">
        <w:t>u</w:t>
      </w:r>
      <w:r w:rsidR="008A23E3" w:rsidRPr="00EE47C1">
        <w:t xml:space="preserve">sers </w:t>
      </w:r>
      <w:r w:rsidR="008A23E3">
        <w:t>were</w:t>
      </w:r>
      <w:r w:rsidR="008A23E3" w:rsidRPr="00EE47C1">
        <w:t xml:space="preserve"> likely to understand that there </w:t>
      </w:r>
      <w:r w:rsidR="008A23E3">
        <w:t>was</w:t>
      </w:r>
      <w:r w:rsidR="008A23E3" w:rsidRPr="00EE47C1">
        <w:t xml:space="preserve"> no other setting which they need</w:t>
      </w:r>
      <w:r w:rsidR="008A23E3">
        <w:t>ed</w:t>
      </w:r>
      <w:r w:rsidR="008A23E3" w:rsidRPr="00EE47C1">
        <w:t xml:space="preserve"> to consider if seeking to stop personal location data being collected.</w:t>
      </w:r>
      <w:r w:rsidR="008A23E3">
        <w:t xml:space="preserve">  I consider that many users having passed through the three </w:t>
      </w:r>
      <w:r w:rsidR="00DD6A4A">
        <w:t xml:space="preserve">Type A Location History </w:t>
      </w:r>
      <w:r w:rsidR="008A23E3">
        <w:t>screens would have appreciated that</w:t>
      </w:r>
      <w:r w:rsidR="00017493">
        <w:t>, when Location History was “off”,</w:t>
      </w:r>
      <w:r w:rsidR="008A23E3">
        <w:t xml:space="preserve"> Google </w:t>
      </w:r>
      <w:r w:rsidR="00017493">
        <w:t xml:space="preserve">could still </w:t>
      </w:r>
      <w:r w:rsidR="008A23E3">
        <w:t>obtain and us</w:t>
      </w:r>
      <w:r w:rsidR="00017493">
        <w:t>e</w:t>
      </w:r>
      <w:r w:rsidR="008A23E3">
        <w:t xml:space="preserve"> location data when the user was using a “Google product” or service.  In particular, I consider that many users who had seen Variants 3 to 5 of the Landing Page would have reached that conclusion.  Those users might not have known how to stop that happening or that Web &amp; App Activity was a possible means of preventing Google</w:t>
      </w:r>
      <w:r w:rsidR="00017493">
        <w:t xml:space="preserve"> LLC</w:t>
      </w:r>
      <w:r w:rsidR="008A23E3">
        <w:t xml:space="preserve"> obtaining and using location data.  </w:t>
      </w:r>
    </w:p>
    <w:p w14:paraId="70061FCB" w14:textId="6A88FF98" w:rsidR="008A23E3" w:rsidRPr="00EE47C1" w:rsidRDefault="00EF5BFD" w:rsidP="00EF5BFD">
      <w:pPr>
        <w:pStyle w:val="ParaNumbering"/>
        <w:numPr>
          <w:ilvl w:val="0"/>
          <w:numId w:val="0"/>
        </w:numPr>
        <w:ind w:hanging="720"/>
      </w:pPr>
      <w:r w:rsidRPr="00EE47C1">
        <w:rPr>
          <w:sz w:val="20"/>
        </w:rPr>
        <w:lastRenderedPageBreak/>
        <w:t>271</w:t>
      </w:r>
      <w:r w:rsidRPr="00EE47C1">
        <w:rPr>
          <w:sz w:val="20"/>
        </w:rPr>
        <w:tab/>
      </w:r>
      <w:r w:rsidR="008A23E3">
        <w:t xml:space="preserve">Nevertheless, I accept that there were users in the class identified by the ACCC (including users who had seen any of Variants 1 to 5) who, acting reasonably, would not have appreciated that Google LLC would be continuing to obtain, retain and use location data via other channels.    </w:t>
      </w:r>
    </w:p>
    <w:p w14:paraId="35FEA150" w14:textId="1074ADC2" w:rsidR="008A23E3" w:rsidRDefault="00EF5BFD" w:rsidP="00EF5BFD">
      <w:pPr>
        <w:pStyle w:val="ParaNumbering"/>
        <w:numPr>
          <w:ilvl w:val="0"/>
          <w:numId w:val="0"/>
        </w:numPr>
        <w:ind w:hanging="720"/>
      </w:pPr>
      <w:bookmarkStart w:id="92" w:name="_Ref68805667"/>
      <w:r>
        <w:rPr>
          <w:sz w:val="20"/>
        </w:rPr>
        <w:t>272</w:t>
      </w:r>
      <w:r>
        <w:rPr>
          <w:sz w:val="20"/>
        </w:rPr>
        <w:tab/>
      </w:r>
      <w:r w:rsidR="008A23E3">
        <w:t xml:space="preserve">In my view, the objective of turning Location History </w:t>
      </w:r>
      <w:r w:rsidR="00017493">
        <w:t>“</w:t>
      </w:r>
      <w:r w:rsidR="008A23E3">
        <w:t>off</w:t>
      </w:r>
      <w:r w:rsidR="00017493">
        <w:t>”</w:t>
      </w:r>
      <w:r w:rsidR="008A23E3">
        <w:t xml:space="preserve"> having been achieved, and noting that users would have seen and read one of the five variants of the Type A Landing Page, there were reasonable users within the class who would have thought or understood from Google’s conduct</w:t>
      </w:r>
      <w:r w:rsidR="001A0F8C">
        <w:t xml:space="preserve"> (an</w:t>
      </w:r>
      <w:r w:rsidR="00B42260">
        <w:t>d</w:t>
      </w:r>
      <w:r w:rsidR="001A0F8C">
        <w:t xml:space="preserve"> I conclude that Google made representations to that effect)</w:t>
      </w:r>
      <w:r w:rsidR="008A23E3">
        <w:t xml:space="preserve"> that, by turning Location History </w:t>
      </w:r>
      <w:r w:rsidR="00017493">
        <w:t>“</w:t>
      </w:r>
      <w:r w:rsidR="008A23E3">
        <w:t>off</w:t>
      </w:r>
      <w:r w:rsidR="00017493">
        <w:t>”</w:t>
      </w:r>
      <w:r w:rsidR="008A23E3">
        <w:t>:</w:t>
      </w:r>
      <w:bookmarkEnd w:id="92"/>
    </w:p>
    <w:p w14:paraId="047F4991" w14:textId="3619A250" w:rsidR="008A23E3" w:rsidRPr="00345C45" w:rsidRDefault="00EF5BFD" w:rsidP="00EF5BFD">
      <w:pPr>
        <w:pStyle w:val="ListNo1"/>
        <w:numPr>
          <w:ilvl w:val="0"/>
          <w:numId w:val="0"/>
        </w:numPr>
        <w:tabs>
          <w:tab w:val="left" w:pos="720"/>
        </w:tabs>
        <w:ind w:left="720" w:hanging="720"/>
      </w:pPr>
      <w:r w:rsidRPr="00345C45">
        <w:t>(1)</w:t>
      </w:r>
      <w:r w:rsidRPr="00345C45">
        <w:tab/>
      </w:r>
      <w:r w:rsidR="008A23E3" w:rsidRPr="00345C45">
        <w:t>Google LLC would not be able to obtain, retain or use location data;</w:t>
      </w:r>
      <w:r w:rsidR="00017493">
        <w:t xml:space="preserve"> or</w:t>
      </w:r>
    </w:p>
    <w:p w14:paraId="2235E870" w14:textId="0D9F5F59" w:rsidR="008A23E3" w:rsidRPr="00345C45" w:rsidRDefault="00EF5BFD" w:rsidP="00EF5BFD">
      <w:pPr>
        <w:pStyle w:val="ListNo1"/>
        <w:numPr>
          <w:ilvl w:val="0"/>
          <w:numId w:val="0"/>
        </w:numPr>
        <w:tabs>
          <w:tab w:val="left" w:pos="720"/>
        </w:tabs>
        <w:ind w:left="720" w:hanging="720"/>
      </w:pPr>
      <w:r w:rsidRPr="00345C45">
        <w:t>(2)</w:t>
      </w:r>
      <w:r w:rsidRPr="00345C45">
        <w:tab/>
      </w:r>
      <w:r w:rsidR="008A23E3" w:rsidRPr="00345C45">
        <w:t>Google LLC would continue to be able to obtain and use location data when the user was using a Google product or service, but Google would not be able to retain data so obtained or later use</w:t>
      </w:r>
      <w:r w:rsidR="001A0F8C">
        <w:t xml:space="preserve"> that data</w:t>
      </w:r>
      <w:r w:rsidR="008A23E3" w:rsidRPr="00345C45">
        <w:t>.</w:t>
      </w:r>
    </w:p>
    <w:p w14:paraId="0922E356" w14:textId="31BBD321" w:rsidR="008A23E3" w:rsidRDefault="00EF5BFD" w:rsidP="00EF5BFD">
      <w:pPr>
        <w:pStyle w:val="ParaNumbering"/>
        <w:numPr>
          <w:ilvl w:val="0"/>
          <w:numId w:val="0"/>
        </w:numPr>
        <w:ind w:hanging="720"/>
      </w:pPr>
      <w:r>
        <w:rPr>
          <w:sz w:val="20"/>
        </w:rPr>
        <w:t>273</w:t>
      </w:r>
      <w:r>
        <w:rPr>
          <w:sz w:val="20"/>
        </w:rPr>
        <w:tab/>
      </w:r>
      <w:r w:rsidR="008A23E3">
        <w:t xml:space="preserve">In reaching that conclusion, I accept that there were users in the class who would not have been misled and who would have concluded that, with Location History </w:t>
      </w:r>
      <w:r w:rsidR="00017493">
        <w:t>“</w:t>
      </w:r>
      <w:r w:rsidR="008A23E3">
        <w:t>off</w:t>
      </w:r>
      <w:r w:rsidR="00017493">
        <w:t>”</w:t>
      </w:r>
      <w:r w:rsidR="008A23E3">
        <w:t>, Google might still obtain, retain and use location data when the user used a Google product o</w:t>
      </w:r>
      <w:r w:rsidR="00B42260">
        <w:t>r</w:t>
      </w:r>
      <w:r w:rsidR="008A23E3">
        <w:t xml:space="preserve"> service. </w:t>
      </w:r>
    </w:p>
    <w:p w14:paraId="1A781B22" w14:textId="1CF658DD" w:rsidR="008A23E3" w:rsidRDefault="00EF5BFD" w:rsidP="00EF5BFD">
      <w:pPr>
        <w:pStyle w:val="ParaNumbering"/>
        <w:numPr>
          <w:ilvl w:val="0"/>
          <w:numId w:val="0"/>
        </w:numPr>
        <w:ind w:hanging="720"/>
      </w:pPr>
      <w:r>
        <w:rPr>
          <w:sz w:val="20"/>
        </w:rPr>
        <w:t>274</w:t>
      </w:r>
      <w:r>
        <w:rPr>
          <w:sz w:val="20"/>
        </w:rPr>
        <w:tab/>
      </w:r>
      <w:r w:rsidR="008A23E3">
        <w:t>If I were confined to determining one response, I would say that (2)</w:t>
      </w:r>
      <w:r w:rsidR="001A0F8C">
        <w:t xml:space="preserve"> in [</w:t>
      </w:r>
      <w:r w:rsidR="00010C87">
        <w:fldChar w:fldCharType="begin"/>
      </w:r>
      <w:r w:rsidR="00010C87">
        <w:instrText xml:space="preserve"> REF _Ref68805667 \r \h </w:instrText>
      </w:r>
      <w:r w:rsidR="00010C87">
        <w:fldChar w:fldCharType="separate"/>
      </w:r>
      <w:r w:rsidR="00931BF3">
        <w:t>272</w:t>
      </w:r>
      <w:r w:rsidR="00010C87">
        <w:fldChar w:fldCharType="end"/>
      </w:r>
      <w:r w:rsidR="001A0F8C">
        <w:t>]</w:t>
      </w:r>
      <w:r w:rsidR="008A23E3">
        <w:t xml:space="preserve"> above would be the response of the hypothetical reasonable member of the class.  I have explained why I do not think one is confined to one response.  </w:t>
      </w:r>
    </w:p>
    <w:p w14:paraId="0CB5A65F" w14:textId="77777777" w:rsidR="008A23E3" w:rsidRPr="00EE47C1" w:rsidRDefault="008A23E3" w:rsidP="008A23E3">
      <w:pPr>
        <w:pStyle w:val="Heading3"/>
      </w:pPr>
      <w:bookmarkStart w:id="93" w:name="_Ref69453195"/>
      <w:r>
        <w:t>Type A: Conclusion</w:t>
      </w:r>
      <w:bookmarkEnd w:id="93"/>
    </w:p>
    <w:p w14:paraId="2FBC34C6" w14:textId="58F02320" w:rsidR="008A23E3" w:rsidRDefault="00EF5BFD" w:rsidP="00EF5BFD">
      <w:pPr>
        <w:pStyle w:val="ParaNumbering"/>
        <w:numPr>
          <w:ilvl w:val="0"/>
          <w:numId w:val="0"/>
        </w:numPr>
        <w:ind w:hanging="720"/>
      </w:pPr>
      <w:bookmarkStart w:id="94" w:name="_Ref69219402"/>
      <w:r>
        <w:rPr>
          <w:sz w:val="20"/>
        </w:rPr>
        <w:t>275</w:t>
      </w:r>
      <w:r>
        <w:rPr>
          <w:sz w:val="20"/>
        </w:rPr>
        <w:tab/>
      </w:r>
      <w:r w:rsidR="008A23E3">
        <w:t>It follows that I accept that the ACCC has established contraventions of s 18 to the extent indicated at [</w:t>
      </w:r>
      <w:r w:rsidR="00010C87">
        <w:fldChar w:fldCharType="begin"/>
      </w:r>
      <w:r w:rsidR="00010C87">
        <w:instrText xml:space="preserve"> REF _Ref68805667 \r \h </w:instrText>
      </w:r>
      <w:r w:rsidR="00010C87">
        <w:fldChar w:fldCharType="separate"/>
      </w:r>
      <w:r w:rsidR="00931BF3">
        <w:t>272</w:t>
      </w:r>
      <w:r w:rsidR="00010C87">
        <w:fldChar w:fldCharType="end"/>
      </w:r>
      <w:r w:rsidR="008A23E3">
        <w:t>] above.</w:t>
      </w:r>
      <w:bookmarkEnd w:id="94"/>
      <w:r w:rsidR="008A23E3">
        <w:t xml:space="preserve">  </w:t>
      </w:r>
    </w:p>
    <w:p w14:paraId="6241547D" w14:textId="1784B3BD" w:rsidR="008A23E3" w:rsidRPr="00DF0705" w:rsidRDefault="00EF5BFD" w:rsidP="00EF5BFD">
      <w:pPr>
        <w:pStyle w:val="ParaNumbering"/>
        <w:numPr>
          <w:ilvl w:val="0"/>
          <w:numId w:val="0"/>
        </w:numPr>
        <w:ind w:hanging="720"/>
      </w:pPr>
      <w:r w:rsidRPr="00DF0705">
        <w:rPr>
          <w:sz w:val="20"/>
        </w:rPr>
        <w:t>276</w:t>
      </w:r>
      <w:r w:rsidRPr="00DF0705">
        <w:rPr>
          <w:sz w:val="20"/>
        </w:rPr>
        <w:tab/>
      </w:r>
      <w:r w:rsidR="008A23E3" w:rsidRPr="00DF0705">
        <w:t>The ACCC contended that s 33 or, alternatively, s 34 was also contravened.  I am satisfied that Google</w:t>
      </w:r>
      <w:r w:rsidR="00152A92" w:rsidRPr="00DF0705">
        <w:t xml:space="preserve"> LLC</w:t>
      </w:r>
      <w:r w:rsidR="008A23E3" w:rsidRPr="00DF0705">
        <w:t>’s conduct in the respects indicated at [</w:t>
      </w:r>
      <w:r w:rsidR="00010C87" w:rsidRPr="00DF0705">
        <w:fldChar w:fldCharType="begin"/>
      </w:r>
      <w:r w:rsidR="00010C87" w:rsidRPr="00DF0705">
        <w:instrText xml:space="preserve"> REF _Ref68805667 \r \h </w:instrText>
      </w:r>
      <w:r w:rsidR="00010C87" w:rsidRPr="00DF0705">
        <w:fldChar w:fldCharType="separate"/>
      </w:r>
      <w:r w:rsidR="00931BF3">
        <w:t>272</w:t>
      </w:r>
      <w:r w:rsidR="00010C87" w:rsidRPr="00DF0705">
        <w:fldChar w:fldCharType="end"/>
      </w:r>
      <w:r w:rsidR="008A23E3" w:rsidRPr="00DF0705">
        <w:t xml:space="preserve">] above was “liable to mislead the public” in that there is a probability that members within the class identified by the ACCC, acting reasonably, were misled “as to the nature, the characteristics, [or] the suitability for their purpose … of … services”. </w:t>
      </w:r>
      <w:r w:rsidR="00152A92" w:rsidRPr="00DF0705">
        <w:t xml:space="preserve"> </w:t>
      </w:r>
      <w:r w:rsidR="008A23E3" w:rsidRPr="00DF0705">
        <w:t xml:space="preserve">I therefore conclude that Google </w:t>
      </w:r>
      <w:r w:rsidR="00152A92" w:rsidRPr="00DF0705">
        <w:t xml:space="preserve">LLC </w:t>
      </w:r>
      <w:r w:rsidR="008A23E3" w:rsidRPr="00DF0705">
        <w:t xml:space="preserve">breached s 34.  </w:t>
      </w:r>
    </w:p>
    <w:p w14:paraId="7F5320F7" w14:textId="5CC15D4D" w:rsidR="008A23E3" w:rsidRDefault="00EF5BFD" w:rsidP="00EF5BFD">
      <w:pPr>
        <w:pStyle w:val="ParaNumbering"/>
        <w:numPr>
          <w:ilvl w:val="0"/>
          <w:numId w:val="0"/>
        </w:numPr>
        <w:ind w:hanging="720"/>
      </w:pPr>
      <w:bookmarkStart w:id="95" w:name="_Ref69121945"/>
      <w:r>
        <w:rPr>
          <w:sz w:val="20"/>
        </w:rPr>
        <w:t>277</w:t>
      </w:r>
      <w:r>
        <w:rPr>
          <w:sz w:val="20"/>
        </w:rPr>
        <w:tab/>
      </w:r>
      <w:r w:rsidR="008A23E3">
        <w:t>Further, I would draw the inference that, within the class identified by the ACCC, there were users who, acting reasonably, were in fact misled by representations to the effect indicated at [</w:t>
      </w:r>
      <w:r w:rsidR="00010C87">
        <w:fldChar w:fldCharType="begin"/>
      </w:r>
      <w:r w:rsidR="00010C87">
        <w:instrText xml:space="preserve"> REF _Ref68805667 \r \h </w:instrText>
      </w:r>
      <w:r w:rsidR="00010C87">
        <w:fldChar w:fldCharType="separate"/>
      </w:r>
      <w:r w:rsidR="00931BF3">
        <w:t>272</w:t>
      </w:r>
      <w:r w:rsidR="00010C87">
        <w:fldChar w:fldCharType="end"/>
      </w:r>
      <w:r w:rsidR="008A23E3">
        <w:t>] above, which I find Google</w:t>
      </w:r>
      <w:r w:rsidR="00152A92">
        <w:t xml:space="preserve"> LLC</w:t>
      </w:r>
      <w:r w:rsidR="008A23E3">
        <w:t xml:space="preserve"> made through what it stated and what it did not state.  I therefore conclude that Google </w:t>
      </w:r>
      <w:r w:rsidR="00152A92">
        <w:t xml:space="preserve">LLC </w:t>
      </w:r>
      <w:r w:rsidR="008A23E3">
        <w:t xml:space="preserve">breached s 29(1)(g) by representing that the services </w:t>
      </w:r>
      <w:r w:rsidR="008A23E3">
        <w:lastRenderedPageBreak/>
        <w:t xml:space="preserve">which Google </w:t>
      </w:r>
      <w:r w:rsidR="00152A92">
        <w:t xml:space="preserve">LLC </w:t>
      </w:r>
      <w:r w:rsidR="008A23E3">
        <w:t>provided had “performance characteristics”, “uses” or “benefits” which they did not have in breach of s 29(1)(g).</w:t>
      </w:r>
      <w:r w:rsidR="008A23E3" w:rsidRPr="003F2BCD">
        <w:t xml:space="preserve"> </w:t>
      </w:r>
      <w:r w:rsidR="008A23E3">
        <w:t xml:space="preserve"> Such representations were “false or misleading” within the meaning of s 29(1)(g).</w:t>
      </w:r>
      <w:bookmarkEnd w:id="95"/>
    </w:p>
    <w:p w14:paraId="3324909A" w14:textId="689FC20E" w:rsidR="008A23E3" w:rsidRPr="00295BF2" w:rsidRDefault="008A23E3" w:rsidP="008A23E3">
      <w:pPr>
        <w:pStyle w:val="Heading2"/>
      </w:pPr>
      <w:bookmarkStart w:id="96" w:name="_Ref69453196"/>
      <w:r w:rsidRPr="00295BF2">
        <w:t>Type B Location History Statements</w:t>
      </w:r>
      <w:bookmarkEnd w:id="96"/>
    </w:p>
    <w:p w14:paraId="1CCC3AF1" w14:textId="177ACAC3" w:rsidR="008A23E3" w:rsidRDefault="00EF5BFD" w:rsidP="00EF5BFD">
      <w:pPr>
        <w:pStyle w:val="ParaNumbering"/>
        <w:numPr>
          <w:ilvl w:val="0"/>
          <w:numId w:val="0"/>
        </w:numPr>
        <w:ind w:hanging="720"/>
      </w:pPr>
      <w:r>
        <w:rPr>
          <w:sz w:val="20"/>
        </w:rPr>
        <w:t>278</w:t>
      </w:r>
      <w:r>
        <w:rPr>
          <w:sz w:val="20"/>
        </w:rPr>
        <w:tab/>
      </w:r>
      <w:r w:rsidR="008A23E3">
        <w:t xml:space="preserve">The “Type B Location History Statements” were shown to users in the period 9 May 2018 until 1 December 2018: Concise Statement at [31].  </w:t>
      </w:r>
      <w:r w:rsidR="008A23E3" w:rsidRPr="00770E03">
        <w:t xml:space="preserve">The </w:t>
      </w:r>
      <w:r w:rsidR="008A23E3">
        <w:t xml:space="preserve">ACCC ultimately relied on a number of variants of the </w:t>
      </w:r>
      <w:r w:rsidR="008A23E3" w:rsidRPr="00770E03">
        <w:t>Type B screens:</w:t>
      </w:r>
    </w:p>
    <w:p w14:paraId="61FDDE9B" w14:textId="5F5D405B" w:rsidR="008A23E3"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8A23E3">
        <w:t>Landing Page: Variant 1 of 3 (SB 1</w:t>
      </w:r>
      <w:r w:rsidR="00341D19">
        <w:t>1</w:t>
      </w:r>
      <w:r w:rsidR="008A23E3">
        <w:t>3); Variant 2 of 3 (ACCC abandoned reliance on this variant); Variant 3 of 3 (SB 166)</w:t>
      </w:r>
      <w:r w:rsidR="00341D19">
        <w:t>;</w:t>
      </w:r>
    </w:p>
    <w:p w14:paraId="6351BCD8" w14:textId="11A0C2C8" w:rsidR="008A23E3"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8A23E3">
        <w:t>Pop Up: Variant 1 of 2 (SB 118); Variant 2 of 2 (SB 169-170)</w:t>
      </w:r>
      <w:r w:rsidR="00341D19">
        <w:t>;</w:t>
      </w:r>
    </w:p>
    <w:p w14:paraId="51C690D2" w14:textId="42C81A2B" w:rsidR="008A23E3" w:rsidRPr="00770E03" w:rsidRDefault="00EF5BFD" w:rsidP="00EF5BFD">
      <w:pPr>
        <w:pStyle w:val="FCBullets"/>
        <w:numPr>
          <w:ilvl w:val="0"/>
          <w:numId w:val="0"/>
        </w:numPr>
        <w:tabs>
          <w:tab w:val="left" w:pos="720"/>
        </w:tabs>
        <w:ind w:left="720" w:hanging="720"/>
      </w:pPr>
      <w:r w:rsidRPr="00770E03">
        <w:rPr>
          <w:rFonts w:ascii="Symbol" w:hAnsi="Symbol"/>
        </w:rPr>
        <w:t></w:t>
      </w:r>
      <w:r w:rsidRPr="00770E03">
        <w:rPr>
          <w:rFonts w:ascii="Symbol" w:hAnsi="Symbol"/>
        </w:rPr>
        <w:tab/>
      </w:r>
      <w:r w:rsidR="008A23E3">
        <w:t xml:space="preserve">Exit Page: same as </w:t>
      </w:r>
      <w:r w:rsidR="00341D19">
        <w:t>L</w:t>
      </w:r>
      <w:r w:rsidR="008A23E3">
        <w:t xml:space="preserve">anding </w:t>
      </w:r>
      <w:r w:rsidR="00341D19">
        <w:t>P</w:t>
      </w:r>
      <w:r w:rsidR="008A23E3">
        <w:t>age but with toggle turned “off”</w:t>
      </w:r>
      <w:r w:rsidR="00341D19">
        <w:t>.</w:t>
      </w:r>
    </w:p>
    <w:p w14:paraId="49AEA6C6" w14:textId="77777777" w:rsidR="008A23E3" w:rsidRPr="00770E03" w:rsidRDefault="008A23E3" w:rsidP="008A23E3">
      <w:pPr>
        <w:pStyle w:val="Heading3"/>
      </w:pPr>
      <w:bookmarkStart w:id="97" w:name="_Ref69453197"/>
      <w:r>
        <w:t>Type B Landing Page</w:t>
      </w:r>
      <w:bookmarkEnd w:id="97"/>
    </w:p>
    <w:p w14:paraId="4C40D5A4" w14:textId="485D06EF" w:rsidR="008A23E3" w:rsidRPr="008158F0" w:rsidRDefault="00EF5BFD" w:rsidP="00EF5BFD">
      <w:pPr>
        <w:pStyle w:val="ParaNumbering"/>
        <w:numPr>
          <w:ilvl w:val="0"/>
          <w:numId w:val="0"/>
        </w:numPr>
        <w:ind w:hanging="720"/>
      </w:pPr>
      <w:bookmarkStart w:id="98" w:name="_Ref69121961"/>
      <w:r w:rsidRPr="008158F0">
        <w:rPr>
          <w:sz w:val="20"/>
        </w:rPr>
        <w:t>279</w:t>
      </w:r>
      <w:r w:rsidRPr="008158F0">
        <w:rPr>
          <w:sz w:val="20"/>
        </w:rPr>
        <w:tab/>
      </w:r>
      <w:r w:rsidR="008A23E3">
        <w:rPr>
          <w:bCs/>
        </w:rPr>
        <w:t>According to the ACCC, both</w:t>
      </w:r>
      <w:r w:rsidR="008A23E3" w:rsidRPr="00770E03">
        <w:rPr>
          <w:bCs/>
        </w:rPr>
        <w:t xml:space="preserve"> variants of the Type B Landing Page </w:t>
      </w:r>
      <w:r w:rsidR="008A23E3">
        <w:rPr>
          <w:bCs/>
        </w:rPr>
        <w:t>contained</w:t>
      </w:r>
      <w:r w:rsidR="008A23E3" w:rsidRPr="00770E03">
        <w:rPr>
          <w:bCs/>
        </w:rPr>
        <w:t xml:space="preserve"> identical text. </w:t>
      </w:r>
      <w:r w:rsidR="008A23E3">
        <w:rPr>
          <w:bCs/>
        </w:rPr>
        <w:t xml:space="preserve">The screen at SB 166 was as </w:t>
      </w:r>
      <w:r w:rsidR="008A23E3" w:rsidRPr="008158F0">
        <w:rPr>
          <w:bCs/>
        </w:rPr>
        <w:t>follows:</w:t>
      </w:r>
      <w:bookmarkEnd w:id="98"/>
    </w:p>
    <w:p w14:paraId="6E50DB01" w14:textId="3C8208D0" w:rsidR="008A23E3" w:rsidRPr="005A4C72" w:rsidRDefault="008A23E3" w:rsidP="00472351">
      <w:pPr>
        <w:pStyle w:val="NoNum"/>
        <w:jc w:val="center"/>
      </w:pPr>
      <w:r>
        <w:rPr>
          <w:noProof/>
          <w:lang w:eastAsia="en-AU"/>
        </w:rPr>
        <w:drawing>
          <wp:inline distT="0" distB="0" distL="0" distR="0" wp14:anchorId="369696A9" wp14:editId="108E41E1">
            <wp:extent cx="1820545" cy="2997835"/>
            <wp:effectExtent l="0" t="0" r="8255" b="0"/>
            <wp:docPr id="11" name="Picture 11" descr="SB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B1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0545" cy="2997835"/>
                    </a:xfrm>
                    <a:prstGeom prst="rect">
                      <a:avLst/>
                    </a:prstGeom>
                    <a:noFill/>
                    <a:ln>
                      <a:noFill/>
                    </a:ln>
                  </pic:spPr>
                </pic:pic>
              </a:graphicData>
            </a:graphic>
          </wp:inline>
        </w:drawing>
      </w:r>
    </w:p>
    <w:p w14:paraId="2EEE9AD1" w14:textId="19B17833" w:rsidR="008A23E3" w:rsidRPr="00770E03" w:rsidRDefault="00EF5BFD" w:rsidP="00EF5BFD">
      <w:pPr>
        <w:pStyle w:val="ParaNumbering"/>
        <w:numPr>
          <w:ilvl w:val="0"/>
          <w:numId w:val="0"/>
        </w:numPr>
        <w:ind w:hanging="720"/>
      </w:pPr>
      <w:r w:rsidRPr="00770E03">
        <w:rPr>
          <w:sz w:val="20"/>
        </w:rPr>
        <w:t>280</w:t>
      </w:r>
      <w:r w:rsidRPr="00770E03">
        <w:rPr>
          <w:sz w:val="20"/>
        </w:rPr>
        <w:tab/>
      </w:r>
      <w:r w:rsidR="008A23E3" w:rsidRPr="008158F0">
        <w:t xml:space="preserve">The ACCC </w:t>
      </w:r>
      <w:r w:rsidR="008A23E3">
        <w:t>note</w:t>
      </w:r>
      <w:r w:rsidR="009B5C1C">
        <w:t>d</w:t>
      </w:r>
      <w:r w:rsidR="008A23E3" w:rsidRPr="008158F0">
        <w:t xml:space="preserve"> that, by the </w:t>
      </w:r>
      <w:r w:rsidR="001A0F8C">
        <w:t xml:space="preserve">Type B </w:t>
      </w:r>
      <w:r w:rsidR="008A23E3" w:rsidRPr="008158F0">
        <w:t xml:space="preserve">Landing Page, Google informed </w:t>
      </w:r>
      <w:r w:rsidR="0037711F">
        <w:t>u</w:t>
      </w:r>
      <w:r w:rsidR="008A23E3" w:rsidRPr="008158F0">
        <w:t xml:space="preserve">sers that Location History would save where </w:t>
      </w:r>
      <w:r w:rsidR="008A23E3">
        <w:t>u</w:t>
      </w:r>
      <w:r w:rsidR="008A23E3" w:rsidRPr="008158F0">
        <w:t xml:space="preserve">sers </w:t>
      </w:r>
      <w:r w:rsidR="008A23E3">
        <w:t>had been and go</w:t>
      </w:r>
      <w:r w:rsidR="008A23E3" w:rsidRPr="008158F0">
        <w:t xml:space="preserve"> w</w:t>
      </w:r>
      <w:r w:rsidR="008A23E3" w:rsidRPr="00770E03">
        <w:t xml:space="preserve">ith their devices in order to provide personalised maps, recommendations </w:t>
      </w:r>
      <w:r w:rsidR="008A23E3">
        <w:t xml:space="preserve">based on where the </w:t>
      </w:r>
      <w:r w:rsidR="001A0F8C">
        <w:t>u</w:t>
      </w:r>
      <w:r w:rsidR="008A23E3">
        <w:t xml:space="preserve">ser had been </w:t>
      </w:r>
      <w:r w:rsidR="008A23E3" w:rsidRPr="00770E03">
        <w:t xml:space="preserve">“and more”. </w:t>
      </w:r>
    </w:p>
    <w:p w14:paraId="12B61BAB" w14:textId="0038AF80" w:rsidR="008A23E3" w:rsidRPr="00770E03" w:rsidRDefault="00EF5BFD" w:rsidP="00EF5BFD">
      <w:pPr>
        <w:pStyle w:val="ParaNumbering"/>
        <w:numPr>
          <w:ilvl w:val="0"/>
          <w:numId w:val="0"/>
        </w:numPr>
        <w:ind w:hanging="720"/>
      </w:pPr>
      <w:r w:rsidRPr="00770E03">
        <w:rPr>
          <w:sz w:val="20"/>
        </w:rPr>
        <w:lastRenderedPageBreak/>
        <w:t>281</w:t>
      </w:r>
      <w:r w:rsidRPr="00770E03">
        <w:rPr>
          <w:sz w:val="20"/>
        </w:rPr>
        <w:tab/>
      </w:r>
      <w:r w:rsidR="008A23E3">
        <w:t>The ACCC submitted that, w</w:t>
      </w:r>
      <w:r w:rsidR="008A23E3" w:rsidRPr="00770E03">
        <w:t>hen referring to the uses to which the data would be put, the Landing Page refer</w:t>
      </w:r>
      <w:r w:rsidR="001A0F8C">
        <w:t>red</w:t>
      </w:r>
      <w:r w:rsidR="008A23E3" w:rsidRPr="00770E03">
        <w:t xml:space="preserve"> only to the benefits to </w:t>
      </w:r>
      <w:r w:rsidR="008A23E3">
        <w:t>u</w:t>
      </w:r>
      <w:r w:rsidR="008A23E3" w:rsidRPr="00770E03">
        <w:t xml:space="preserve">sers of the data being collected (“where you go”, “to give you …”). </w:t>
      </w:r>
      <w:r w:rsidR="008A23E3">
        <w:t xml:space="preserve"> The ACCC submitted that t</w:t>
      </w:r>
      <w:r w:rsidR="008A23E3" w:rsidRPr="00770E03">
        <w:t xml:space="preserve">here </w:t>
      </w:r>
      <w:r w:rsidR="009B5C1C">
        <w:t>wa</w:t>
      </w:r>
      <w:r w:rsidR="008A23E3" w:rsidRPr="00770E03">
        <w:t xml:space="preserve">s no mention of personalised location data being collected and stored by Google for its own purposes. </w:t>
      </w:r>
      <w:r w:rsidR="008A23E3">
        <w:t xml:space="preserve"> As to this second submission, in my view reasonable users would fully appreciate that Google also stood to benefit from the use of location data and, indeed, perhaps that Google had more to gain than the user.</w:t>
      </w:r>
    </w:p>
    <w:p w14:paraId="6F503D7E" w14:textId="77777777" w:rsidR="008A23E3" w:rsidRPr="00770E03" w:rsidRDefault="008A23E3" w:rsidP="008A23E3">
      <w:pPr>
        <w:pStyle w:val="Heading3"/>
      </w:pPr>
      <w:bookmarkStart w:id="99" w:name="_Ref69453198"/>
      <w:r>
        <w:t>Type B Pop Up</w:t>
      </w:r>
      <w:bookmarkEnd w:id="99"/>
    </w:p>
    <w:p w14:paraId="74540AD3" w14:textId="4BF48FAD" w:rsidR="008A23E3" w:rsidRDefault="00EF5BFD" w:rsidP="00EF5BFD">
      <w:pPr>
        <w:pStyle w:val="ParaNumbering"/>
        <w:numPr>
          <w:ilvl w:val="0"/>
          <w:numId w:val="0"/>
        </w:numPr>
        <w:ind w:hanging="720"/>
      </w:pPr>
      <w:r>
        <w:rPr>
          <w:sz w:val="20"/>
        </w:rPr>
        <w:t>282</w:t>
      </w:r>
      <w:r>
        <w:rPr>
          <w:sz w:val="20"/>
        </w:rPr>
        <w:tab/>
      </w:r>
      <w:r w:rsidR="008A23E3" w:rsidRPr="00770E03">
        <w:t>After pressing the toggle to “off</w:t>
      </w:r>
      <w:r w:rsidR="008A23E3">
        <w:t>” or “</w:t>
      </w:r>
      <w:r w:rsidR="008A23E3" w:rsidRPr="00770E03">
        <w:t>pause</w:t>
      </w:r>
      <w:r w:rsidR="008A23E3">
        <w:t>d</w:t>
      </w:r>
      <w:r w:rsidR="008A23E3" w:rsidRPr="00770E03">
        <w:t xml:space="preserve">”, </w:t>
      </w:r>
      <w:r w:rsidR="008A23E3">
        <w:t>u</w:t>
      </w:r>
      <w:r w:rsidR="008A23E3" w:rsidRPr="00770E03">
        <w:t>sers then saw</w:t>
      </w:r>
      <w:r w:rsidR="008A23E3">
        <w:t xml:space="preserve"> one of the two variants of</w:t>
      </w:r>
      <w:r w:rsidR="008A23E3" w:rsidRPr="00770E03">
        <w:t xml:space="preserve"> the Type B Pop Up.</w:t>
      </w:r>
      <w:r w:rsidR="008A23E3">
        <w:t xml:space="preserve">  The text in Variant 1 was:</w:t>
      </w:r>
    </w:p>
    <w:p w14:paraId="57302AD3" w14:textId="77777777" w:rsidR="008A23E3" w:rsidRDefault="008A23E3" w:rsidP="008A23E3">
      <w:pPr>
        <w:pStyle w:val="Quote1"/>
        <w:keepNext/>
        <w:widowControl/>
        <w:rPr>
          <w:b/>
        </w:rPr>
      </w:pPr>
      <w:r w:rsidRPr="005A4C72">
        <w:rPr>
          <w:b/>
        </w:rPr>
        <w:t>Pause Location History?</w:t>
      </w:r>
    </w:p>
    <w:p w14:paraId="6DE7C953" w14:textId="77777777" w:rsidR="008A23E3" w:rsidRDefault="008A23E3" w:rsidP="008A23E3">
      <w:pPr>
        <w:pStyle w:val="Quote1"/>
        <w:widowControl/>
      </w:pPr>
      <w:r>
        <w:t>Pausing Location History may limit or disable personalised experiences across Google services. For example, you may not see recommendations based on places you’ve visited or helpful tips about your commute.</w:t>
      </w:r>
    </w:p>
    <w:p w14:paraId="70236BD6" w14:textId="77777777" w:rsidR="008A23E3" w:rsidRDefault="008A23E3" w:rsidP="008A23E3">
      <w:pPr>
        <w:pStyle w:val="Quote1"/>
        <w:widowControl/>
      </w:pPr>
      <w:r>
        <w:t xml:space="preserve">This setting does not affect other location services on your device, like Google Location Services and Find my Device. </w:t>
      </w:r>
    </w:p>
    <w:p w14:paraId="19ECE628" w14:textId="77777777" w:rsidR="008A23E3" w:rsidRDefault="008A23E3" w:rsidP="008A23E3">
      <w:pPr>
        <w:pStyle w:val="Quote1"/>
        <w:widowControl/>
      </w:pPr>
      <w:r>
        <w:t>Some location data may be saved as part of your activity on other Google services, like Search and Maps.</w:t>
      </w:r>
    </w:p>
    <w:p w14:paraId="30465849" w14:textId="77777777" w:rsidR="008A23E3" w:rsidRDefault="008A23E3" w:rsidP="008A23E3">
      <w:pPr>
        <w:pStyle w:val="Quote1"/>
        <w:widowControl/>
        <w:rPr>
          <w:b/>
        </w:rPr>
      </w:pPr>
      <w:r>
        <w:t xml:space="preserve">Pausing this setting doesn’t delete any of your past data. You can see or delete your data and more at </w:t>
      </w:r>
      <w:r>
        <w:rPr>
          <w:b/>
        </w:rPr>
        <w:t>maps.google.com.timeline.</w:t>
      </w:r>
    </w:p>
    <w:p w14:paraId="15B5B480" w14:textId="77777777" w:rsidR="008A23E3" w:rsidRPr="005A4C72" w:rsidRDefault="008A23E3" w:rsidP="008A23E3">
      <w:pPr>
        <w:pStyle w:val="Quote1"/>
        <w:widowControl/>
      </w:pPr>
      <w:r>
        <w:t>Learn about the data Google continues to collect and why at policies.google.com.</w:t>
      </w:r>
    </w:p>
    <w:p w14:paraId="76DA4D04" w14:textId="73EFA75D" w:rsidR="008A23E3" w:rsidRDefault="00EF5BFD" w:rsidP="00EF5BFD">
      <w:pPr>
        <w:pStyle w:val="ParaNumbering"/>
        <w:numPr>
          <w:ilvl w:val="0"/>
          <w:numId w:val="0"/>
        </w:numPr>
        <w:ind w:hanging="720"/>
      </w:pPr>
      <w:r>
        <w:rPr>
          <w:sz w:val="20"/>
        </w:rPr>
        <w:t>283</w:t>
      </w:r>
      <w:r>
        <w:rPr>
          <w:sz w:val="20"/>
        </w:rPr>
        <w:tab/>
      </w:r>
      <w:r w:rsidR="008A23E3">
        <w:t>The text in Variant 2 was:</w:t>
      </w:r>
    </w:p>
    <w:p w14:paraId="2FC98D56" w14:textId="77777777" w:rsidR="008A23E3" w:rsidRDefault="008A23E3" w:rsidP="008A23E3">
      <w:pPr>
        <w:pStyle w:val="Quote1"/>
        <w:rPr>
          <w:b/>
        </w:rPr>
      </w:pPr>
      <w:r w:rsidRPr="00C74846">
        <w:rPr>
          <w:b/>
        </w:rPr>
        <w:t>Pause Location History?</w:t>
      </w:r>
    </w:p>
    <w:p w14:paraId="623FF1E2" w14:textId="77777777" w:rsidR="008A23E3" w:rsidRDefault="008A23E3" w:rsidP="008A23E3">
      <w:pPr>
        <w:pStyle w:val="Quote1"/>
      </w:pPr>
      <w:r>
        <w:t>Pausing Location History may limit or disable personalised experiences across Google services. For example, you may not see recommendations based on places that you’ve visited or helpful tips about your commute.</w:t>
      </w:r>
    </w:p>
    <w:p w14:paraId="4A2F5C8B" w14:textId="77777777" w:rsidR="008A23E3" w:rsidRDefault="008A23E3" w:rsidP="008A23E3">
      <w:pPr>
        <w:pStyle w:val="Quote1"/>
      </w:pPr>
      <w:r>
        <w:t xml:space="preserve">This setting does not affect other location services on your device, like Google Location Services and Find My Device. </w:t>
      </w:r>
    </w:p>
    <w:p w14:paraId="15FE1A7D" w14:textId="77777777" w:rsidR="008A23E3" w:rsidRDefault="008A23E3" w:rsidP="008A23E3">
      <w:pPr>
        <w:pStyle w:val="Quote1"/>
      </w:pPr>
      <w:r>
        <w:t>Some location data may be saved as part of your activity on other Google services, like Search and Maps.</w:t>
      </w:r>
    </w:p>
    <w:p w14:paraId="504AE6A8" w14:textId="77777777" w:rsidR="008A23E3" w:rsidRDefault="008A23E3" w:rsidP="008A23E3">
      <w:pPr>
        <w:pStyle w:val="Quote1"/>
        <w:rPr>
          <w:b/>
        </w:rPr>
      </w:pPr>
      <w:r>
        <w:t xml:space="preserve">Pausing this setting doesn’t delete any of your past data. You can see or delete your data and more at </w:t>
      </w:r>
      <w:r>
        <w:rPr>
          <w:b/>
        </w:rPr>
        <w:t>maps.google.com/timeline.</w:t>
      </w:r>
    </w:p>
    <w:p w14:paraId="647F8C2D" w14:textId="77777777" w:rsidR="008A23E3" w:rsidRPr="00C74846" w:rsidRDefault="008A23E3" w:rsidP="008A23E3">
      <w:pPr>
        <w:pStyle w:val="Quote1"/>
      </w:pPr>
      <w:r>
        <w:t xml:space="preserve">Learn more about the data Google continues to collect and why at </w:t>
      </w:r>
      <w:r w:rsidRPr="005A4C72">
        <w:rPr>
          <w:b/>
        </w:rPr>
        <w:t>policies.google.com</w:t>
      </w:r>
      <w:r>
        <w:t>.</w:t>
      </w:r>
    </w:p>
    <w:p w14:paraId="0C318FB0" w14:textId="0041B5FF" w:rsidR="008A23E3" w:rsidRDefault="00EF5BFD" w:rsidP="00EF5BFD">
      <w:pPr>
        <w:pStyle w:val="ParaNumbering"/>
        <w:numPr>
          <w:ilvl w:val="0"/>
          <w:numId w:val="0"/>
        </w:numPr>
        <w:ind w:hanging="720"/>
      </w:pPr>
      <w:r>
        <w:rPr>
          <w:sz w:val="20"/>
        </w:rPr>
        <w:t>284</w:t>
      </w:r>
      <w:r>
        <w:rPr>
          <w:sz w:val="20"/>
        </w:rPr>
        <w:tab/>
      </w:r>
      <w:r w:rsidR="008A23E3">
        <w:t>The ACCC submitted:</w:t>
      </w:r>
    </w:p>
    <w:p w14:paraId="646217A5" w14:textId="42CDADFD" w:rsidR="008A23E3" w:rsidRPr="00770E03" w:rsidRDefault="006E3C24" w:rsidP="008A23E3">
      <w:pPr>
        <w:pStyle w:val="Quote1"/>
        <w:widowControl/>
      </w:pPr>
      <w:r>
        <w:t xml:space="preserve">The </w:t>
      </w:r>
      <w:r w:rsidR="008A23E3" w:rsidRPr="00770E03">
        <w:t>Type B Pop Up informed Users that it did not affect other location services. However it went on to say:</w:t>
      </w:r>
    </w:p>
    <w:p w14:paraId="22320470" w14:textId="77777777" w:rsidR="008A23E3" w:rsidRPr="00770E03" w:rsidRDefault="008A23E3" w:rsidP="008A23E3">
      <w:pPr>
        <w:pStyle w:val="Quote2"/>
        <w:widowControl/>
      </w:pPr>
      <w:r w:rsidRPr="00770E03">
        <w:lastRenderedPageBreak/>
        <w:t xml:space="preserve">Some location data may be saved as part of your activity on other Google services like Search and Maps. </w:t>
      </w:r>
    </w:p>
    <w:p w14:paraId="73E0FAF3" w14:textId="77777777" w:rsidR="008A23E3" w:rsidRPr="00770E03" w:rsidRDefault="008A23E3" w:rsidP="008A23E3">
      <w:pPr>
        <w:pStyle w:val="Quote1"/>
        <w:widowControl/>
      </w:pPr>
      <w:r w:rsidRPr="00770E03">
        <w:t xml:space="preserve">That was presumably an oblique reference to the fact that Web &amp; App Activity may still be turned on, so that such data would be collected by Google. However, importantly, neither the Type B Pop Up nor Landing Page referred to the Web &amp; App Activity setting, let alone indicated its relevance to the collection of location data. </w:t>
      </w:r>
    </w:p>
    <w:p w14:paraId="19083A4F" w14:textId="3B95E367" w:rsidR="008A23E3" w:rsidRDefault="00EF5BFD" w:rsidP="00EF5BFD">
      <w:pPr>
        <w:pStyle w:val="ParaNumbering"/>
        <w:numPr>
          <w:ilvl w:val="0"/>
          <w:numId w:val="0"/>
        </w:numPr>
        <w:ind w:hanging="720"/>
      </w:pPr>
      <w:r>
        <w:rPr>
          <w:sz w:val="20"/>
        </w:rPr>
        <w:t>285</w:t>
      </w:r>
      <w:r>
        <w:rPr>
          <w:sz w:val="20"/>
        </w:rPr>
        <w:tab/>
      </w:r>
      <w:r w:rsidR="008A23E3">
        <w:t>Google emphasised the following aspects of the text:</w:t>
      </w:r>
    </w:p>
    <w:p w14:paraId="6BB1B041" w14:textId="77777777" w:rsidR="008A23E3" w:rsidRDefault="008A23E3" w:rsidP="008A23E3">
      <w:pPr>
        <w:pStyle w:val="Quote1"/>
      </w:pPr>
      <w:r>
        <w:t>This setting does not affect other location services on your device, like Google Location Services and Find my Device.</w:t>
      </w:r>
    </w:p>
    <w:p w14:paraId="1AC3995D" w14:textId="14927350" w:rsidR="008A23E3" w:rsidRDefault="008A23E3" w:rsidP="008A23E3">
      <w:pPr>
        <w:pStyle w:val="Quote1"/>
      </w:pPr>
      <w:r>
        <w:t>Some location data may be saved as part of your activity on other Google services, like Search and Maps</w:t>
      </w:r>
      <w:r w:rsidR="006E3C24">
        <w:t xml:space="preserve"> </w:t>
      </w:r>
      <w:r>
        <w:t>…</w:t>
      </w:r>
    </w:p>
    <w:p w14:paraId="5CDF400D" w14:textId="77777777" w:rsidR="008A23E3" w:rsidRDefault="008A23E3" w:rsidP="008A23E3">
      <w:pPr>
        <w:pStyle w:val="Quote1"/>
        <w:rPr>
          <w:rFonts w:ascii="Arial" w:eastAsia="Arial" w:hAnsi="Arial" w:cs="Arial"/>
        </w:rPr>
      </w:pPr>
      <w:r>
        <w:t>Learn about the data Google continues to collect and why at policies.google.com</w:t>
      </w:r>
    </w:p>
    <w:p w14:paraId="7BA9268F" w14:textId="2F611CAD" w:rsidR="008A23E3" w:rsidRDefault="00EF5BFD" w:rsidP="00EF5BFD">
      <w:pPr>
        <w:pStyle w:val="ParaNumbering"/>
        <w:numPr>
          <w:ilvl w:val="0"/>
          <w:numId w:val="0"/>
        </w:numPr>
        <w:ind w:hanging="720"/>
      </w:pPr>
      <w:r>
        <w:rPr>
          <w:sz w:val="20"/>
        </w:rPr>
        <w:t>286</w:t>
      </w:r>
      <w:r>
        <w:rPr>
          <w:sz w:val="20"/>
        </w:rPr>
        <w:tab/>
      </w:r>
      <w:r w:rsidR="008A23E3">
        <w:t xml:space="preserve">It is true that the </w:t>
      </w:r>
      <w:r w:rsidR="006E3C24">
        <w:t xml:space="preserve">Type B </w:t>
      </w:r>
      <w:r w:rsidR="008A23E3">
        <w:t xml:space="preserve">Pop Up did not refer to Web &amp; App Activity.  But it is equally true that the Pop Up plainly stated that location data might be saved as part of activity on other Google services.  Although this page did not inform the user how to turn off the saving of location data through activity on other Google </w:t>
      </w:r>
      <w:r w:rsidR="00BF121B">
        <w:t>s</w:t>
      </w:r>
      <w:r w:rsidR="008A23E3">
        <w:t xml:space="preserve">ervices, the Pop Up did not represent that location data was not being obtained or used by Google simply because Location History was </w:t>
      </w:r>
      <w:r w:rsidR="00A65115">
        <w:t>“</w:t>
      </w:r>
      <w:r w:rsidR="008A23E3">
        <w:t>off</w:t>
      </w:r>
      <w:r w:rsidR="00A65115">
        <w:t>”</w:t>
      </w:r>
      <w:r w:rsidR="008A23E3">
        <w:t xml:space="preserve">. </w:t>
      </w:r>
    </w:p>
    <w:p w14:paraId="2339351C" w14:textId="45DC4C1F" w:rsidR="008A23E3" w:rsidRDefault="00EF5BFD" w:rsidP="00EF5BFD">
      <w:pPr>
        <w:pStyle w:val="ParaNumbering"/>
        <w:numPr>
          <w:ilvl w:val="0"/>
          <w:numId w:val="0"/>
        </w:numPr>
        <w:ind w:hanging="720"/>
      </w:pPr>
      <w:r>
        <w:rPr>
          <w:sz w:val="20"/>
        </w:rPr>
        <w:t>287</w:t>
      </w:r>
      <w:r>
        <w:rPr>
          <w:sz w:val="20"/>
        </w:rPr>
        <w:tab/>
      </w:r>
      <w:r w:rsidR="008A23E3">
        <w:t>The ACCC submitted that l</w:t>
      </w:r>
      <w:r w:rsidR="008A23E3" w:rsidRPr="00770E03">
        <w:t xml:space="preserve">ike the Type B Landing Page, the Type B Pop Up referred only to the </w:t>
      </w:r>
      <w:r w:rsidR="008A23E3" w:rsidRPr="0029252A">
        <w:rPr>
          <w:iCs/>
        </w:rPr>
        <w:t>benefits</w:t>
      </w:r>
      <w:r w:rsidR="008A23E3">
        <w:t xml:space="preserve"> of Location History to users: t</w:t>
      </w:r>
      <w:r w:rsidR="008A23E3" w:rsidRPr="00770E03">
        <w:t>he first paragraph referred to limiting or disabling “personalised” experi</w:t>
      </w:r>
      <w:r w:rsidR="008A23E3">
        <w:t xml:space="preserve">ences across Google </w:t>
      </w:r>
      <w:r w:rsidR="00BF121B">
        <w:t>s</w:t>
      </w:r>
      <w:r w:rsidR="008A23E3">
        <w:t>ervices; t</w:t>
      </w:r>
      <w:r w:rsidR="008A23E3" w:rsidRPr="00770E03">
        <w:t xml:space="preserve">he examples given </w:t>
      </w:r>
      <w:r w:rsidR="00A65115">
        <w:t>we</w:t>
      </w:r>
      <w:r w:rsidR="008A23E3" w:rsidRPr="00770E03">
        <w:t>re missing out on personali</w:t>
      </w:r>
      <w:r w:rsidR="008A23E3">
        <w:t>sed recommendations and tips; t</w:t>
      </w:r>
      <w:r w:rsidR="008A23E3" w:rsidRPr="00770E03">
        <w:t>he third paragraph of the Pop Up refer</w:t>
      </w:r>
      <w:r w:rsidR="00A65115">
        <w:t>red</w:t>
      </w:r>
      <w:r w:rsidR="008A23E3" w:rsidRPr="00770E03">
        <w:t xml:space="preserve"> to the location data that continue</w:t>
      </w:r>
      <w:r w:rsidR="00A65115">
        <w:t>d</w:t>
      </w:r>
      <w:r w:rsidR="008A23E3" w:rsidRPr="00770E03">
        <w:t xml:space="preserve"> to be saved as being part of “your” activity. </w:t>
      </w:r>
      <w:r w:rsidR="008A23E3">
        <w:t xml:space="preserve"> The ACCC submitted that t</w:t>
      </w:r>
      <w:r w:rsidR="008A23E3" w:rsidRPr="00770E03">
        <w:t xml:space="preserve">here was no mention of the location data that continued to be collected, stored and used by Google for Google’s own purposes. </w:t>
      </w:r>
    </w:p>
    <w:p w14:paraId="64B74212" w14:textId="32C4E043" w:rsidR="008A23E3" w:rsidRPr="00770E03" w:rsidRDefault="00EF5BFD" w:rsidP="00EF5BFD">
      <w:pPr>
        <w:pStyle w:val="ParaNumbering"/>
        <w:numPr>
          <w:ilvl w:val="0"/>
          <w:numId w:val="0"/>
        </w:numPr>
        <w:ind w:hanging="720"/>
      </w:pPr>
      <w:r w:rsidRPr="00770E03">
        <w:rPr>
          <w:sz w:val="20"/>
        </w:rPr>
        <w:t>288</w:t>
      </w:r>
      <w:r w:rsidRPr="00770E03">
        <w:rPr>
          <w:sz w:val="20"/>
        </w:rPr>
        <w:tab/>
      </w:r>
      <w:r w:rsidR="008A23E3">
        <w:t xml:space="preserve">In my view, reasonable users would fully appreciate that Google also stood to benefit from the use of location data.  Further, reasonable users in the class identified by the ACCC would have understood that </w:t>
      </w:r>
      <w:r w:rsidR="008A23E3" w:rsidRPr="00770E03">
        <w:t xml:space="preserve">location data continued to be collected, </w:t>
      </w:r>
      <w:r w:rsidR="008A23E3">
        <w:t>retained</w:t>
      </w:r>
      <w:r w:rsidR="008A23E3" w:rsidRPr="00770E03">
        <w:t xml:space="preserve"> and used by Google</w:t>
      </w:r>
      <w:r w:rsidR="008A23E3">
        <w:t>, including</w:t>
      </w:r>
      <w:r w:rsidR="008A23E3" w:rsidRPr="00770E03">
        <w:t xml:space="preserve"> for Google’s purposes</w:t>
      </w:r>
      <w:r w:rsidR="008A23E3">
        <w:t xml:space="preserve"> or purposes which benefitted Google and the </w:t>
      </w:r>
      <w:r w:rsidR="001A0F8C">
        <w:t>u</w:t>
      </w:r>
      <w:r w:rsidR="008A23E3">
        <w:t xml:space="preserve">ser, when </w:t>
      </w:r>
      <w:r w:rsidR="001A0F8C">
        <w:t>u</w:t>
      </w:r>
      <w:r w:rsidR="008A23E3">
        <w:t xml:space="preserve">sers used other Google </w:t>
      </w:r>
      <w:r w:rsidR="00BF121B">
        <w:t>s</w:t>
      </w:r>
      <w:r w:rsidR="008A23E3">
        <w:t>ervices.</w:t>
      </w:r>
    </w:p>
    <w:p w14:paraId="656E90A4" w14:textId="77777777" w:rsidR="008A23E3" w:rsidRPr="00770E03" w:rsidRDefault="008A23E3" w:rsidP="008A23E3">
      <w:pPr>
        <w:pStyle w:val="Heading3"/>
      </w:pPr>
      <w:bookmarkStart w:id="100" w:name="_Ref69453199"/>
      <w:r>
        <w:t xml:space="preserve">Were the </w:t>
      </w:r>
      <w:r w:rsidRPr="00770E03">
        <w:t>Type B Location History statements misleading</w:t>
      </w:r>
      <w:r>
        <w:t>?</w:t>
      </w:r>
      <w:bookmarkEnd w:id="100"/>
    </w:p>
    <w:p w14:paraId="70E542E6" w14:textId="7769D95E" w:rsidR="001A0F8C" w:rsidRDefault="00EF5BFD" w:rsidP="00EF5BFD">
      <w:pPr>
        <w:pStyle w:val="ParaNumbering"/>
        <w:numPr>
          <w:ilvl w:val="0"/>
          <w:numId w:val="0"/>
        </w:numPr>
        <w:ind w:hanging="720"/>
      </w:pPr>
      <w:r>
        <w:rPr>
          <w:sz w:val="20"/>
        </w:rPr>
        <w:t>289</w:t>
      </w:r>
      <w:r>
        <w:rPr>
          <w:sz w:val="20"/>
        </w:rPr>
        <w:tab/>
      </w:r>
      <w:r w:rsidR="008A23E3" w:rsidRPr="00770E03">
        <w:t>The ACCC submit</w:t>
      </w:r>
      <w:r w:rsidR="008A23E3">
        <w:t>ted</w:t>
      </w:r>
      <w:r w:rsidR="008A23E3" w:rsidRPr="00770E03">
        <w:t xml:space="preserve"> that the Type B screens </w:t>
      </w:r>
      <w:r w:rsidR="008A23E3">
        <w:t>were misleading for two reasons</w:t>
      </w:r>
      <w:r w:rsidR="001A0F8C">
        <w:t>:</w:t>
      </w:r>
    </w:p>
    <w:p w14:paraId="16BE80B5" w14:textId="00BD40C1" w:rsidR="00744861" w:rsidRDefault="00EF5BFD" w:rsidP="00EF5BFD">
      <w:pPr>
        <w:pStyle w:val="ListNo1"/>
        <w:numPr>
          <w:ilvl w:val="0"/>
          <w:numId w:val="0"/>
        </w:numPr>
        <w:tabs>
          <w:tab w:val="left" w:pos="720"/>
        </w:tabs>
        <w:ind w:left="720" w:hanging="720"/>
      </w:pPr>
      <w:r>
        <w:lastRenderedPageBreak/>
        <w:t>(1)</w:t>
      </w:r>
      <w:r>
        <w:tab/>
      </w:r>
      <w:r w:rsidR="00744861">
        <w:t>First, t</w:t>
      </w:r>
      <w:r w:rsidR="00744861" w:rsidRPr="00744861">
        <w:t xml:space="preserve">he ACCC contended that by providing users with the Type B Location History Statements and not at the same time stating that users could stop Google continuing to obtain personal data in respect of location by turning the Web &amp; App Activity setting </w:t>
      </w:r>
      <w:r w:rsidR="00A65115">
        <w:t>“</w:t>
      </w:r>
      <w:r w:rsidR="00744861" w:rsidRPr="00744861">
        <w:t>off</w:t>
      </w:r>
      <w:r w:rsidR="00A65115">
        <w:t>”</w:t>
      </w:r>
      <w:r w:rsidR="00744861" w:rsidRPr="00744861">
        <w:t xml:space="preserve">, Google represented to users that the only way to prevent Google from obtaining personal data about the user’s location arising from </w:t>
      </w:r>
      <w:r w:rsidR="00BF121B">
        <w:t>the user’s use of other Google s</w:t>
      </w:r>
      <w:r w:rsidR="007850C1">
        <w:t xml:space="preserve">ervices (such as Search and </w:t>
      </w:r>
      <w:r w:rsidR="00744861" w:rsidRPr="00744861">
        <w:t xml:space="preserve">Maps) was to cease using those services: Concise Statement [50(i)] and [50(ii)].  </w:t>
      </w:r>
    </w:p>
    <w:p w14:paraId="60460E69" w14:textId="2AB51A43" w:rsidR="00744861" w:rsidRPr="009069E0" w:rsidRDefault="00EF5BFD" w:rsidP="00EF5BFD">
      <w:pPr>
        <w:pStyle w:val="ListNo1"/>
        <w:numPr>
          <w:ilvl w:val="0"/>
          <w:numId w:val="0"/>
        </w:numPr>
        <w:tabs>
          <w:tab w:val="left" w:pos="720"/>
        </w:tabs>
        <w:ind w:left="720" w:hanging="720"/>
      </w:pPr>
      <w:r w:rsidRPr="009069E0">
        <w:t>(2)</w:t>
      </w:r>
      <w:r w:rsidRPr="009069E0">
        <w:tab/>
      </w:r>
      <w:r w:rsidR="00744861">
        <w:t xml:space="preserve">Secondly, the ACCC contended that by providing users with the Type B Location History Statements and not at the same time indicating that Google might continue to obtain, use and retain </w:t>
      </w:r>
      <w:r w:rsidR="009D52D4">
        <w:t>p</w:t>
      </w:r>
      <w:r w:rsidR="00744861">
        <w:t xml:space="preserve">ersonal </w:t>
      </w:r>
      <w:r w:rsidR="009D52D4">
        <w:t>d</w:t>
      </w:r>
      <w:r w:rsidR="00744861">
        <w:t>ata about the user’s location for one or more of “Google’s Purposes”, Google represented to users that, if they turned Location History “off”, this would have the result that</w:t>
      </w:r>
      <w:r w:rsidR="00744861" w:rsidRPr="00C0319C">
        <w:t xml:space="preserve"> </w:t>
      </w:r>
      <w:r w:rsidR="00744861">
        <w:t>Google would:</w:t>
      </w:r>
    </w:p>
    <w:p w14:paraId="7AA3BBA4" w14:textId="6B655D31" w:rsidR="00744861" w:rsidRDefault="00EF5BFD" w:rsidP="00EF5BFD">
      <w:pPr>
        <w:pStyle w:val="ListNo2"/>
        <w:numPr>
          <w:ilvl w:val="0"/>
          <w:numId w:val="0"/>
        </w:numPr>
        <w:tabs>
          <w:tab w:val="left" w:pos="1440"/>
        </w:tabs>
        <w:ind w:left="1440" w:hanging="720"/>
      </w:pPr>
      <w:r>
        <w:t>(a)</w:t>
      </w:r>
      <w:r>
        <w:tab/>
      </w:r>
      <w:r w:rsidR="00744861">
        <w:t>only obtain or use further personal data about the user’s location obtained from a Linked Device for the user’s purpose; and</w:t>
      </w:r>
    </w:p>
    <w:p w14:paraId="3C631C26" w14:textId="5E3326D3" w:rsidR="00744861" w:rsidRDefault="00EF5BFD" w:rsidP="00EF5BFD">
      <w:pPr>
        <w:pStyle w:val="ListNo2"/>
        <w:numPr>
          <w:ilvl w:val="0"/>
          <w:numId w:val="0"/>
        </w:numPr>
        <w:tabs>
          <w:tab w:val="left" w:pos="1440"/>
        </w:tabs>
        <w:ind w:left="1440" w:hanging="720"/>
      </w:pPr>
      <w:r>
        <w:t>(b)</w:t>
      </w:r>
      <w:r>
        <w:tab/>
      </w:r>
      <w:r w:rsidR="00744861">
        <w:t>not obtain or use further personal data about the user’s location obtained from a Linked Device for any of Google’s purposes</w:t>
      </w:r>
      <w:r w:rsidR="009D52D4">
        <w:t>: Concise Statement at [51], [55]</w:t>
      </w:r>
      <w:r w:rsidR="00744861">
        <w:t>.</w:t>
      </w:r>
    </w:p>
    <w:p w14:paraId="4E05934E" w14:textId="214CA1C4" w:rsidR="00744861" w:rsidRDefault="00383E2B" w:rsidP="009069E0">
      <w:pPr>
        <w:pStyle w:val="Heading4"/>
      </w:pPr>
      <w:bookmarkStart w:id="101" w:name="_Ref69453200"/>
      <w:r>
        <w:t>First issue</w:t>
      </w:r>
      <w:bookmarkEnd w:id="101"/>
    </w:p>
    <w:p w14:paraId="5DAFD731" w14:textId="4918F9C7" w:rsidR="008A23E3" w:rsidRDefault="00EF5BFD" w:rsidP="00EF5BFD">
      <w:pPr>
        <w:pStyle w:val="ParaNumbering"/>
        <w:numPr>
          <w:ilvl w:val="0"/>
          <w:numId w:val="0"/>
        </w:numPr>
        <w:ind w:hanging="720"/>
      </w:pPr>
      <w:r>
        <w:rPr>
          <w:sz w:val="20"/>
        </w:rPr>
        <w:t>290</w:t>
      </w:r>
      <w:r>
        <w:rPr>
          <w:sz w:val="20"/>
        </w:rPr>
        <w:tab/>
      </w:r>
      <w:r w:rsidR="00383E2B">
        <w:t>T</w:t>
      </w:r>
      <w:r w:rsidR="008A23E3">
        <w:t xml:space="preserve">he ACCC submitted </w:t>
      </w:r>
      <w:r w:rsidR="008A23E3" w:rsidRPr="00770E03">
        <w:t>that</w:t>
      </w:r>
      <w:r w:rsidR="008A23E3">
        <w:t>,</w:t>
      </w:r>
      <w:r w:rsidR="008A23E3" w:rsidRPr="00770E03">
        <w:t xml:space="preserve"> by reason of the Type B screens, Google told </w:t>
      </w:r>
      <w:r w:rsidR="00383E2B">
        <w:t>u</w:t>
      </w:r>
      <w:r w:rsidR="008A23E3" w:rsidRPr="00770E03">
        <w:t xml:space="preserve">sers that even with Location History turned “off”, Google </w:t>
      </w:r>
      <w:r w:rsidR="008A23E3">
        <w:t>might</w:t>
      </w:r>
      <w:r w:rsidR="008A23E3" w:rsidRPr="00770E03">
        <w:t xml:space="preserve"> continue to obtain personal data in respect of location if the </w:t>
      </w:r>
      <w:r w:rsidR="00383E2B">
        <w:t>u</w:t>
      </w:r>
      <w:r w:rsidR="008A23E3" w:rsidRPr="00770E03">
        <w:t xml:space="preserve">ser used Google </w:t>
      </w:r>
      <w:r w:rsidR="00BF121B">
        <w:t>s</w:t>
      </w:r>
      <w:r w:rsidR="008A23E3" w:rsidRPr="00770E03">
        <w:t xml:space="preserve">ervices like Search and Maps. </w:t>
      </w:r>
      <w:r w:rsidR="008A23E3">
        <w:t xml:space="preserve"> The ACCC submitted t</w:t>
      </w:r>
      <w:r w:rsidR="008A23E3" w:rsidRPr="00770E03">
        <w:t>hat</w:t>
      </w:r>
      <w:r w:rsidR="008A23E3">
        <w:t xml:space="preserve"> the</w:t>
      </w:r>
      <w:r w:rsidR="008A23E3" w:rsidRPr="00770E03">
        <w:t xml:space="preserve"> statement was technically accurate but incomplete: </w:t>
      </w:r>
      <w:r w:rsidR="008A23E3">
        <w:t>u</w:t>
      </w:r>
      <w:r w:rsidR="008A23E3" w:rsidRPr="00770E03">
        <w:t xml:space="preserve">sers could stop that occurring by turning the Web &amp; App Activity Setting </w:t>
      </w:r>
      <w:r w:rsidR="00D63147">
        <w:t>“</w:t>
      </w:r>
      <w:r w:rsidR="008A23E3" w:rsidRPr="00770E03">
        <w:t>off</w:t>
      </w:r>
      <w:r w:rsidR="00D63147">
        <w:t>”</w:t>
      </w:r>
      <w:r w:rsidR="008A23E3" w:rsidRPr="00770E03">
        <w:t xml:space="preserve">.  </w:t>
      </w:r>
    </w:p>
    <w:p w14:paraId="3C1B8F46" w14:textId="546BDD63" w:rsidR="008A23E3" w:rsidRPr="00770E03" w:rsidRDefault="00EF5BFD" w:rsidP="00EF5BFD">
      <w:pPr>
        <w:pStyle w:val="ParaNumbering"/>
        <w:numPr>
          <w:ilvl w:val="0"/>
          <w:numId w:val="0"/>
        </w:numPr>
        <w:ind w:hanging="720"/>
      </w:pPr>
      <w:r w:rsidRPr="00770E03">
        <w:rPr>
          <w:sz w:val="20"/>
        </w:rPr>
        <w:t>291</w:t>
      </w:r>
      <w:r w:rsidRPr="00770E03">
        <w:rPr>
          <w:sz w:val="20"/>
        </w:rPr>
        <w:tab/>
      </w:r>
      <w:r w:rsidR="008A23E3">
        <w:t>The ACCC submitted that the representation was misleading:</w:t>
      </w:r>
      <w:r w:rsidR="008A23E3" w:rsidRPr="00770E03">
        <w:t xml:space="preserve"> </w:t>
      </w:r>
      <w:r w:rsidR="008A23E3">
        <w:t>i</w:t>
      </w:r>
      <w:r w:rsidR="008A23E3" w:rsidRPr="00770E03">
        <w:t xml:space="preserve">n fact, </w:t>
      </w:r>
      <w:r w:rsidR="008A23E3">
        <w:t>u</w:t>
      </w:r>
      <w:r w:rsidR="008A23E3" w:rsidRPr="00770E03">
        <w:t xml:space="preserve">sers could continue to use Google </w:t>
      </w:r>
      <w:r w:rsidR="00BF121B">
        <w:t>s</w:t>
      </w:r>
      <w:r w:rsidR="008A23E3" w:rsidRPr="00770E03">
        <w:t xml:space="preserve">ervices (including Search and Maps) without Google collecting </w:t>
      </w:r>
      <w:r w:rsidR="008A23E3">
        <w:t>p</w:t>
      </w:r>
      <w:r w:rsidR="008A23E3" w:rsidRPr="00770E03">
        <w:t xml:space="preserve">ersonal </w:t>
      </w:r>
      <w:r w:rsidR="008A23E3">
        <w:t>d</w:t>
      </w:r>
      <w:r w:rsidR="008A23E3" w:rsidRPr="00770E03">
        <w:t xml:space="preserve">ata in respect of location, by turning Web &amp; App Activity </w:t>
      </w:r>
      <w:r w:rsidR="007850C1">
        <w:t>“</w:t>
      </w:r>
      <w:r w:rsidR="008A23E3" w:rsidRPr="00770E03">
        <w:t>off</w:t>
      </w:r>
      <w:r w:rsidR="007850C1">
        <w:t>”</w:t>
      </w:r>
      <w:r w:rsidR="008A23E3" w:rsidRPr="00770E03">
        <w:t xml:space="preserve">.  </w:t>
      </w:r>
      <w:r w:rsidR="008A23E3">
        <w:t>The ACCC referred to the evidence of</w:t>
      </w:r>
      <w:r w:rsidR="008A23E3" w:rsidRPr="00770E03">
        <w:t xml:space="preserve"> Mr Monse</w:t>
      </w:r>
      <w:r w:rsidR="00383E2B">
        <w:t>e</w:t>
      </w:r>
      <w:r w:rsidR="008A23E3" w:rsidRPr="00770E03">
        <w:t xml:space="preserve">s that a </w:t>
      </w:r>
      <w:r w:rsidR="008A23E3">
        <w:t>u</w:t>
      </w:r>
      <w:r w:rsidR="008A23E3" w:rsidRPr="00770E03">
        <w:t>ser could continue to use the “central feature” of both Maps (being a map that reflects where you are) and Search (being search results that are meaningful because they reflect where you are) whe</w:t>
      </w:r>
      <w:r w:rsidR="00904CB2">
        <w:t>n</w:t>
      </w:r>
      <w:r w:rsidR="008A23E3" w:rsidRPr="00770E03">
        <w:t xml:space="preserve"> Location History and Web &amp; App Activity are </w:t>
      </w:r>
      <w:r w:rsidR="007850C1">
        <w:t>“</w:t>
      </w:r>
      <w:r w:rsidR="008A23E3" w:rsidRPr="00770E03">
        <w:t>off</w:t>
      </w:r>
      <w:r w:rsidR="007850C1">
        <w:t>”</w:t>
      </w:r>
      <w:r w:rsidR="008A23E3" w:rsidRPr="00770E03">
        <w:t>.</w:t>
      </w:r>
    </w:p>
    <w:p w14:paraId="08544C72" w14:textId="320712E0" w:rsidR="008A23E3" w:rsidRDefault="00EF5BFD" w:rsidP="00EF5BFD">
      <w:pPr>
        <w:pStyle w:val="ParaNumbering"/>
        <w:numPr>
          <w:ilvl w:val="0"/>
          <w:numId w:val="0"/>
        </w:numPr>
        <w:ind w:hanging="720"/>
      </w:pPr>
      <w:r>
        <w:rPr>
          <w:sz w:val="20"/>
        </w:rPr>
        <w:t>292</w:t>
      </w:r>
      <w:r>
        <w:rPr>
          <w:sz w:val="20"/>
        </w:rPr>
        <w:tab/>
      </w:r>
      <w:r w:rsidR="008A23E3">
        <w:t>I do not accept th</w:t>
      </w:r>
      <w:r w:rsidR="00904CB2">
        <w:t>at</w:t>
      </w:r>
      <w:r w:rsidR="008A23E3">
        <w:t xml:space="preserve"> reasonable users would have thought that the only way to stop Google using location data when using Google </w:t>
      </w:r>
      <w:r w:rsidR="00383E2B">
        <w:t>s</w:t>
      </w:r>
      <w:r w:rsidR="008A23E3">
        <w:t xml:space="preserve">ervices was not to use those services.  Reasonable users would have been left wondering where or how to prevent Google using location data when using Google </w:t>
      </w:r>
      <w:r w:rsidR="00383E2B">
        <w:t>products or s</w:t>
      </w:r>
      <w:r w:rsidR="008A23E3">
        <w:t xml:space="preserve">ervices, and would justifiably have felt frustrated if the user’s </w:t>
      </w:r>
      <w:r w:rsidR="008A23E3">
        <w:lastRenderedPageBreak/>
        <w:t xml:space="preserve">objective in turning Location History </w:t>
      </w:r>
      <w:r w:rsidR="00904CB2">
        <w:t>“</w:t>
      </w:r>
      <w:r w:rsidR="008A23E3">
        <w:t>off</w:t>
      </w:r>
      <w:r w:rsidR="00904CB2">
        <w:t>”</w:t>
      </w:r>
      <w:r w:rsidR="008A23E3">
        <w:t xml:space="preserve"> had been to prevent the use of such data, but reasonable users would not have thought the only option was not to use Google </w:t>
      </w:r>
      <w:r w:rsidR="00383E2B">
        <w:t>s</w:t>
      </w:r>
      <w:r w:rsidR="008A23E3">
        <w:t xml:space="preserve">ervices.  I accept Google’s submission that “[i]t would be a wholly unreasonable response for the user to jump to the false conclusion that the ‘only’ thing he or she could do was to stop using those other Google Services altogether”.  </w:t>
      </w:r>
    </w:p>
    <w:p w14:paraId="3B60D162" w14:textId="402437F4" w:rsidR="00383E2B" w:rsidRPr="006B7274" w:rsidRDefault="00383E2B" w:rsidP="009069E0">
      <w:pPr>
        <w:pStyle w:val="Heading4"/>
      </w:pPr>
      <w:bookmarkStart w:id="102" w:name="_Ref69453201"/>
      <w:r>
        <w:t>Second issue</w:t>
      </w:r>
      <w:bookmarkEnd w:id="102"/>
    </w:p>
    <w:p w14:paraId="250566FD" w14:textId="5760A782" w:rsidR="008A23E3" w:rsidRDefault="00EF5BFD" w:rsidP="00EF5BFD">
      <w:pPr>
        <w:pStyle w:val="ParaNumbering"/>
        <w:numPr>
          <w:ilvl w:val="0"/>
          <w:numId w:val="0"/>
        </w:numPr>
        <w:ind w:hanging="720"/>
      </w:pPr>
      <w:r>
        <w:rPr>
          <w:sz w:val="20"/>
        </w:rPr>
        <w:t>293</w:t>
      </w:r>
      <w:r>
        <w:rPr>
          <w:sz w:val="20"/>
        </w:rPr>
        <w:tab/>
      </w:r>
      <w:r w:rsidR="008A23E3">
        <w:t xml:space="preserve">The ACCC submitted that, </w:t>
      </w:r>
      <w:r w:rsidR="008A23E3" w:rsidRPr="00770E03">
        <w:t>when referring to the uses to whic</w:t>
      </w:r>
      <w:r w:rsidR="008A23E3">
        <w:t>h the data may be put, the Type </w:t>
      </w:r>
      <w:r w:rsidR="008A23E3" w:rsidRPr="00770E03">
        <w:t xml:space="preserve">B screens did not mention the possibility that Google would use such data for its own purposes. </w:t>
      </w:r>
      <w:r w:rsidR="008A23E3">
        <w:t xml:space="preserve"> The ACCC submitted that </w:t>
      </w:r>
      <w:r w:rsidR="008A23E3" w:rsidRPr="00770E03">
        <w:t xml:space="preserve">it was logical for </w:t>
      </w:r>
      <w:r w:rsidR="008A23E3">
        <w:t>u</w:t>
      </w:r>
      <w:r w:rsidR="008A23E3" w:rsidRPr="00770E03">
        <w:t>sers to conclude that the data would be used for purposes such as those mentioned on the</w:t>
      </w:r>
      <w:r w:rsidR="00383E2B">
        <w:t xml:space="preserve"> Type B</w:t>
      </w:r>
      <w:r w:rsidR="008A23E3" w:rsidRPr="00770E03">
        <w:t xml:space="preserve"> Landing Page and Pop Up, all of which pointed towards use to serve the </w:t>
      </w:r>
      <w:r w:rsidR="008A23E3">
        <w:t>u</w:t>
      </w:r>
      <w:r w:rsidR="008A23E3" w:rsidRPr="00770E03">
        <w:t>ser’s purposes.</w:t>
      </w:r>
      <w:r w:rsidR="00EC5BBE">
        <w:t xml:space="preserve"> </w:t>
      </w:r>
      <w:r w:rsidR="008A23E3" w:rsidRPr="00770E03">
        <w:t xml:space="preserve"> </w:t>
      </w:r>
      <w:r w:rsidR="008A23E3">
        <w:t>According to the ACCC, c</w:t>
      </w:r>
      <w:r w:rsidR="008A23E3" w:rsidRPr="00770E03">
        <w:t xml:space="preserve">onsidered as a whole, the screens represented that the location data which continued to be provided to Google would be used to serve the </w:t>
      </w:r>
      <w:r w:rsidR="008A23E3">
        <w:t>u</w:t>
      </w:r>
      <w:r w:rsidR="008A23E3" w:rsidRPr="00770E03">
        <w:t>ser’s purposes.</w:t>
      </w:r>
      <w:r w:rsidR="008A23E3">
        <w:t xml:space="preserve">  The ACCC submitted that such a </w:t>
      </w:r>
      <w:r w:rsidR="008A23E3" w:rsidRPr="00770E03">
        <w:t xml:space="preserve">representation was misleading. </w:t>
      </w:r>
      <w:r w:rsidR="00EC5BBE">
        <w:t xml:space="preserve"> </w:t>
      </w:r>
      <w:r w:rsidR="008A23E3" w:rsidRPr="00770E03">
        <w:t xml:space="preserve">The </w:t>
      </w:r>
      <w:r w:rsidR="008A23E3">
        <w:t>p</w:t>
      </w:r>
      <w:r w:rsidR="008A23E3" w:rsidRPr="00770E03">
        <w:t xml:space="preserve">ersonal </w:t>
      </w:r>
      <w:r w:rsidR="008A23E3">
        <w:t>d</w:t>
      </w:r>
      <w:r w:rsidR="008A23E3" w:rsidRPr="00770E03">
        <w:t xml:space="preserve">ata about </w:t>
      </w:r>
      <w:r w:rsidR="008A23E3">
        <w:t>u</w:t>
      </w:r>
      <w:r w:rsidR="008A23E3" w:rsidRPr="00770E03">
        <w:t>sers’ location</w:t>
      </w:r>
      <w:r w:rsidR="008A23E3">
        <w:t>s</w:t>
      </w:r>
      <w:r w:rsidR="008A23E3" w:rsidRPr="00770E03">
        <w:t xml:space="preserve"> that Google continued to collect by reason of the Web &amp; App Activity </w:t>
      </w:r>
      <w:r w:rsidR="00EC5BBE">
        <w:t>s</w:t>
      </w:r>
      <w:r w:rsidR="008A23E3" w:rsidRPr="00770E03">
        <w:t xml:space="preserve">etting was used for various purposes, including Google’s </w:t>
      </w:r>
      <w:r w:rsidR="008A23E3">
        <w:t>own p</w:t>
      </w:r>
      <w:r w:rsidR="008A23E3" w:rsidRPr="00770E03">
        <w:t xml:space="preserve">urposes. </w:t>
      </w:r>
    </w:p>
    <w:p w14:paraId="2D6AF72C" w14:textId="3C0643B7" w:rsidR="008A23E3" w:rsidRDefault="00EF5BFD" w:rsidP="00EF5BFD">
      <w:pPr>
        <w:pStyle w:val="ParaNumbering"/>
        <w:numPr>
          <w:ilvl w:val="0"/>
          <w:numId w:val="0"/>
        </w:numPr>
        <w:ind w:hanging="720"/>
      </w:pPr>
      <w:r>
        <w:rPr>
          <w:sz w:val="20"/>
        </w:rPr>
        <w:t>294</w:t>
      </w:r>
      <w:r>
        <w:rPr>
          <w:sz w:val="20"/>
        </w:rPr>
        <w:tab/>
      </w:r>
      <w:r w:rsidR="008A23E3">
        <w:t xml:space="preserve">Google submitted that the pleaded distinction (see Concise Statement at [15]) between a “user’s purpose” and “Google’s purpose” was unsatisfactory.  According to Google, there </w:t>
      </w:r>
      <w:r w:rsidR="00330E90">
        <w:t>wa</w:t>
      </w:r>
      <w:r w:rsidR="008A23E3">
        <w:t xml:space="preserve">s no neat distinction between the two concepts.  For example, reasonable </w:t>
      </w:r>
      <w:r w:rsidR="0037711F">
        <w:t>u</w:t>
      </w:r>
      <w:r w:rsidR="008A23E3">
        <w:t xml:space="preserve">sers would have understood that the use of personal location data to provide more relevant and personalised advertisements benefitted both users and Google.  </w:t>
      </w:r>
    </w:p>
    <w:p w14:paraId="7B991D89" w14:textId="341C4816" w:rsidR="008A23E3" w:rsidRPr="00770E03" w:rsidRDefault="00EF5BFD" w:rsidP="00EF5BFD">
      <w:pPr>
        <w:pStyle w:val="ParaNumbering"/>
        <w:numPr>
          <w:ilvl w:val="0"/>
          <w:numId w:val="0"/>
        </w:numPr>
        <w:ind w:hanging="720"/>
        <w:rPr>
          <w:bCs/>
        </w:rPr>
      </w:pPr>
      <w:r w:rsidRPr="00770E03">
        <w:rPr>
          <w:bCs/>
          <w:sz w:val="20"/>
        </w:rPr>
        <w:t>295</w:t>
      </w:r>
      <w:r w:rsidRPr="00770E03">
        <w:rPr>
          <w:bCs/>
          <w:sz w:val="20"/>
        </w:rPr>
        <w:tab/>
      </w:r>
      <w:r w:rsidR="008A23E3" w:rsidRPr="00770E03">
        <w:rPr>
          <w:bCs/>
        </w:rPr>
        <w:t xml:space="preserve">The ACCC </w:t>
      </w:r>
      <w:r w:rsidR="008A23E3">
        <w:rPr>
          <w:bCs/>
        </w:rPr>
        <w:t xml:space="preserve">stated that it </w:t>
      </w:r>
      <w:r w:rsidR="008A23E3" w:rsidRPr="00770E03">
        <w:rPr>
          <w:bCs/>
        </w:rPr>
        <w:t>accept</w:t>
      </w:r>
      <w:r w:rsidR="008A23E3">
        <w:rPr>
          <w:bCs/>
        </w:rPr>
        <w:t>ed</w:t>
      </w:r>
      <w:r w:rsidR="008A23E3" w:rsidRPr="00770E03">
        <w:rPr>
          <w:bCs/>
        </w:rPr>
        <w:t xml:space="preserve"> that the concepts are not mutually exclusive, </w:t>
      </w:r>
      <w:r w:rsidR="008A23E3">
        <w:rPr>
          <w:bCs/>
        </w:rPr>
        <w:t>but submitted that “</w:t>
      </w:r>
      <w:r w:rsidR="008A23E3" w:rsidRPr="00770E03">
        <w:rPr>
          <w:bCs/>
        </w:rPr>
        <w:t>it is obvious that the use of data by Google for its own purposes does not necessarily serve the interests of the User whose data is being used</w:t>
      </w:r>
      <w:r w:rsidR="008A23E3">
        <w:rPr>
          <w:bCs/>
        </w:rPr>
        <w:t>”</w:t>
      </w:r>
      <w:r w:rsidR="008A23E3" w:rsidRPr="00770E03">
        <w:rPr>
          <w:bCs/>
        </w:rPr>
        <w:t>.</w:t>
      </w:r>
      <w:r w:rsidR="008A23E3">
        <w:rPr>
          <w:bCs/>
        </w:rPr>
        <w:t xml:space="preserve">  The ACCC gave two examples:</w:t>
      </w:r>
    </w:p>
    <w:p w14:paraId="3C0F06B5" w14:textId="0E0D6D06" w:rsidR="008A23E3" w:rsidRPr="00770E03" w:rsidRDefault="00EF5BFD" w:rsidP="00EF5BFD">
      <w:pPr>
        <w:pStyle w:val="ListNo1"/>
        <w:numPr>
          <w:ilvl w:val="0"/>
          <w:numId w:val="0"/>
        </w:numPr>
        <w:tabs>
          <w:tab w:val="left" w:pos="720"/>
        </w:tabs>
        <w:ind w:left="720" w:hanging="720"/>
      </w:pPr>
      <w:r w:rsidRPr="00770E03">
        <w:t>(1)</w:t>
      </w:r>
      <w:r w:rsidRPr="00770E03">
        <w:tab/>
      </w:r>
      <w:r w:rsidR="008A23E3">
        <w:t xml:space="preserve">The ACCC submitted that </w:t>
      </w:r>
      <w:r w:rsidR="008A23E3" w:rsidRPr="00770E03">
        <w:t xml:space="preserve">data from a user might be used to personalise ads both for Person A and for Person B. </w:t>
      </w:r>
      <w:r w:rsidR="008A23E3">
        <w:t xml:space="preserve"> </w:t>
      </w:r>
      <w:r w:rsidR="008A23E3" w:rsidRPr="00770E03">
        <w:t xml:space="preserve">Person A’s data is not being used for the purpose of services to Person A. </w:t>
      </w:r>
      <w:r w:rsidR="00EC5BBE">
        <w:t xml:space="preserve"> </w:t>
      </w:r>
      <w:r w:rsidR="008A23E3" w:rsidRPr="00770E03">
        <w:t xml:space="preserve">It is being used for the purpose of services to Person B. </w:t>
      </w:r>
      <w:r w:rsidR="008A23E3">
        <w:t xml:space="preserve"> </w:t>
      </w:r>
      <w:r w:rsidR="008A23E3" w:rsidRPr="00770E03">
        <w:t xml:space="preserve">That is not a </w:t>
      </w:r>
      <w:r w:rsidR="008A23E3">
        <w:t>u</w:t>
      </w:r>
      <w:r w:rsidR="008A23E3" w:rsidRPr="00770E03">
        <w:t>ser’s purpose.</w:t>
      </w:r>
    </w:p>
    <w:p w14:paraId="27812400" w14:textId="15C051C3" w:rsidR="008A23E3" w:rsidRPr="00770E03" w:rsidRDefault="00EF5BFD" w:rsidP="00EF5BFD">
      <w:pPr>
        <w:pStyle w:val="ListNo1"/>
        <w:numPr>
          <w:ilvl w:val="0"/>
          <w:numId w:val="0"/>
        </w:numPr>
        <w:tabs>
          <w:tab w:val="left" w:pos="720"/>
        </w:tabs>
        <w:ind w:left="720" w:hanging="720"/>
      </w:pPr>
      <w:r w:rsidRPr="00770E03">
        <w:t>(2)</w:t>
      </w:r>
      <w:r w:rsidRPr="00770E03">
        <w:tab/>
      </w:r>
      <w:r w:rsidR="008A23E3">
        <w:t>The ACCC submitted that a</w:t>
      </w:r>
      <w:r w:rsidR="008A23E3" w:rsidRPr="00770E03">
        <w:t xml:space="preserve">n </w:t>
      </w:r>
      <w:r w:rsidR="008A23E3">
        <w:t>“</w:t>
      </w:r>
      <w:r w:rsidR="008A23E3" w:rsidRPr="00770E03">
        <w:t>even more egregious example</w:t>
      </w:r>
      <w:r w:rsidR="008A23E3">
        <w:t>” is Google’s use of Person </w:t>
      </w:r>
      <w:r w:rsidR="008A23E3" w:rsidRPr="00770E03">
        <w:t>A’s data in order to promote services to advertisers.</w:t>
      </w:r>
      <w:r w:rsidR="008A23E3">
        <w:t xml:space="preserve"> </w:t>
      </w:r>
      <w:r w:rsidR="008A23E3" w:rsidRPr="00770E03">
        <w:t xml:space="preserve"> </w:t>
      </w:r>
      <w:r w:rsidR="008A23E3">
        <w:t xml:space="preserve">The ACCC submitted that </w:t>
      </w:r>
      <w:r w:rsidR="008A23E3">
        <w:lastRenderedPageBreak/>
        <w:t>it cannot be</w:t>
      </w:r>
      <w:r w:rsidR="008A23E3" w:rsidRPr="00770E03">
        <w:t xml:space="preserve"> said that such a use was for the purpose of p</w:t>
      </w:r>
      <w:r w:rsidR="008A23E3">
        <w:t>roviding services to Person A; i</w:t>
      </w:r>
      <w:r w:rsidR="008A23E3" w:rsidRPr="00770E03">
        <w:t>t was being used to assist Google to make money from advertising.</w:t>
      </w:r>
    </w:p>
    <w:p w14:paraId="204ECA1A" w14:textId="0BC4BE2C" w:rsidR="008A23E3" w:rsidRDefault="00EF5BFD" w:rsidP="00EF5BFD">
      <w:pPr>
        <w:pStyle w:val="ParaNumbering"/>
        <w:numPr>
          <w:ilvl w:val="0"/>
          <w:numId w:val="0"/>
        </w:numPr>
        <w:ind w:hanging="720"/>
      </w:pPr>
      <w:r>
        <w:rPr>
          <w:sz w:val="20"/>
        </w:rPr>
        <w:t>296</w:t>
      </w:r>
      <w:r>
        <w:rPr>
          <w:sz w:val="20"/>
        </w:rPr>
        <w:tab/>
      </w:r>
      <w:r w:rsidR="008A23E3">
        <w:t>The Concise Statement acknowledged that there was overlap, because “</w:t>
      </w:r>
      <w:r w:rsidR="00330E90">
        <w:t>u</w:t>
      </w:r>
      <w:r w:rsidR="008A23E3">
        <w:t xml:space="preserve">ser’s </w:t>
      </w:r>
      <w:r w:rsidR="00330E90">
        <w:t>p</w:t>
      </w:r>
      <w:r w:rsidR="008A23E3">
        <w:t xml:space="preserve">urpose” </w:t>
      </w:r>
      <w:r w:rsidR="00330E90">
        <w:t>wa</w:t>
      </w:r>
      <w:r w:rsidR="008A23E3">
        <w:t xml:space="preserve">s defined by reference to the purpose “only” of the user, whereas “Google’s </w:t>
      </w:r>
      <w:r w:rsidR="00330E90">
        <w:t>p</w:t>
      </w:r>
      <w:r w:rsidR="008A23E3">
        <w:t xml:space="preserve">urpose” </w:t>
      </w:r>
      <w:r w:rsidR="00330E90">
        <w:t>wa</w:t>
      </w:r>
      <w:r w:rsidR="008A23E3">
        <w:t xml:space="preserve">s not defined by reference to the purpose “only” of Google.  </w:t>
      </w:r>
    </w:p>
    <w:p w14:paraId="09AC0078" w14:textId="6C4770F1" w:rsidR="008A23E3" w:rsidRDefault="00EF5BFD" w:rsidP="00EF5BFD">
      <w:pPr>
        <w:pStyle w:val="ParaNumbering"/>
        <w:numPr>
          <w:ilvl w:val="0"/>
          <w:numId w:val="0"/>
        </w:numPr>
        <w:ind w:hanging="720"/>
      </w:pPr>
      <w:r>
        <w:rPr>
          <w:sz w:val="20"/>
        </w:rPr>
        <w:t>297</w:t>
      </w:r>
      <w:r>
        <w:rPr>
          <w:sz w:val="20"/>
        </w:rPr>
        <w:tab/>
      </w:r>
      <w:r w:rsidR="008A23E3">
        <w:t xml:space="preserve">I do not accept that Google’s statement that, when Location History </w:t>
      </w:r>
      <w:r w:rsidR="00330E90">
        <w:t>wa</w:t>
      </w:r>
      <w:r w:rsidR="008A23E3">
        <w:t xml:space="preserve">s turned “off” some location data associated with user’s activity may be saved as part of the user’s activity on other Google </w:t>
      </w:r>
      <w:r w:rsidR="00BF121B">
        <w:t>s</w:t>
      </w:r>
      <w:r w:rsidR="008A23E3">
        <w:t xml:space="preserve">ervices, carried with it an implied representation that that location data would be used exclusively for the purposes of the user.  I do not accept that reasonable users would not have well known that Google’s obtaining, </w:t>
      </w:r>
      <w:r w:rsidR="00383E2B">
        <w:t>retention</w:t>
      </w:r>
      <w:r w:rsidR="00383E2B" w:rsidDel="00383E2B">
        <w:t xml:space="preserve"> </w:t>
      </w:r>
      <w:r w:rsidR="008A23E3">
        <w:t xml:space="preserve">and </w:t>
      </w:r>
      <w:r w:rsidR="00383E2B">
        <w:t>use</w:t>
      </w:r>
      <w:r w:rsidR="008A23E3">
        <w:t xml:space="preserve"> of personal data about location served the purposes of Google as well as the user.</w:t>
      </w:r>
      <w:r w:rsidR="008A23E3" w:rsidRPr="00770E03">
        <w:t xml:space="preserve"> </w:t>
      </w:r>
      <w:r w:rsidR="008A23E3">
        <w:t xml:space="preserve"> Reasonable users within the class of user who had made a decision to turn Location History </w:t>
      </w:r>
      <w:r w:rsidR="00330E90">
        <w:t>“</w:t>
      </w:r>
      <w:r w:rsidR="008A23E3">
        <w:t>off</w:t>
      </w:r>
      <w:r w:rsidR="00330E90">
        <w:t>”</w:t>
      </w:r>
      <w:r w:rsidR="008A23E3">
        <w:t xml:space="preserve"> would have assumed that Google was obtaining as much commercial advantage as it could from use of the user’s personal location data.  </w:t>
      </w:r>
    </w:p>
    <w:p w14:paraId="269AB7D7" w14:textId="77777777" w:rsidR="008A23E3" w:rsidRDefault="008A23E3" w:rsidP="008A23E3">
      <w:pPr>
        <w:pStyle w:val="Heading3"/>
      </w:pPr>
      <w:bookmarkStart w:id="103" w:name="_Ref69453202"/>
      <w:r>
        <w:t>Type B: Conclusion</w:t>
      </w:r>
      <w:bookmarkEnd w:id="103"/>
    </w:p>
    <w:p w14:paraId="188B6815" w14:textId="4807BF6C" w:rsidR="008A23E3" w:rsidRDefault="00EF5BFD" w:rsidP="00EF5BFD">
      <w:pPr>
        <w:pStyle w:val="ParaNumbering"/>
        <w:numPr>
          <w:ilvl w:val="0"/>
          <w:numId w:val="0"/>
        </w:numPr>
        <w:ind w:hanging="720"/>
      </w:pPr>
      <w:r>
        <w:rPr>
          <w:sz w:val="20"/>
        </w:rPr>
        <w:t>298</w:t>
      </w:r>
      <w:r>
        <w:rPr>
          <w:sz w:val="20"/>
        </w:rPr>
        <w:tab/>
      </w:r>
      <w:r w:rsidR="008A23E3">
        <w:t>It follows that the ACCC has not made out its case in relation to the Type B Location History Statements.</w:t>
      </w:r>
    </w:p>
    <w:p w14:paraId="3724B137" w14:textId="314A109A" w:rsidR="008A23E3" w:rsidRPr="00295BF2" w:rsidRDefault="008A23E3" w:rsidP="008A23E3">
      <w:pPr>
        <w:pStyle w:val="Heading2"/>
      </w:pPr>
      <w:bookmarkStart w:id="104" w:name="_Ref69453203"/>
      <w:r w:rsidRPr="00295BF2">
        <w:t>Type C Location History Statements</w:t>
      </w:r>
      <w:bookmarkEnd w:id="104"/>
      <w:r>
        <w:t xml:space="preserve"> </w:t>
      </w:r>
    </w:p>
    <w:p w14:paraId="15AF5EAE" w14:textId="21C61B08" w:rsidR="008A23E3" w:rsidRDefault="00EF5BFD" w:rsidP="00EF5BFD">
      <w:pPr>
        <w:pStyle w:val="ParaNumbering"/>
        <w:numPr>
          <w:ilvl w:val="0"/>
          <w:numId w:val="0"/>
        </w:numPr>
        <w:ind w:hanging="720"/>
      </w:pPr>
      <w:r>
        <w:rPr>
          <w:sz w:val="20"/>
        </w:rPr>
        <w:t>299</w:t>
      </w:r>
      <w:r>
        <w:rPr>
          <w:sz w:val="20"/>
        </w:rPr>
        <w:tab/>
      </w:r>
      <w:r w:rsidR="008A23E3" w:rsidRPr="00295BF2">
        <w:t>The “Type C Location History Statements” were made from 16 October 2018 to the date of com</w:t>
      </w:r>
      <w:r w:rsidR="008A23E3">
        <w:t xml:space="preserve">mencement of these proceedings: </w:t>
      </w:r>
      <w:r w:rsidR="008A23E3" w:rsidRPr="00295BF2">
        <w:t xml:space="preserve">Concise Statement at [35].  The relevant steps taken by </w:t>
      </w:r>
      <w:r w:rsidR="008A23E3">
        <w:t>u</w:t>
      </w:r>
      <w:r w:rsidR="008A23E3" w:rsidRPr="00295BF2">
        <w:t xml:space="preserve">sers and </w:t>
      </w:r>
      <w:r w:rsidR="008A23E3">
        <w:t xml:space="preserve">the </w:t>
      </w:r>
      <w:r w:rsidR="008A23E3" w:rsidRPr="00295BF2">
        <w:t xml:space="preserve">screens that </w:t>
      </w:r>
      <w:r w:rsidR="008A23E3">
        <w:t>were</w:t>
      </w:r>
      <w:r w:rsidR="008A23E3" w:rsidRPr="00295BF2">
        <w:t xml:space="preserve"> accessed </w:t>
      </w:r>
      <w:r w:rsidR="00A509C4">
        <w:t>we</w:t>
      </w:r>
      <w:r w:rsidR="008A23E3">
        <w:t>re</w:t>
      </w:r>
      <w:r w:rsidR="008A23E3" w:rsidRPr="00295BF2">
        <w:t xml:space="preserve"> similar to those that ar</w:t>
      </w:r>
      <w:r w:rsidR="00A509C4">
        <w:t>o</w:t>
      </w:r>
      <w:r w:rsidR="008A23E3" w:rsidRPr="00295BF2">
        <w:t xml:space="preserve">se in connection with the Type B Location History Statements. </w:t>
      </w:r>
      <w:r w:rsidR="00A509C4">
        <w:t xml:space="preserve"> </w:t>
      </w:r>
      <w:r w:rsidR="008A23E3" w:rsidRPr="00770E03">
        <w:t xml:space="preserve">The </w:t>
      </w:r>
      <w:r w:rsidR="008A23E3">
        <w:t xml:space="preserve">ACCC relied on variants of the </w:t>
      </w:r>
      <w:r w:rsidR="008A23E3" w:rsidRPr="00770E03">
        <w:t>Type </w:t>
      </w:r>
      <w:r w:rsidR="008A23E3">
        <w:t>C</w:t>
      </w:r>
      <w:r w:rsidR="008A23E3" w:rsidRPr="00770E03">
        <w:t xml:space="preserve"> screens:</w:t>
      </w:r>
    </w:p>
    <w:p w14:paraId="03CFE892" w14:textId="189185C8" w:rsidR="008A23E3"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8A23E3">
        <w:t>Landing Page: Variant 2 of 2 (SB 166); ACCC abandoned reliance on Variant 1 of 2;</w:t>
      </w:r>
    </w:p>
    <w:p w14:paraId="5A19D4B9" w14:textId="5D90D6E9" w:rsidR="008A23E3" w:rsidRDefault="00EF5BFD" w:rsidP="00EF5BFD">
      <w:pPr>
        <w:pStyle w:val="FCBullets"/>
        <w:numPr>
          <w:ilvl w:val="0"/>
          <w:numId w:val="0"/>
        </w:numPr>
        <w:tabs>
          <w:tab w:val="left" w:pos="720"/>
        </w:tabs>
        <w:ind w:left="720" w:hanging="720"/>
      </w:pPr>
      <w:r>
        <w:rPr>
          <w:rFonts w:ascii="Symbol" w:hAnsi="Symbol"/>
        </w:rPr>
        <w:t></w:t>
      </w:r>
      <w:r>
        <w:rPr>
          <w:rFonts w:ascii="Symbol" w:hAnsi="Symbol"/>
        </w:rPr>
        <w:tab/>
      </w:r>
      <w:r w:rsidR="008A23E3">
        <w:t>Pop Up: the ACCC relied on SB 169-170;</w:t>
      </w:r>
    </w:p>
    <w:p w14:paraId="2C029314" w14:textId="60ACBB0D" w:rsidR="008A23E3" w:rsidRPr="00770E03" w:rsidRDefault="00EF5BFD" w:rsidP="00EF5BFD">
      <w:pPr>
        <w:pStyle w:val="FCBullets"/>
        <w:numPr>
          <w:ilvl w:val="0"/>
          <w:numId w:val="0"/>
        </w:numPr>
        <w:tabs>
          <w:tab w:val="left" w:pos="720"/>
        </w:tabs>
        <w:ind w:left="720" w:hanging="720"/>
      </w:pPr>
      <w:r w:rsidRPr="00770E03">
        <w:rPr>
          <w:rFonts w:ascii="Symbol" w:hAnsi="Symbol"/>
        </w:rPr>
        <w:t></w:t>
      </w:r>
      <w:r w:rsidRPr="00770E03">
        <w:rPr>
          <w:rFonts w:ascii="Symbol" w:hAnsi="Symbol"/>
        </w:rPr>
        <w:tab/>
      </w:r>
      <w:r w:rsidR="008A23E3">
        <w:t>Exit Page: same as landing page but with toggle turned “off”.</w:t>
      </w:r>
    </w:p>
    <w:p w14:paraId="79D11FE2" w14:textId="358C412A" w:rsidR="008A23E3" w:rsidRDefault="00EF5BFD" w:rsidP="00EF5BFD">
      <w:pPr>
        <w:pStyle w:val="ParaNumbering"/>
        <w:numPr>
          <w:ilvl w:val="0"/>
          <w:numId w:val="0"/>
        </w:numPr>
        <w:ind w:hanging="720"/>
      </w:pPr>
      <w:r>
        <w:rPr>
          <w:sz w:val="20"/>
        </w:rPr>
        <w:t>300</w:t>
      </w:r>
      <w:r>
        <w:rPr>
          <w:sz w:val="20"/>
        </w:rPr>
        <w:tab/>
      </w:r>
      <w:r w:rsidR="00300D56">
        <w:t xml:space="preserve">The relevant screens were not sufficiently different from the Type B Landing Pages, Pop Ups and Exit Pages as to warrant any different conclusion from that reached in relation to the Type B Location History Statements.  </w:t>
      </w:r>
      <w:r w:rsidR="008A23E3">
        <w:t xml:space="preserve">It follows </w:t>
      </w:r>
      <w:r w:rsidR="00300D56">
        <w:t>that the ACCC has not made out its case in relation to the</w:t>
      </w:r>
      <w:r w:rsidR="008A23E3">
        <w:t xml:space="preserve"> Type C </w:t>
      </w:r>
      <w:r w:rsidR="006C2410">
        <w:t xml:space="preserve">Location </w:t>
      </w:r>
      <w:r w:rsidR="008A23E3">
        <w:t>History Statements.</w:t>
      </w:r>
    </w:p>
    <w:p w14:paraId="66C11517" w14:textId="6F504819" w:rsidR="008A23E3" w:rsidRDefault="008A23E3" w:rsidP="008A23E3">
      <w:pPr>
        <w:pStyle w:val="Heading3"/>
      </w:pPr>
      <w:bookmarkStart w:id="105" w:name="_Ref69453204"/>
      <w:r>
        <w:lastRenderedPageBreak/>
        <w:t xml:space="preserve">Type </w:t>
      </w:r>
      <w:r w:rsidR="009D0FDF">
        <w:t>C</w:t>
      </w:r>
      <w:r>
        <w:t>: Conclusion</w:t>
      </w:r>
      <w:bookmarkEnd w:id="105"/>
    </w:p>
    <w:p w14:paraId="1852F417" w14:textId="2088A770" w:rsidR="008A23E3" w:rsidRDefault="00EF5BFD" w:rsidP="00EF5BFD">
      <w:pPr>
        <w:pStyle w:val="ParaNumbering"/>
        <w:numPr>
          <w:ilvl w:val="0"/>
          <w:numId w:val="0"/>
        </w:numPr>
        <w:ind w:hanging="720"/>
      </w:pPr>
      <w:r>
        <w:rPr>
          <w:sz w:val="20"/>
        </w:rPr>
        <w:t>301</w:t>
      </w:r>
      <w:r>
        <w:rPr>
          <w:sz w:val="20"/>
        </w:rPr>
        <w:tab/>
      </w:r>
      <w:r w:rsidR="008A23E3">
        <w:t>It follows that the ACCC has not made out its case in relation to the Type C Location History Statements.</w:t>
      </w:r>
    </w:p>
    <w:p w14:paraId="416ADCF0" w14:textId="77777777" w:rsidR="008A23E3" w:rsidRPr="00295BF2" w:rsidRDefault="008A23E3" w:rsidP="008A23E3">
      <w:pPr>
        <w:pStyle w:val="Heading2"/>
      </w:pPr>
      <w:bookmarkStart w:id="106" w:name="_Ref69453205"/>
      <w:r>
        <w:t xml:space="preserve">Scenario 2: </w:t>
      </w:r>
      <w:r w:rsidRPr="00295BF2">
        <w:t>Conclusion</w:t>
      </w:r>
      <w:r>
        <w:t>s</w:t>
      </w:r>
      <w:bookmarkEnd w:id="106"/>
    </w:p>
    <w:p w14:paraId="0EF5CA1D" w14:textId="3D452426" w:rsidR="003F1BC9" w:rsidRDefault="00EF5BFD" w:rsidP="00EF5BFD">
      <w:pPr>
        <w:pStyle w:val="ParaNumbering"/>
        <w:numPr>
          <w:ilvl w:val="0"/>
          <w:numId w:val="0"/>
        </w:numPr>
        <w:ind w:hanging="720"/>
      </w:pPr>
      <w:r>
        <w:rPr>
          <w:sz w:val="20"/>
        </w:rPr>
        <w:t>302</w:t>
      </w:r>
      <w:r>
        <w:rPr>
          <w:sz w:val="20"/>
        </w:rPr>
        <w:tab/>
      </w:r>
      <w:r w:rsidR="008A23E3">
        <w:t>T</w:t>
      </w:r>
      <w:r w:rsidR="008A23E3" w:rsidRPr="00295BF2">
        <w:t xml:space="preserve">he ACCC </w:t>
      </w:r>
      <w:r w:rsidR="008A23E3">
        <w:t>has</w:t>
      </w:r>
      <w:r w:rsidR="008A23E3" w:rsidRPr="00295BF2">
        <w:t xml:space="preserve"> </w:t>
      </w:r>
      <w:r w:rsidR="008A23E3">
        <w:t>established its case under ss 18, 29(1)(g) and 34 of the ACL in relation to the Type A Location History Statements to the extent indicated at [</w:t>
      </w:r>
      <w:r w:rsidR="00010C87">
        <w:fldChar w:fldCharType="begin"/>
      </w:r>
      <w:r w:rsidR="00010C87">
        <w:instrText xml:space="preserve"> REF _Ref69219402 \r \h </w:instrText>
      </w:r>
      <w:r w:rsidR="00010C87">
        <w:fldChar w:fldCharType="separate"/>
      </w:r>
      <w:r w:rsidR="00931BF3">
        <w:t>275</w:t>
      </w:r>
      <w:r w:rsidR="00010C87">
        <w:fldChar w:fldCharType="end"/>
      </w:r>
      <w:r w:rsidR="008A23E3">
        <w:t>]</w:t>
      </w:r>
      <w:r w:rsidR="00AA7707">
        <w:t>-[</w:t>
      </w:r>
      <w:r w:rsidR="00010C87">
        <w:fldChar w:fldCharType="begin"/>
      </w:r>
      <w:r w:rsidR="00010C87">
        <w:instrText xml:space="preserve"> REF _Ref69121945 \r \h </w:instrText>
      </w:r>
      <w:r w:rsidR="00010C87">
        <w:fldChar w:fldCharType="separate"/>
      </w:r>
      <w:r w:rsidR="00931BF3">
        <w:t>277</w:t>
      </w:r>
      <w:r w:rsidR="00010C87">
        <w:fldChar w:fldCharType="end"/>
      </w:r>
      <w:r w:rsidR="00AA7707">
        <w:t>] above</w:t>
      </w:r>
      <w:r w:rsidR="008A23E3">
        <w:t xml:space="preserve">.  The ACCC has not made out its case in relation to the Type B or Type C Location History Statements.  </w:t>
      </w:r>
      <w:bookmarkStart w:id="107" w:name="_4d34og8" w:colFirst="0" w:colLast="0"/>
      <w:bookmarkStart w:id="108" w:name="_2s8eyo1" w:colFirst="0" w:colLast="0"/>
      <w:bookmarkStart w:id="109" w:name="_17dp8vu" w:colFirst="0" w:colLast="0"/>
      <w:bookmarkStart w:id="110" w:name="_lnxbz9" w:colFirst="0" w:colLast="0"/>
      <w:bookmarkEnd w:id="107"/>
      <w:bookmarkEnd w:id="108"/>
      <w:bookmarkEnd w:id="109"/>
      <w:bookmarkEnd w:id="110"/>
    </w:p>
    <w:p w14:paraId="686EF694" w14:textId="01824EBA" w:rsidR="002424FE" w:rsidRDefault="00EF5BFD" w:rsidP="00FC3239">
      <w:pPr>
        <w:pStyle w:val="Heading1"/>
      </w:pPr>
      <w:bookmarkStart w:id="111" w:name="_Ref69453206"/>
      <w:r>
        <w:rPr>
          <w:caps w:val="0"/>
        </w:rPr>
        <w:t>SCENARIO 3: USERS CONSIDERING WHETHER TO TURN WEB &amp; APP ACTIVITY “OFF”</w:t>
      </w:r>
      <w:bookmarkEnd w:id="111"/>
    </w:p>
    <w:p w14:paraId="03F68B4C" w14:textId="0659C772" w:rsidR="003B78B4" w:rsidRDefault="00EF5BFD" w:rsidP="00EF5BFD">
      <w:pPr>
        <w:pStyle w:val="ParaNumbering"/>
        <w:numPr>
          <w:ilvl w:val="0"/>
          <w:numId w:val="0"/>
        </w:numPr>
        <w:ind w:hanging="720"/>
      </w:pPr>
      <w:r>
        <w:rPr>
          <w:sz w:val="20"/>
        </w:rPr>
        <w:t>303</w:t>
      </w:r>
      <w:r>
        <w:rPr>
          <w:sz w:val="20"/>
        </w:rPr>
        <w:tab/>
      </w:r>
      <w:r w:rsidR="00AC330F">
        <w:t xml:space="preserve">The third aspect of the case was directed to users </w:t>
      </w:r>
      <w:r w:rsidR="00A62864">
        <w:t xml:space="preserve">considering whether </w:t>
      </w:r>
      <w:r w:rsidR="00AC330F">
        <w:t xml:space="preserve">to turn Web &amp; App Activity </w:t>
      </w:r>
      <w:r w:rsidR="00621589">
        <w:t>“</w:t>
      </w:r>
      <w:r w:rsidR="00AC330F">
        <w:t>off</w:t>
      </w:r>
      <w:r w:rsidR="00621589">
        <w:t>”</w:t>
      </w:r>
      <w:r w:rsidR="00AC330F">
        <w:t xml:space="preserve">.  </w:t>
      </w:r>
      <w:r w:rsidR="00AA7707">
        <w:t>The ACCC relied upon four different types of Web &amp; App Activity Landing Page</w:t>
      </w:r>
      <w:r w:rsidR="00FC3239">
        <w:t>s</w:t>
      </w:r>
      <w:r w:rsidR="00AA7707">
        <w:t xml:space="preserve">, the second of which had two variants.  </w:t>
      </w:r>
      <w:r w:rsidR="003B78B4">
        <w:t xml:space="preserve">Two allegations </w:t>
      </w:r>
      <w:r w:rsidR="00AA7707">
        <w:t>we</w:t>
      </w:r>
      <w:r w:rsidR="003B78B4">
        <w:t xml:space="preserve">re made in relation to the </w:t>
      </w:r>
      <w:r w:rsidR="00FC3239">
        <w:t>“</w:t>
      </w:r>
      <w:r w:rsidR="003B78B4">
        <w:t>Web &amp; App Activity Statements</w:t>
      </w:r>
      <w:r w:rsidR="00FC3239">
        <w:t>”</w:t>
      </w:r>
      <w:r w:rsidR="003B78B4">
        <w:t>:</w:t>
      </w:r>
    </w:p>
    <w:p w14:paraId="244A9BEE" w14:textId="238026B6" w:rsidR="003B78B4" w:rsidRDefault="00EF5BFD" w:rsidP="00EF5BFD">
      <w:pPr>
        <w:pStyle w:val="ListNo1"/>
        <w:numPr>
          <w:ilvl w:val="0"/>
          <w:numId w:val="0"/>
        </w:numPr>
        <w:tabs>
          <w:tab w:val="left" w:pos="720"/>
        </w:tabs>
        <w:ind w:left="720" w:hanging="720"/>
      </w:pPr>
      <w:r>
        <w:t>(1)</w:t>
      </w:r>
      <w:r>
        <w:tab/>
      </w:r>
      <w:r w:rsidR="003B78B4">
        <w:t>First, the ACCC allege</w:t>
      </w:r>
      <w:r w:rsidR="00AA7707">
        <w:t>d</w:t>
      </w:r>
      <w:r w:rsidR="003B78B4">
        <w:t xml:space="preserve"> that Google represented, before</w:t>
      </w:r>
      <w:r w:rsidR="003B78B4" w:rsidRPr="00AC330F">
        <w:t xml:space="preserve"> October 2018, </w:t>
      </w:r>
      <w:r w:rsidR="003B78B4">
        <w:t xml:space="preserve">to those </w:t>
      </w:r>
      <w:r w:rsidR="004C59D4">
        <w:t>u</w:t>
      </w:r>
      <w:r w:rsidR="003B78B4">
        <w:t xml:space="preserve">sers who were presented with </w:t>
      </w:r>
      <w:r w:rsidR="00035897">
        <w:t xml:space="preserve">the </w:t>
      </w:r>
      <w:r w:rsidR="003B78B4">
        <w:t xml:space="preserve">Type 1 and Type 2 Web &amp; App Activity Statements that having Web &amp; App Activity turned “on” would not allow personal data in relation to the </w:t>
      </w:r>
      <w:r w:rsidR="004C59D4">
        <w:t>u</w:t>
      </w:r>
      <w:r w:rsidR="003B78B4">
        <w:t>ser’s locati</w:t>
      </w:r>
      <w:r w:rsidR="004C59D4">
        <w:t>o</w:t>
      </w:r>
      <w:r w:rsidR="003B78B4">
        <w:t xml:space="preserve">n to be obtained, retained and used by Google: Concise Statement [53].  </w:t>
      </w:r>
    </w:p>
    <w:p w14:paraId="6710E59E" w14:textId="5B59EA58" w:rsidR="00905A1E" w:rsidRDefault="00EF5BFD" w:rsidP="00EF5BFD">
      <w:pPr>
        <w:pStyle w:val="ListNo1"/>
        <w:numPr>
          <w:ilvl w:val="0"/>
          <w:numId w:val="0"/>
        </w:numPr>
        <w:tabs>
          <w:tab w:val="left" w:pos="720"/>
        </w:tabs>
        <w:ind w:left="720" w:hanging="720"/>
      </w:pPr>
      <w:r>
        <w:t>(2)</w:t>
      </w:r>
      <w:r>
        <w:tab/>
      </w:r>
      <w:r w:rsidR="003B78B4">
        <w:t>Secondly, the ACCC allege</w:t>
      </w:r>
      <w:r w:rsidR="00035897">
        <w:t>d</w:t>
      </w:r>
      <w:r w:rsidR="003B78B4">
        <w:t xml:space="preserve"> that Google, at all material times, represented to those </w:t>
      </w:r>
      <w:r w:rsidR="0037711F">
        <w:t>u</w:t>
      </w:r>
      <w:r w:rsidR="003B78B4">
        <w:t xml:space="preserve">sers who were presented with any of the four types of Web &amp; App Activity Statements that Google would only obtain and use location data for the </w:t>
      </w:r>
      <w:r w:rsidR="004C59D4">
        <w:t>u</w:t>
      </w:r>
      <w:r w:rsidR="003B78B4">
        <w:t xml:space="preserve">ser’s </w:t>
      </w:r>
      <w:r w:rsidR="00AA7707">
        <w:t>p</w:t>
      </w:r>
      <w:r w:rsidR="003B78B4">
        <w:t xml:space="preserve">urposes and not for Google’s </w:t>
      </w:r>
      <w:r w:rsidR="00AA7707">
        <w:t>p</w:t>
      </w:r>
      <w:r w:rsidR="003B78B4">
        <w:t xml:space="preserve">urposes: Concise Statement [54]. </w:t>
      </w:r>
    </w:p>
    <w:p w14:paraId="0E45C9D9" w14:textId="77777777" w:rsidR="00E543C0" w:rsidRDefault="00E543C0" w:rsidP="00E543C0">
      <w:pPr>
        <w:pStyle w:val="Heading2"/>
      </w:pPr>
      <w:r>
        <w:t>The class of users</w:t>
      </w:r>
    </w:p>
    <w:p w14:paraId="265D4F71" w14:textId="2E0D9D57" w:rsidR="002928CB" w:rsidRDefault="00EF5BFD" w:rsidP="00EF5BFD">
      <w:pPr>
        <w:pStyle w:val="ParaNumbering"/>
        <w:numPr>
          <w:ilvl w:val="0"/>
          <w:numId w:val="0"/>
        </w:numPr>
        <w:ind w:hanging="720"/>
      </w:pPr>
      <w:r>
        <w:rPr>
          <w:sz w:val="20"/>
        </w:rPr>
        <w:t>304</w:t>
      </w:r>
      <w:r>
        <w:rPr>
          <w:sz w:val="20"/>
        </w:rPr>
        <w:tab/>
      </w:r>
      <w:r w:rsidR="001C36C5">
        <w:t xml:space="preserve">On the ACCC’s case, the representations were alleged to have been made to </w:t>
      </w:r>
      <w:r w:rsidR="003B78B4">
        <w:t>u</w:t>
      </w:r>
      <w:r w:rsidR="001C36C5">
        <w:t xml:space="preserve">sers who “wished to consider whether to turn Web &amp; App Activity </w:t>
      </w:r>
      <w:r w:rsidR="00035897">
        <w:t>‘</w:t>
      </w:r>
      <w:r w:rsidR="001C36C5">
        <w:t>off</w:t>
      </w:r>
      <w:r w:rsidR="00035897">
        <w:t>’</w:t>
      </w:r>
      <w:r w:rsidR="001C36C5">
        <w:t xml:space="preserve"> (or </w:t>
      </w:r>
      <w:r w:rsidR="00035897">
        <w:t>‘</w:t>
      </w:r>
      <w:r w:rsidR="001C36C5">
        <w:t>pause</w:t>
      </w:r>
      <w:r w:rsidR="00035897">
        <w:t>’</w:t>
      </w:r>
      <w:r w:rsidR="001C36C5">
        <w:t xml:space="preserve"> it) using their Linked Device” – see: Concise Statement at [37] to [46], [53] to [54], [57] and [58].  The relevant </w:t>
      </w:r>
      <w:r w:rsidR="004C59D4">
        <w:t>u</w:t>
      </w:r>
      <w:r w:rsidR="001C36C5">
        <w:t xml:space="preserve">ser </w:t>
      </w:r>
      <w:r w:rsidR="004C59D4">
        <w:t>wa</w:t>
      </w:r>
      <w:r w:rsidR="001C36C5">
        <w:t>s someone who ha</w:t>
      </w:r>
      <w:r w:rsidR="004C59D4">
        <w:t>d</w:t>
      </w:r>
      <w:r w:rsidR="001C36C5">
        <w:t xml:space="preserve"> turned his or her mind to the issue of whether or not to turn Web &amp; App Activity </w:t>
      </w:r>
      <w:r w:rsidR="00035897">
        <w:t>“</w:t>
      </w:r>
      <w:r w:rsidR="001C36C5">
        <w:t>off</w:t>
      </w:r>
      <w:r w:rsidR="00035897">
        <w:t>”</w:t>
      </w:r>
      <w:r w:rsidR="001C36C5">
        <w:t>, but ha</w:t>
      </w:r>
      <w:r w:rsidR="004C59D4">
        <w:t>d</w:t>
      </w:r>
      <w:r w:rsidR="001C36C5">
        <w:t xml:space="preserve"> not yet decided that it should be turned </w:t>
      </w:r>
      <w:r w:rsidR="00035897">
        <w:t>“</w:t>
      </w:r>
      <w:r w:rsidR="001C36C5">
        <w:t>off</w:t>
      </w:r>
      <w:r w:rsidR="00035897">
        <w:t>”</w:t>
      </w:r>
      <w:r w:rsidR="001C36C5">
        <w:t xml:space="preserve">.  </w:t>
      </w:r>
    </w:p>
    <w:p w14:paraId="64BD7213" w14:textId="4C45D51D" w:rsidR="001C36C5" w:rsidRDefault="00EF5BFD" w:rsidP="00EF5BFD">
      <w:pPr>
        <w:pStyle w:val="ParaNumbering"/>
        <w:numPr>
          <w:ilvl w:val="0"/>
          <w:numId w:val="0"/>
        </w:numPr>
        <w:ind w:hanging="720"/>
      </w:pPr>
      <w:r>
        <w:rPr>
          <w:sz w:val="20"/>
        </w:rPr>
        <w:t>305</w:t>
      </w:r>
      <w:r>
        <w:rPr>
          <w:sz w:val="20"/>
        </w:rPr>
        <w:tab/>
      </w:r>
      <w:r w:rsidR="001C36C5">
        <w:t>The pleading does not make it clear why the person wishe</w:t>
      </w:r>
      <w:r w:rsidR="004C59D4">
        <w:t>d</w:t>
      </w:r>
      <w:r w:rsidR="001C36C5">
        <w:t xml:space="preserve"> to consider turning Web &amp; App Activity </w:t>
      </w:r>
      <w:r w:rsidR="00035897">
        <w:t>“</w:t>
      </w:r>
      <w:r w:rsidR="001C36C5">
        <w:t>off</w:t>
      </w:r>
      <w:r w:rsidR="00035897">
        <w:t>”</w:t>
      </w:r>
      <w:r w:rsidR="001C36C5">
        <w:t xml:space="preserve">.  One reason might </w:t>
      </w:r>
      <w:r w:rsidR="003325CF">
        <w:t xml:space="preserve">have </w:t>
      </w:r>
      <w:r w:rsidR="001C36C5">
        <w:t>be</w:t>
      </w:r>
      <w:r w:rsidR="003325CF">
        <w:t>en</w:t>
      </w:r>
      <w:r w:rsidR="001C36C5">
        <w:t xml:space="preserve"> that the </w:t>
      </w:r>
      <w:r w:rsidR="003B78B4">
        <w:t>u</w:t>
      </w:r>
      <w:r w:rsidR="001C36C5">
        <w:t>ser learned during the set</w:t>
      </w:r>
      <w:r w:rsidR="007B44C7">
        <w:t>-</w:t>
      </w:r>
      <w:r w:rsidR="001C36C5">
        <w:t xml:space="preserve">up process that Web &amp; App Activity permitted Google to obtain, </w:t>
      </w:r>
      <w:r w:rsidR="004C59D4">
        <w:t>retain</w:t>
      </w:r>
      <w:r w:rsidR="004C59D4" w:rsidDel="004C59D4">
        <w:t xml:space="preserve"> </w:t>
      </w:r>
      <w:r w:rsidR="001C36C5">
        <w:t xml:space="preserve">and </w:t>
      </w:r>
      <w:r w:rsidR="004C59D4">
        <w:t xml:space="preserve">use </w:t>
      </w:r>
      <w:r w:rsidR="001C36C5">
        <w:t xml:space="preserve">location data when the </w:t>
      </w:r>
      <w:r w:rsidR="003B78B4">
        <w:t>u</w:t>
      </w:r>
      <w:r w:rsidR="001C36C5">
        <w:t xml:space="preserve">ser was using </w:t>
      </w:r>
      <w:r w:rsidR="00AA7707">
        <w:t xml:space="preserve">a </w:t>
      </w:r>
      <w:r w:rsidR="001C36C5">
        <w:t>Google</w:t>
      </w:r>
      <w:r w:rsidR="00AA7707">
        <w:t xml:space="preserve"> product or</w:t>
      </w:r>
      <w:r w:rsidR="001C36C5">
        <w:t xml:space="preserve"> service or had come to understand that fact.  There may </w:t>
      </w:r>
      <w:r w:rsidR="00ED152C">
        <w:t xml:space="preserve">have </w:t>
      </w:r>
      <w:r w:rsidR="001C36C5">
        <w:lastRenderedPageBreak/>
        <w:t>be</w:t>
      </w:r>
      <w:r w:rsidR="00ED152C">
        <w:t>en</w:t>
      </w:r>
      <w:r w:rsidR="001C36C5">
        <w:t xml:space="preserve"> other reasons.</w:t>
      </w:r>
      <w:r w:rsidR="002928CB">
        <w:t xml:space="preserve">  The ACCC submitted that one type of user by which the case in respect of Web &amp; App Activity c</w:t>
      </w:r>
      <w:r w:rsidR="00ED152C">
        <w:t>ould</w:t>
      </w:r>
      <w:r w:rsidR="002928CB">
        <w:t xml:space="preserve"> be considered </w:t>
      </w:r>
      <w:r w:rsidR="00ED152C">
        <w:t>was</w:t>
      </w:r>
      <w:r w:rsidR="002928CB">
        <w:t xml:space="preserve"> a </w:t>
      </w:r>
      <w:r w:rsidR="003B78B4">
        <w:t>u</w:t>
      </w:r>
      <w:r w:rsidR="002928CB">
        <w:t>ser who, during set</w:t>
      </w:r>
      <w:r w:rsidR="007B44C7">
        <w:t>-</w:t>
      </w:r>
      <w:r w:rsidR="002928CB">
        <w:t xml:space="preserve">up or perhaps otherwise, </w:t>
      </w:r>
      <w:r w:rsidR="002928CB" w:rsidRPr="00E074EF">
        <w:t xml:space="preserve">read what </w:t>
      </w:r>
      <w:r w:rsidR="002928CB">
        <w:t>was</w:t>
      </w:r>
      <w:r w:rsidR="002928CB" w:rsidRPr="00E074EF">
        <w:t xml:space="preserve"> said about Location History </w:t>
      </w:r>
      <w:r w:rsidR="002928CB">
        <w:t xml:space="preserve">but, for whatever reason, also chose to check what the </w:t>
      </w:r>
      <w:r w:rsidR="002928CB" w:rsidRPr="00E074EF">
        <w:t xml:space="preserve">Web &amp; App Activity </w:t>
      </w:r>
      <w:r w:rsidR="002928CB">
        <w:t xml:space="preserve">Landing Page said about location data. </w:t>
      </w:r>
    </w:p>
    <w:p w14:paraId="52CE1C71" w14:textId="149FA9E8" w:rsidR="001C36C5" w:rsidRDefault="00EF5BFD" w:rsidP="00EF5BFD">
      <w:pPr>
        <w:pStyle w:val="ParaNumbering"/>
        <w:numPr>
          <w:ilvl w:val="0"/>
          <w:numId w:val="0"/>
        </w:numPr>
        <w:ind w:hanging="720"/>
      </w:pPr>
      <w:r>
        <w:rPr>
          <w:sz w:val="20"/>
        </w:rPr>
        <w:t>306</w:t>
      </w:r>
      <w:r>
        <w:rPr>
          <w:sz w:val="20"/>
        </w:rPr>
        <w:tab/>
      </w:r>
      <w:r w:rsidR="00ED152C">
        <w:t>T</w:t>
      </w:r>
      <w:r w:rsidR="001C36C5">
        <w:t xml:space="preserve">he reasonable </w:t>
      </w:r>
      <w:r w:rsidR="00ED152C">
        <w:t>user in the</w:t>
      </w:r>
      <w:r w:rsidR="001C36C5">
        <w:t xml:space="preserve"> class must </w:t>
      </w:r>
      <w:r w:rsidR="003325CF">
        <w:t xml:space="preserve">have </w:t>
      </w:r>
      <w:r w:rsidR="001C36C5">
        <w:t>know</w:t>
      </w:r>
      <w:r w:rsidR="003325CF">
        <w:t>n</w:t>
      </w:r>
      <w:r w:rsidR="001C36C5">
        <w:t xml:space="preserve"> how to obtain access to the Web &amp; App Activity </w:t>
      </w:r>
      <w:r w:rsidR="00ED152C">
        <w:t>L</w:t>
      </w:r>
      <w:r w:rsidR="001C36C5">
        <w:t xml:space="preserve">anding </w:t>
      </w:r>
      <w:r w:rsidR="00ED152C">
        <w:t>P</w:t>
      </w:r>
      <w:r w:rsidR="001C36C5">
        <w:t>age</w:t>
      </w:r>
      <w:r w:rsidR="00982FE7">
        <w:t>, because the</w:t>
      </w:r>
      <w:r w:rsidR="001C36C5">
        <w:t xml:space="preserve"> relevant </w:t>
      </w:r>
      <w:r w:rsidR="00100F59">
        <w:t>u</w:t>
      </w:r>
      <w:r w:rsidR="001C36C5">
        <w:t xml:space="preserve">ser </w:t>
      </w:r>
      <w:r w:rsidR="003325CF">
        <w:t>wa</w:t>
      </w:r>
      <w:r w:rsidR="001C36C5">
        <w:t xml:space="preserve">s identified in the Concise Statement as a person who obtained access to the </w:t>
      </w:r>
      <w:r w:rsidR="00982FE7">
        <w:t xml:space="preserve">“Web &amp; App Activity” page: </w:t>
      </w:r>
      <w:r w:rsidR="001C36C5">
        <w:t>Concise Statement at [37].  That access was obtained in various ways</w:t>
      </w:r>
      <w:r w:rsidR="00982FE7">
        <w:t xml:space="preserve"> –</w:t>
      </w:r>
      <w:r w:rsidR="001C36C5">
        <w:t xml:space="preserve"> see</w:t>
      </w:r>
      <w:r w:rsidR="00982FE7">
        <w:t>:</w:t>
      </w:r>
      <w:r w:rsidR="001C36C5">
        <w:t xml:space="preserve"> Concise Statement </w:t>
      </w:r>
      <w:r w:rsidR="003325CF">
        <w:t xml:space="preserve">at </w:t>
      </w:r>
      <w:r w:rsidR="001C36C5">
        <w:t xml:space="preserve">[38].  </w:t>
      </w:r>
      <w:r w:rsidR="00905A1E">
        <w:t>As mentioned, t</w:t>
      </w:r>
      <w:r w:rsidR="001C36C5">
        <w:t xml:space="preserve">he relevant </w:t>
      </w:r>
      <w:r w:rsidR="00100F59">
        <w:t>u</w:t>
      </w:r>
      <w:r w:rsidR="001C36C5">
        <w:t xml:space="preserve">sers would land on 1 of 4 different types of Web &amp; App Activity </w:t>
      </w:r>
      <w:r w:rsidR="003325CF">
        <w:t>Landing P</w:t>
      </w:r>
      <w:r w:rsidR="001C36C5">
        <w:t xml:space="preserve">ages.  These pathways required the </w:t>
      </w:r>
      <w:r w:rsidR="0037711F">
        <w:t>u</w:t>
      </w:r>
      <w:r w:rsidR="001C36C5">
        <w:t>ser to know:</w:t>
      </w:r>
    </w:p>
    <w:p w14:paraId="4825F736" w14:textId="1B5485DA" w:rsidR="001C36C5" w:rsidRDefault="00EF5BFD" w:rsidP="00EF5BFD">
      <w:pPr>
        <w:pStyle w:val="ListNo1"/>
        <w:numPr>
          <w:ilvl w:val="0"/>
          <w:numId w:val="0"/>
        </w:numPr>
        <w:tabs>
          <w:tab w:val="left" w:pos="720"/>
        </w:tabs>
        <w:ind w:left="720" w:hanging="720"/>
      </w:pPr>
      <w:r>
        <w:t>(1)</w:t>
      </w:r>
      <w:r>
        <w:tab/>
      </w:r>
      <w:r w:rsidR="001C36C5">
        <w:t xml:space="preserve">in respect of the pathway at </w:t>
      </w:r>
      <w:r w:rsidR="003B78B4">
        <w:t>Concise Statement [38(a)]:</w:t>
      </w:r>
      <w:r w:rsidR="001C36C5">
        <w:t xml:space="preserve"> that the Web &amp; App Activity setting was to be found within a group of settings entitled “Personal info &amp; privacy”, and within a further sub-group of settings entitled “Activity Controls”;</w:t>
      </w:r>
    </w:p>
    <w:p w14:paraId="7389BC7D" w14:textId="5D1575C9" w:rsidR="001C36C5" w:rsidRDefault="00EF5BFD" w:rsidP="00EF5BFD">
      <w:pPr>
        <w:pStyle w:val="ListNo1"/>
        <w:numPr>
          <w:ilvl w:val="0"/>
          <w:numId w:val="0"/>
        </w:numPr>
        <w:tabs>
          <w:tab w:val="left" w:pos="720"/>
        </w:tabs>
        <w:ind w:left="720" w:hanging="720"/>
      </w:pPr>
      <w:r>
        <w:t>(2)</w:t>
      </w:r>
      <w:r>
        <w:tab/>
      </w:r>
      <w:r w:rsidR="001C36C5">
        <w:t xml:space="preserve">in respect of the pathway at </w:t>
      </w:r>
      <w:r w:rsidR="003B78B4">
        <w:t xml:space="preserve">Concise Statement </w:t>
      </w:r>
      <w:r w:rsidR="001C36C5">
        <w:t>[38(b)-(c)]</w:t>
      </w:r>
      <w:r w:rsidR="003B78B4">
        <w:t>:</w:t>
      </w:r>
      <w:r w:rsidR="001C36C5">
        <w:t xml:space="preserve"> that the Web &amp; App Activity setting was to be found within a sub-group of settings entitled “Data &amp; personalisation”.</w:t>
      </w:r>
    </w:p>
    <w:p w14:paraId="0610FA81" w14:textId="767762C7" w:rsidR="00982FE7" w:rsidRDefault="00EF5BFD" w:rsidP="00EF5BFD">
      <w:pPr>
        <w:pStyle w:val="ParaNumbering"/>
        <w:numPr>
          <w:ilvl w:val="0"/>
          <w:numId w:val="0"/>
        </w:numPr>
        <w:ind w:hanging="720"/>
      </w:pPr>
      <w:r>
        <w:rPr>
          <w:sz w:val="20"/>
        </w:rPr>
        <w:t>307</w:t>
      </w:r>
      <w:r>
        <w:rPr>
          <w:sz w:val="20"/>
        </w:rPr>
        <w:tab/>
      </w:r>
      <w:r w:rsidR="00982FE7">
        <w:t>Google submitted that</w:t>
      </w:r>
      <w:r w:rsidR="001C36C5">
        <w:t xml:space="preserve"> reasonable member</w:t>
      </w:r>
      <w:r w:rsidR="00982FE7">
        <w:t>s</w:t>
      </w:r>
      <w:r w:rsidR="001C36C5">
        <w:t xml:space="preserve"> of the class of </w:t>
      </w:r>
      <w:r w:rsidR="003B78B4">
        <w:t>u</w:t>
      </w:r>
      <w:r w:rsidR="001C36C5">
        <w:t>sers, who knew where to find the Web &amp; App Activity setting, should therefore be presumed to have knowledge that the setting was relevant to “</w:t>
      </w:r>
      <w:r w:rsidR="00100F59">
        <w:t>P</w:t>
      </w:r>
      <w:r w:rsidR="001C36C5">
        <w:t>ersonal info &amp; privacy” or “</w:t>
      </w:r>
      <w:r w:rsidR="00100F59">
        <w:t>D</w:t>
      </w:r>
      <w:r w:rsidR="001C36C5">
        <w:t xml:space="preserve">ata &amp; personalisation”.  </w:t>
      </w:r>
    </w:p>
    <w:p w14:paraId="5466DA57" w14:textId="752A6526" w:rsidR="002424FE" w:rsidRDefault="00EF5BFD" w:rsidP="00EF5BFD">
      <w:pPr>
        <w:pStyle w:val="ParaNumbering"/>
        <w:numPr>
          <w:ilvl w:val="0"/>
          <w:numId w:val="0"/>
        </w:numPr>
        <w:ind w:hanging="720"/>
      </w:pPr>
      <w:r>
        <w:rPr>
          <w:sz w:val="20"/>
        </w:rPr>
        <w:t>308</w:t>
      </w:r>
      <w:r>
        <w:rPr>
          <w:sz w:val="20"/>
        </w:rPr>
        <w:tab/>
      </w:r>
      <w:r w:rsidR="00905A1E">
        <w:t>I accept Google’s submissions in this respect.</w:t>
      </w:r>
    </w:p>
    <w:p w14:paraId="08D30D48" w14:textId="77777777" w:rsidR="00DD7280" w:rsidRDefault="00015CC4" w:rsidP="00015CC4">
      <w:pPr>
        <w:pStyle w:val="Heading2"/>
      </w:pPr>
      <w:bookmarkStart w:id="112" w:name="_Ref69453207"/>
      <w:r>
        <w:t>The content of the</w:t>
      </w:r>
      <w:r w:rsidR="00905A1E">
        <w:t xml:space="preserve"> Web &amp; App Activity Landing Page</w:t>
      </w:r>
      <w:r>
        <w:t>s</w:t>
      </w:r>
      <w:bookmarkEnd w:id="112"/>
    </w:p>
    <w:p w14:paraId="23B1362F" w14:textId="30382684" w:rsidR="00015CC4" w:rsidRDefault="00EF5BFD" w:rsidP="00EF5BFD">
      <w:pPr>
        <w:pStyle w:val="ParaNumbering"/>
        <w:numPr>
          <w:ilvl w:val="0"/>
          <w:numId w:val="0"/>
        </w:numPr>
        <w:ind w:hanging="720"/>
      </w:pPr>
      <w:r>
        <w:rPr>
          <w:sz w:val="20"/>
        </w:rPr>
        <w:t>309</w:t>
      </w:r>
      <w:r>
        <w:rPr>
          <w:sz w:val="20"/>
        </w:rPr>
        <w:tab/>
      </w:r>
      <w:r w:rsidR="00015CC4">
        <w:t>The content of the various screens is similar.  Type 1 is similar in format to Type 2.  The text of Type 1 was as follows</w:t>
      </w:r>
      <w:r w:rsidR="00C45EB0">
        <w:t xml:space="preserve"> (emphasis in original)</w:t>
      </w:r>
      <w:r w:rsidR="00015CC4">
        <w:t>:</w:t>
      </w:r>
    </w:p>
    <w:p w14:paraId="6078774C" w14:textId="2567E26E" w:rsidR="00125AAF" w:rsidRDefault="00125AAF" w:rsidP="00E520E6">
      <w:pPr>
        <w:pStyle w:val="Quote1"/>
        <w:keepNext/>
        <w:rPr>
          <w:b/>
        </w:rPr>
      </w:pPr>
      <w:r w:rsidRPr="005A4C72">
        <w:rPr>
          <w:b/>
        </w:rPr>
        <w:t>Web &amp; App Activity</w:t>
      </w:r>
    </w:p>
    <w:p w14:paraId="088590BB" w14:textId="77777777" w:rsidR="00377EFD" w:rsidRPr="00377EFD" w:rsidRDefault="00377EFD" w:rsidP="00E520E6">
      <w:pPr>
        <w:pStyle w:val="Quote1"/>
        <w:keepNext/>
      </w:pPr>
      <w:r>
        <w:t>On</w:t>
      </w:r>
      <w:r>
        <w:tab/>
      </w:r>
      <w:r>
        <w:tab/>
      </w:r>
      <w:r>
        <w:tab/>
      </w:r>
      <w:r>
        <w:tab/>
      </w:r>
      <w:r>
        <w:tab/>
      </w:r>
      <w:r>
        <w:tab/>
        <w:t>[Toggle appeared here]</w:t>
      </w:r>
    </w:p>
    <w:p w14:paraId="070DFB8D" w14:textId="77777777" w:rsidR="00125AAF" w:rsidRDefault="00125AAF" w:rsidP="00015CC4">
      <w:pPr>
        <w:pStyle w:val="Quote1"/>
        <w:rPr>
          <w:b/>
        </w:rPr>
      </w:pPr>
      <w:r w:rsidRPr="005A4C72">
        <w:rPr>
          <w:b/>
        </w:rPr>
        <w:t xml:space="preserve">If you use more than one account at the same time, some </w:t>
      </w:r>
      <w:r>
        <w:rPr>
          <w:b/>
        </w:rPr>
        <w:t>data may get saved in your default account. Learn more at support.google.com.</w:t>
      </w:r>
    </w:p>
    <w:p w14:paraId="3E780ABE" w14:textId="77777777" w:rsidR="00125AAF" w:rsidRDefault="00125AAF" w:rsidP="00015CC4">
      <w:pPr>
        <w:pStyle w:val="Quote1"/>
      </w:pPr>
      <w:r>
        <w:t>Save your search activity on apps and in browsers to make searches faster and get customized experiences in Search, Maps, Now, and other Google products.</w:t>
      </w:r>
    </w:p>
    <w:p w14:paraId="1E40EF8C" w14:textId="77777777" w:rsidR="00EE650F" w:rsidRPr="005A4C72" w:rsidRDefault="00EE650F" w:rsidP="00015CC4">
      <w:pPr>
        <w:pStyle w:val="Quote1"/>
        <w:rPr>
          <w:b/>
          <w:i/>
        </w:rPr>
      </w:pPr>
      <w:r>
        <w:rPr>
          <w:b/>
          <w:i/>
        </w:rPr>
        <w:t>Learn more</w:t>
      </w:r>
    </w:p>
    <w:p w14:paraId="3C327D24" w14:textId="10C201C4" w:rsidR="00125AAF" w:rsidRDefault="00853E5A" w:rsidP="005A4C72">
      <w:pPr>
        <w:pStyle w:val="Quote1"/>
        <w:ind w:left="1440" w:hanging="703"/>
      </w:pPr>
      <w:r>
        <w:rPr>
          <w:noProof/>
          <w:lang w:eastAsia="en-AU"/>
        </w:rPr>
        <w:drawing>
          <wp:inline distT="0" distB="0" distL="0" distR="0" wp14:anchorId="7DCA7632" wp14:editId="3B303C14">
            <wp:extent cx="238125" cy="20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1.JPG"/>
                    <pic:cNvPicPr/>
                  </pic:nvPicPr>
                  <pic:blipFill>
                    <a:blip r:embed="rId36">
                      <a:extLst>
                        <a:ext uri="{28A0092B-C50C-407E-A947-70E740481C1C}">
                          <a14:useLocalDpi xmlns:a14="http://schemas.microsoft.com/office/drawing/2010/main" val="0"/>
                        </a:ext>
                      </a:extLst>
                    </a:blip>
                    <a:stretch>
                      <a:fillRect/>
                    </a:stretch>
                  </pic:blipFill>
                  <pic:spPr>
                    <a:xfrm>
                      <a:off x="0" y="0"/>
                      <a:ext cx="238125" cy="209550"/>
                    </a:xfrm>
                    <a:prstGeom prst="rect">
                      <a:avLst/>
                    </a:prstGeom>
                  </pic:spPr>
                </pic:pic>
              </a:graphicData>
            </a:graphic>
          </wp:inline>
        </w:drawing>
      </w:r>
      <w:r w:rsidR="00FD1D1B">
        <w:tab/>
      </w:r>
      <w:r w:rsidR="00830301">
        <w:t>Include Chrome browsing history and activity from websites and apps that use Google services</w:t>
      </w:r>
    </w:p>
    <w:p w14:paraId="77F79927" w14:textId="77777777" w:rsidR="00830301" w:rsidRDefault="00830301" w:rsidP="005A4C72">
      <w:pPr>
        <w:pStyle w:val="Quote1"/>
        <w:ind w:left="1440" w:hanging="703"/>
        <w:rPr>
          <w:b/>
        </w:rPr>
      </w:pPr>
      <w:r>
        <w:rPr>
          <w:b/>
        </w:rPr>
        <w:lastRenderedPageBreak/>
        <w:t>Data from this device</w:t>
      </w:r>
    </w:p>
    <w:p w14:paraId="70BB6D84" w14:textId="77777777" w:rsidR="00830301" w:rsidRDefault="00830301" w:rsidP="009069E0">
      <w:pPr>
        <w:pStyle w:val="Quote1"/>
        <w:keepNext/>
        <w:keepLines/>
        <w:ind w:left="1440" w:hanging="703"/>
      </w:pPr>
      <w:r>
        <w:t>Control reporting of App Activity from this device</w:t>
      </w:r>
    </w:p>
    <w:p w14:paraId="61656700" w14:textId="77777777" w:rsidR="00830301" w:rsidRPr="005A4C72" w:rsidRDefault="00EE650F" w:rsidP="00C45EB0">
      <w:pPr>
        <w:pStyle w:val="Quote1"/>
        <w:keepLines/>
        <w:ind w:left="1440" w:hanging="703"/>
      </w:pPr>
      <w:r>
        <w:t>MANAGE ACTIVITY</w:t>
      </w:r>
    </w:p>
    <w:p w14:paraId="0A2D4332" w14:textId="731CBAD3" w:rsidR="00015CC4" w:rsidRDefault="00EF5BFD" w:rsidP="00EF5BFD">
      <w:pPr>
        <w:pStyle w:val="ParaNumbering"/>
        <w:numPr>
          <w:ilvl w:val="0"/>
          <w:numId w:val="0"/>
        </w:numPr>
        <w:ind w:hanging="720"/>
      </w:pPr>
      <w:r>
        <w:rPr>
          <w:sz w:val="20"/>
        </w:rPr>
        <w:t>310</w:t>
      </w:r>
      <w:r>
        <w:rPr>
          <w:sz w:val="20"/>
        </w:rPr>
        <w:tab/>
      </w:r>
      <w:r w:rsidR="00015CC4">
        <w:t>Type 2 variant 1 of 2 was as follows:</w:t>
      </w:r>
    </w:p>
    <w:p w14:paraId="057780A0" w14:textId="77777777" w:rsidR="00830301" w:rsidRPr="00015CC4" w:rsidRDefault="00B94C3E" w:rsidP="005A4C72">
      <w:pPr>
        <w:pStyle w:val="Quote1"/>
        <w:jc w:val="center"/>
        <w:rPr>
          <w:highlight w:val="yellow"/>
        </w:rPr>
      </w:pPr>
      <w:r>
        <w:pict w14:anchorId="02680121">
          <v:shape id="_x0000_i1037" type="#_x0000_t75" style="width:153pt;height:265.5pt">
            <v:imagedata r:id="rId37" o:title="SB 110"/>
          </v:shape>
        </w:pict>
      </w:r>
    </w:p>
    <w:p w14:paraId="548E3B16" w14:textId="4609700F" w:rsidR="00015CC4" w:rsidRDefault="00EF5BFD" w:rsidP="00EF5BFD">
      <w:pPr>
        <w:pStyle w:val="ParaNumbering"/>
        <w:numPr>
          <w:ilvl w:val="0"/>
          <w:numId w:val="0"/>
        </w:numPr>
        <w:ind w:hanging="720"/>
      </w:pPr>
      <w:r>
        <w:rPr>
          <w:sz w:val="20"/>
        </w:rPr>
        <w:t>311</w:t>
      </w:r>
      <w:r>
        <w:rPr>
          <w:sz w:val="20"/>
        </w:rPr>
        <w:tab/>
      </w:r>
      <w:r w:rsidR="00015CC4">
        <w:t>Type 2 variant 2 of 2 was as follows:</w:t>
      </w:r>
    </w:p>
    <w:p w14:paraId="6F7DA756" w14:textId="77777777" w:rsidR="00830301" w:rsidRPr="00015CC4" w:rsidRDefault="00B94C3E" w:rsidP="005A4C72">
      <w:pPr>
        <w:pStyle w:val="Quote1"/>
        <w:jc w:val="center"/>
        <w:rPr>
          <w:highlight w:val="yellow"/>
        </w:rPr>
      </w:pPr>
      <w:r>
        <w:pict w14:anchorId="6B001173">
          <v:shape id="_x0000_i1038" type="#_x0000_t75" style="width:163.5pt;height:298.5pt">
            <v:imagedata r:id="rId38" o:title="SB 161"/>
          </v:shape>
        </w:pict>
      </w:r>
    </w:p>
    <w:p w14:paraId="4289811C" w14:textId="56DF0D2E" w:rsidR="00015CC4" w:rsidRDefault="00EF5BFD" w:rsidP="00EF5BFD">
      <w:pPr>
        <w:pStyle w:val="ParaNumbering"/>
        <w:numPr>
          <w:ilvl w:val="0"/>
          <w:numId w:val="0"/>
        </w:numPr>
        <w:ind w:hanging="720"/>
      </w:pPr>
      <w:r>
        <w:rPr>
          <w:sz w:val="20"/>
        </w:rPr>
        <w:lastRenderedPageBreak/>
        <w:t>312</w:t>
      </w:r>
      <w:r>
        <w:rPr>
          <w:sz w:val="20"/>
        </w:rPr>
        <w:tab/>
      </w:r>
      <w:r w:rsidR="00015CC4">
        <w:t>The text of Type 3 was as follows:</w:t>
      </w:r>
    </w:p>
    <w:p w14:paraId="302AD42F" w14:textId="77777777" w:rsidR="00830301" w:rsidRPr="005A4C72" w:rsidRDefault="00830301" w:rsidP="00377EFD">
      <w:pPr>
        <w:pStyle w:val="Quote1"/>
        <w:keepNext/>
        <w:widowControl/>
        <w:rPr>
          <w:b/>
        </w:rPr>
      </w:pPr>
      <w:r w:rsidRPr="005A4C72">
        <w:rPr>
          <w:b/>
        </w:rPr>
        <w:t>Activity Controls</w:t>
      </w:r>
    </w:p>
    <w:p w14:paraId="0C67E02B" w14:textId="7A89036C" w:rsidR="00976E77" w:rsidRPr="005A4C72" w:rsidRDefault="00830301" w:rsidP="00377EFD">
      <w:pPr>
        <w:pStyle w:val="Quote1"/>
        <w:widowControl/>
      </w:pPr>
      <w:r w:rsidRPr="005A4C72">
        <w:t>The data saved in your account helps give you more personalised experiences across all Google services. Choose which settings you want to save data in your Google Account</w:t>
      </w:r>
      <w:r w:rsidR="00FD1D1B">
        <w:t>.</w:t>
      </w:r>
    </w:p>
    <w:p w14:paraId="69A8085D" w14:textId="77777777" w:rsidR="00830301" w:rsidRDefault="00830301" w:rsidP="00377EFD">
      <w:pPr>
        <w:pStyle w:val="Quote1"/>
        <w:widowControl/>
      </w:pPr>
      <w:r w:rsidRPr="005A4C72">
        <w:t>Web</w:t>
      </w:r>
      <w:r>
        <w:t xml:space="preserve"> &amp; App Activity </w:t>
      </w:r>
      <w:r w:rsidR="00377EFD">
        <w:tab/>
      </w:r>
      <w:r w:rsidR="00377EFD">
        <w:tab/>
      </w:r>
      <w:r w:rsidR="00377EFD">
        <w:tab/>
      </w:r>
      <w:r w:rsidR="00377EFD">
        <w:tab/>
      </w:r>
      <w:r w:rsidR="00377EFD">
        <w:tab/>
        <w:t>[Toggle appeared here]</w:t>
      </w:r>
    </w:p>
    <w:p w14:paraId="6E55BE82" w14:textId="77777777" w:rsidR="00830301" w:rsidRDefault="00830301" w:rsidP="00377EFD">
      <w:pPr>
        <w:pStyle w:val="Quote1"/>
        <w:widowControl/>
      </w:pPr>
      <w:r>
        <w:t>Saves your activity on Google sites and apps, including associated info like location, to give you faster searches, better recommendations and more personalised experience</w:t>
      </w:r>
      <w:r w:rsidR="00FD1D1B">
        <w:t>s in Maps, Search, and other Goo</w:t>
      </w:r>
      <w:r>
        <w:t>gle services.</w:t>
      </w:r>
    </w:p>
    <w:p w14:paraId="6A7A828D" w14:textId="77777777" w:rsidR="00830301" w:rsidRDefault="00EE650F" w:rsidP="00377EFD">
      <w:pPr>
        <w:pStyle w:val="Quote1"/>
        <w:widowControl/>
        <w:rPr>
          <w:b/>
          <w:i/>
        </w:rPr>
      </w:pPr>
      <w:r>
        <w:rPr>
          <w:b/>
          <w:i/>
        </w:rPr>
        <w:t>Learn m</w:t>
      </w:r>
      <w:r w:rsidR="00830301">
        <w:rPr>
          <w:b/>
          <w:i/>
        </w:rPr>
        <w:t>ore</w:t>
      </w:r>
    </w:p>
    <w:p w14:paraId="78EF48D7" w14:textId="613F11A3" w:rsidR="00FD1D1B" w:rsidRDefault="00853E5A" w:rsidP="00377EFD">
      <w:pPr>
        <w:pStyle w:val="Quote1"/>
        <w:widowControl/>
        <w:ind w:left="1440" w:hanging="703"/>
      </w:pPr>
      <w:r>
        <w:rPr>
          <w:noProof/>
          <w:lang w:eastAsia="en-AU"/>
        </w:rPr>
        <w:drawing>
          <wp:inline distT="0" distB="0" distL="0" distR="0" wp14:anchorId="4B9478B3" wp14:editId="534DE22A">
            <wp:extent cx="238125" cy="209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1.JPG"/>
                    <pic:cNvPicPr/>
                  </pic:nvPicPr>
                  <pic:blipFill>
                    <a:blip r:embed="rId36">
                      <a:extLst>
                        <a:ext uri="{28A0092B-C50C-407E-A947-70E740481C1C}">
                          <a14:useLocalDpi xmlns:a14="http://schemas.microsoft.com/office/drawing/2010/main" val="0"/>
                        </a:ext>
                      </a:extLst>
                    </a:blip>
                    <a:stretch>
                      <a:fillRect/>
                    </a:stretch>
                  </pic:blipFill>
                  <pic:spPr>
                    <a:xfrm>
                      <a:off x="0" y="0"/>
                      <a:ext cx="238125" cy="209550"/>
                    </a:xfrm>
                    <a:prstGeom prst="rect">
                      <a:avLst/>
                    </a:prstGeom>
                  </pic:spPr>
                </pic:pic>
              </a:graphicData>
            </a:graphic>
          </wp:inline>
        </w:drawing>
      </w:r>
      <w:r w:rsidR="00FD1D1B">
        <w:tab/>
        <w:t>Include Chrome history and activity from sites, apps and devices that use Google services</w:t>
      </w:r>
    </w:p>
    <w:p w14:paraId="0ECA5658" w14:textId="77777777" w:rsidR="00830301" w:rsidRPr="005A4C72" w:rsidRDefault="00FD1D1B" w:rsidP="00377EFD">
      <w:pPr>
        <w:pStyle w:val="Quote1"/>
        <w:widowControl/>
      </w:pPr>
      <w:r w:rsidRPr="005A4C72">
        <w:t>MANAGE ACTIVITY</w:t>
      </w:r>
    </w:p>
    <w:p w14:paraId="035F39BA" w14:textId="476DB5AA" w:rsidR="00015CC4" w:rsidRDefault="00EF5BFD" w:rsidP="00EF5BFD">
      <w:pPr>
        <w:pStyle w:val="ParaNumbering"/>
        <w:numPr>
          <w:ilvl w:val="0"/>
          <w:numId w:val="0"/>
        </w:numPr>
        <w:ind w:hanging="720"/>
      </w:pPr>
      <w:r>
        <w:rPr>
          <w:sz w:val="20"/>
        </w:rPr>
        <w:t>313</w:t>
      </w:r>
      <w:r>
        <w:rPr>
          <w:sz w:val="20"/>
        </w:rPr>
        <w:tab/>
      </w:r>
      <w:r w:rsidR="00015CC4">
        <w:t>The text of Type 4 was as follows:</w:t>
      </w:r>
    </w:p>
    <w:p w14:paraId="77363A2E" w14:textId="77777777" w:rsidR="00FD1D1B" w:rsidRPr="00C74846" w:rsidRDefault="00FD1D1B" w:rsidP="00FD1D1B">
      <w:pPr>
        <w:pStyle w:val="Quote1"/>
        <w:rPr>
          <w:b/>
        </w:rPr>
      </w:pPr>
      <w:r w:rsidRPr="00C74846">
        <w:rPr>
          <w:b/>
        </w:rPr>
        <w:t>Activity Controls</w:t>
      </w:r>
    </w:p>
    <w:p w14:paraId="15BB99B1" w14:textId="11ADEF3F" w:rsidR="00976E77" w:rsidRPr="00C74846" w:rsidRDefault="00FD1D1B" w:rsidP="00976E77">
      <w:pPr>
        <w:pStyle w:val="Quote1"/>
      </w:pPr>
      <w:r w:rsidRPr="00C74846">
        <w:t>The data saved in your account helps give you more personalised experiences across all Google services. Choose which settings you want to save data in your Google Account</w:t>
      </w:r>
      <w:r>
        <w:t>.</w:t>
      </w:r>
    </w:p>
    <w:p w14:paraId="2246EE45" w14:textId="77777777" w:rsidR="00FD1D1B" w:rsidRDefault="00FD1D1B" w:rsidP="00FD1D1B">
      <w:pPr>
        <w:pStyle w:val="Quote1"/>
      </w:pPr>
      <w:r w:rsidRPr="00C74846">
        <w:t>Web</w:t>
      </w:r>
      <w:r>
        <w:t xml:space="preserve"> &amp; App Activity </w:t>
      </w:r>
      <w:r w:rsidR="00377EFD">
        <w:tab/>
      </w:r>
      <w:r w:rsidR="00377EFD">
        <w:tab/>
      </w:r>
      <w:r w:rsidR="00377EFD">
        <w:tab/>
      </w:r>
      <w:r w:rsidR="00377EFD">
        <w:tab/>
      </w:r>
      <w:r w:rsidR="00377EFD">
        <w:tab/>
        <w:t>[Toggle appeared here]</w:t>
      </w:r>
    </w:p>
    <w:p w14:paraId="162F9AFF" w14:textId="77777777" w:rsidR="00FD1D1B" w:rsidRDefault="00FD1D1B" w:rsidP="00FD1D1B">
      <w:pPr>
        <w:pStyle w:val="Quote1"/>
      </w:pPr>
      <w:r>
        <w:t>Saves your activity on Google sites and apps, including searches and associated info like location.</w:t>
      </w:r>
    </w:p>
    <w:p w14:paraId="3B59D884" w14:textId="77777777" w:rsidR="00FD1D1B" w:rsidRDefault="00EE650F" w:rsidP="00FD1D1B">
      <w:pPr>
        <w:pStyle w:val="Quote1"/>
        <w:rPr>
          <w:b/>
          <w:i/>
        </w:rPr>
      </w:pPr>
      <w:r>
        <w:rPr>
          <w:b/>
          <w:i/>
        </w:rPr>
        <w:t>Learn m</w:t>
      </w:r>
      <w:r w:rsidR="00FD1D1B">
        <w:rPr>
          <w:b/>
          <w:i/>
        </w:rPr>
        <w:t>ore</w:t>
      </w:r>
    </w:p>
    <w:p w14:paraId="00D41C6B" w14:textId="09FFA3A8" w:rsidR="00FD1D1B" w:rsidRDefault="00853E5A" w:rsidP="00FD1D1B">
      <w:pPr>
        <w:pStyle w:val="Quote1"/>
        <w:ind w:left="1440" w:hanging="703"/>
      </w:pPr>
      <w:r>
        <w:rPr>
          <w:noProof/>
          <w:lang w:eastAsia="en-AU"/>
        </w:rPr>
        <w:drawing>
          <wp:inline distT="0" distB="0" distL="0" distR="0" wp14:anchorId="2F360A9F" wp14:editId="235A3C73">
            <wp:extent cx="238125" cy="209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1.JPG"/>
                    <pic:cNvPicPr/>
                  </pic:nvPicPr>
                  <pic:blipFill>
                    <a:blip r:embed="rId36">
                      <a:extLst>
                        <a:ext uri="{28A0092B-C50C-407E-A947-70E740481C1C}">
                          <a14:useLocalDpi xmlns:a14="http://schemas.microsoft.com/office/drawing/2010/main" val="0"/>
                        </a:ext>
                      </a:extLst>
                    </a:blip>
                    <a:stretch>
                      <a:fillRect/>
                    </a:stretch>
                  </pic:blipFill>
                  <pic:spPr>
                    <a:xfrm>
                      <a:off x="0" y="0"/>
                      <a:ext cx="238125" cy="209550"/>
                    </a:xfrm>
                    <a:prstGeom prst="rect">
                      <a:avLst/>
                    </a:prstGeom>
                  </pic:spPr>
                </pic:pic>
              </a:graphicData>
            </a:graphic>
          </wp:inline>
        </w:drawing>
      </w:r>
      <w:r w:rsidR="00FD1D1B">
        <w:tab/>
        <w:t>Include Chrome history and activity from sites, apps and devices that use Google services</w:t>
      </w:r>
    </w:p>
    <w:p w14:paraId="6452EDE4" w14:textId="77777777" w:rsidR="00FD1D1B" w:rsidRPr="00C74846" w:rsidRDefault="00FD1D1B" w:rsidP="00FD1D1B">
      <w:pPr>
        <w:pStyle w:val="Quote1"/>
      </w:pPr>
      <w:r w:rsidRPr="00C74846">
        <w:t>MANAGE ACTIVITY</w:t>
      </w:r>
    </w:p>
    <w:p w14:paraId="5C7D266F" w14:textId="138DF146" w:rsidR="00377EFD" w:rsidRPr="00377EFD" w:rsidRDefault="00EF5BFD" w:rsidP="00EF5BFD">
      <w:pPr>
        <w:pStyle w:val="ParaNumbering"/>
        <w:numPr>
          <w:ilvl w:val="0"/>
          <w:numId w:val="0"/>
        </w:numPr>
        <w:ind w:hanging="720"/>
        <w:rPr>
          <w:bCs/>
        </w:rPr>
      </w:pPr>
      <w:r w:rsidRPr="00377EFD">
        <w:rPr>
          <w:bCs/>
          <w:sz w:val="20"/>
        </w:rPr>
        <w:t>314</w:t>
      </w:r>
      <w:r w:rsidRPr="00377EFD">
        <w:rPr>
          <w:bCs/>
          <w:sz w:val="20"/>
        </w:rPr>
        <w:tab/>
      </w:r>
      <w:r w:rsidR="002343FB" w:rsidRPr="002343FB">
        <w:rPr>
          <w:bCs/>
        </w:rPr>
        <w:t>The ACCC’s case focussed on</w:t>
      </w:r>
      <w:r w:rsidR="00015CC4" w:rsidRPr="002343FB">
        <w:rPr>
          <w:bCs/>
        </w:rPr>
        <w:t xml:space="preserve"> two aspects of the information provided by the various screens. </w:t>
      </w:r>
      <w:r w:rsidR="00015CC4" w:rsidRPr="002343FB">
        <w:rPr>
          <w:bCs/>
          <w:iCs/>
        </w:rPr>
        <w:t>First</w:t>
      </w:r>
      <w:r w:rsidR="00015CC4" w:rsidRPr="002343FB">
        <w:rPr>
          <w:bCs/>
        </w:rPr>
        <w:t xml:space="preserve">, </w:t>
      </w:r>
      <w:r w:rsidR="00015CC4" w:rsidRPr="00015CC4">
        <w:t xml:space="preserve">what data </w:t>
      </w:r>
      <w:r w:rsidR="002343FB">
        <w:t>was</w:t>
      </w:r>
      <w:r w:rsidR="00015CC4" w:rsidRPr="00015CC4">
        <w:t xml:space="preserve"> to be collected (or “saved”) by Google and </w:t>
      </w:r>
      <w:r w:rsidR="00015CC4" w:rsidRPr="002343FB">
        <w:rPr>
          <w:iCs/>
        </w:rPr>
        <w:t>secondly</w:t>
      </w:r>
      <w:r w:rsidR="00015CC4" w:rsidRPr="00015CC4">
        <w:t xml:space="preserve">, what Google </w:t>
      </w:r>
      <w:r w:rsidR="002343FB">
        <w:t>would</w:t>
      </w:r>
      <w:r w:rsidR="00015CC4" w:rsidRPr="00015CC4">
        <w:t xml:space="preserve"> do with that data.</w:t>
      </w:r>
      <w:r w:rsidR="002343FB">
        <w:t xml:space="preserve">  </w:t>
      </w:r>
    </w:p>
    <w:p w14:paraId="48385720" w14:textId="5F387283" w:rsidR="00015CC4" w:rsidRPr="002343FB" w:rsidRDefault="00EF5BFD" w:rsidP="00EF5BFD">
      <w:pPr>
        <w:pStyle w:val="ParaNumbering"/>
        <w:numPr>
          <w:ilvl w:val="0"/>
          <w:numId w:val="0"/>
        </w:numPr>
        <w:ind w:hanging="720"/>
        <w:rPr>
          <w:bCs/>
        </w:rPr>
      </w:pPr>
      <w:r w:rsidRPr="002343FB">
        <w:rPr>
          <w:bCs/>
          <w:sz w:val="20"/>
        </w:rPr>
        <w:t>315</w:t>
      </w:r>
      <w:r w:rsidRPr="002343FB">
        <w:rPr>
          <w:bCs/>
          <w:sz w:val="20"/>
        </w:rPr>
        <w:tab/>
      </w:r>
      <w:r w:rsidR="00015CC4" w:rsidRPr="002343FB">
        <w:rPr>
          <w:bCs/>
        </w:rPr>
        <w:t xml:space="preserve">In respect of the first </w:t>
      </w:r>
      <w:r w:rsidR="00100F59">
        <w:rPr>
          <w:bCs/>
        </w:rPr>
        <w:t>aspect</w:t>
      </w:r>
      <w:r w:rsidR="00100F59" w:rsidRPr="002343FB">
        <w:rPr>
          <w:bCs/>
        </w:rPr>
        <w:t xml:space="preserve"> </w:t>
      </w:r>
      <w:r w:rsidR="00015CC4" w:rsidRPr="002343FB">
        <w:rPr>
          <w:bCs/>
        </w:rPr>
        <w:t>(what data is to be collected by Google)</w:t>
      </w:r>
      <w:r w:rsidR="002343FB">
        <w:rPr>
          <w:bCs/>
        </w:rPr>
        <w:t>, the ACC</w:t>
      </w:r>
      <w:r w:rsidR="00100F59">
        <w:rPr>
          <w:bCs/>
        </w:rPr>
        <w:t>C</w:t>
      </w:r>
      <w:r w:rsidR="002343FB">
        <w:rPr>
          <w:bCs/>
        </w:rPr>
        <w:t xml:space="preserve"> </w:t>
      </w:r>
      <w:r w:rsidR="00100F59">
        <w:rPr>
          <w:bCs/>
        </w:rPr>
        <w:t xml:space="preserve">noted </w:t>
      </w:r>
      <w:r w:rsidR="002343FB">
        <w:rPr>
          <w:bCs/>
        </w:rPr>
        <w:t>that</w:t>
      </w:r>
      <w:r w:rsidR="00015CC4" w:rsidRPr="002343FB">
        <w:rPr>
          <w:bCs/>
        </w:rPr>
        <w:t>:</w:t>
      </w:r>
    </w:p>
    <w:p w14:paraId="3473488F" w14:textId="006FE1DC" w:rsidR="00377EFD" w:rsidRDefault="00EF5BFD" w:rsidP="00EF5BFD">
      <w:pPr>
        <w:pStyle w:val="ListNo1"/>
        <w:numPr>
          <w:ilvl w:val="0"/>
          <w:numId w:val="0"/>
        </w:numPr>
        <w:tabs>
          <w:tab w:val="left" w:pos="720"/>
        </w:tabs>
        <w:ind w:left="720" w:hanging="720"/>
      </w:pPr>
      <w:r>
        <w:t>(1)</w:t>
      </w:r>
      <w:r>
        <w:tab/>
      </w:r>
      <w:r w:rsidR="00015CC4" w:rsidRPr="00015CC4">
        <w:t>Type 1 refer</w:t>
      </w:r>
      <w:r w:rsidR="00D57736">
        <w:t>red</w:t>
      </w:r>
      <w:r w:rsidR="00015CC4" w:rsidRPr="00015CC4">
        <w:t xml:space="preserve"> to “your search ac</w:t>
      </w:r>
      <w:r w:rsidR="00377EFD">
        <w:t>tivity on apps and in browsers” and d</w:t>
      </w:r>
      <w:r w:rsidR="00D57736">
        <w:t>id</w:t>
      </w:r>
      <w:r w:rsidR="00377EFD">
        <w:t xml:space="preserve"> not</w:t>
      </w:r>
      <w:r w:rsidR="00377EFD" w:rsidRPr="00015CC4">
        <w:t xml:space="preserve"> identify that this include</w:t>
      </w:r>
      <w:r w:rsidR="00D57736">
        <w:t>d</w:t>
      </w:r>
      <w:r w:rsidR="005C4F9E">
        <w:t xml:space="preserve"> a</w:t>
      </w:r>
      <w:r w:rsidR="00377EFD" w:rsidRPr="00015CC4">
        <w:t xml:space="preserve"> </w:t>
      </w:r>
      <w:r w:rsidR="00100F59">
        <w:t>u</w:t>
      </w:r>
      <w:r w:rsidR="00377EFD" w:rsidRPr="00015CC4">
        <w:t>ser</w:t>
      </w:r>
      <w:r w:rsidR="005C4F9E">
        <w:t>’</w:t>
      </w:r>
      <w:r w:rsidR="00377EFD" w:rsidRPr="00015CC4">
        <w:t>s location</w:t>
      </w:r>
      <w:r w:rsidR="00377EFD">
        <w:t>;</w:t>
      </w:r>
    </w:p>
    <w:p w14:paraId="45B358EF" w14:textId="612FC39A" w:rsidR="00377EFD" w:rsidRDefault="00EF5BFD" w:rsidP="00EF5BFD">
      <w:pPr>
        <w:pStyle w:val="ListNo1"/>
        <w:numPr>
          <w:ilvl w:val="0"/>
          <w:numId w:val="0"/>
        </w:numPr>
        <w:tabs>
          <w:tab w:val="left" w:pos="720"/>
        </w:tabs>
        <w:ind w:left="720" w:hanging="720"/>
      </w:pPr>
      <w:r>
        <w:t>(2)</w:t>
      </w:r>
      <w:r>
        <w:tab/>
      </w:r>
      <w:r w:rsidR="00015CC4" w:rsidRPr="00015CC4">
        <w:t>Type 2 refer</w:t>
      </w:r>
      <w:r w:rsidR="00D57736">
        <w:t>red</w:t>
      </w:r>
      <w:r w:rsidR="00015CC4" w:rsidRPr="00015CC4">
        <w:t xml:space="preserve"> to “your acti</w:t>
      </w:r>
      <w:r w:rsidR="00377EFD">
        <w:t>vity on Google sites and apps”</w:t>
      </w:r>
      <w:r w:rsidR="00377EFD" w:rsidRPr="00377EFD">
        <w:t xml:space="preserve"> </w:t>
      </w:r>
      <w:r w:rsidR="00377EFD">
        <w:t>and d</w:t>
      </w:r>
      <w:r w:rsidR="00D57736">
        <w:t>id</w:t>
      </w:r>
      <w:r w:rsidR="00377EFD">
        <w:t xml:space="preserve"> not</w:t>
      </w:r>
      <w:r w:rsidR="00377EFD" w:rsidRPr="00015CC4">
        <w:t xml:space="preserve"> identify that this include</w:t>
      </w:r>
      <w:r w:rsidR="00D57736">
        <w:t>d</w:t>
      </w:r>
      <w:r w:rsidR="005C4F9E">
        <w:t xml:space="preserve"> a</w:t>
      </w:r>
      <w:r w:rsidR="00377EFD" w:rsidRPr="00015CC4">
        <w:t xml:space="preserve"> </w:t>
      </w:r>
      <w:r w:rsidR="00100F59">
        <w:t>u</w:t>
      </w:r>
      <w:r w:rsidR="00377EFD" w:rsidRPr="00015CC4">
        <w:t>ser</w:t>
      </w:r>
      <w:r w:rsidR="005C4F9E">
        <w:t>’</w:t>
      </w:r>
      <w:r w:rsidR="00377EFD" w:rsidRPr="00015CC4">
        <w:t>s location</w:t>
      </w:r>
      <w:r w:rsidR="00377EFD">
        <w:t>;</w:t>
      </w:r>
    </w:p>
    <w:p w14:paraId="0C67B181" w14:textId="3506CE94" w:rsidR="00015CC4" w:rsidRPr="00015CC4" w:rsidRDefault="00EF5BFD" w:rsidP="00EF5BFD">
      <w:pPr>
        <w:pStyle w:val="ListNo1"/>
        <w:numPr>
          <w:ilvl w:val="0"/>
          <w:numId w:val="0"/>
        </w:numPr>
        <w:tabs>
          <w:tab w:val="left" w:pos="720"/>
        </w:tabs>
        <w:ind w:left="720" w:hanging="720"/>
      </w:pPr>
      <w:r w:rsidRPr="00015CC4">
        <w:lastRenderedPageBreak/>
        <w:t>(3)</w:t>
      </w:r>
      <w:r w:rsidRPr="00015CC4">
        <w:tab/>
      </w:r>
      <w:r w:rsidR="00015CC4" w:rsidRPr="00015CC4">
        <w:t>Types 3 and 4 both specifically refer</w:t>
      </w:r>
      <w:r w:rsidR="00D57736">
        <w:t>red</w:t>
      </w:r>
      <w:r w:rsidR="00015CC4" w:rsidRPr="00015CC4">
        <w:t xml:space="preserve"> to the fact that the data to be saved include</w:t>
      </w:r>
      <w:r w:rsidR="00D57736">
        <w:t>d</w:t>
      </w:r>
      <w:r w:rsidR="00015CC4" w:rsidRPr="00015CC4">
        <w:t xml:space="preserve"> data about the </w:t>
      </w:r>
      <w:r w:rsidR="00100F59">
        <w:t>u</w:t>
      </w:r>
      <w:r w:rsidR="00015CC4" w:rsidRPr="00015CC4">
        <w:t>ser</w:t>
      </w:r>
      <w:r w:rsidR="005C4F9E">
        <w:t>’</w:t>
      </w:r>
      <w:r w:rsidR="00015CC4" w:rsidRPr="00015CC4">
        <w:t>s location when using Google services.</w:t>
      </w:r>
    </w:p>
    <w:p w14:paraId="01114BD4" w14:textId="549D63B4" w:rsidR="00015CC4" w:rsidRPr="00015CC4" w:rsidRDefault="00EF5BFD" w:rsidP="00EF5BFD">
      <w:pPr>
        <w:pStyle w:val="ParaNumbering"/>
        <w:numPr>
          <w:ilvl w:val="0"/>
          <w:numId w:val="0"/>
        </w:numPr>
        <w:ind w:hanging="720"/>
        <w:rPr>
          <w:bCs/>
        </w:rPr>
      </w:pPr>
      <w:r w:rsidRPr="00015CC4">
        <w:rPr>
          <w:bCs/>
          <w:sz w:val="20"/>
        </w:rPr>
        <w:t>316</w:t>
      </w:r>
      <w:r w:rsidRPr="00015CC4">
        <w:rPr>
          <w:bCs/>
          <w:sz w:val="20"/>
        </w:rPr>
        <w:tab/>
      </w:r>
      <w:r w:rsidR="00015CC4" w:rsidRPr="00015CC4">
        <w:rPr>
          <w:bCs/>
        </w:rPr>
        <w:t xml:space="preserve">In respect of the second </w:t>
      </w:r>
      <w:r w:rsidR="00100F59">
        <w:rPr>
          <w:bCs/>
        </w:rPr>
        <w:t>aspect</w:t>
      </w:r>
      <w:r w:rsidR="00100F59" w:rsidRPr="00015CC4">
        <w:rPr>
          <w:bCs/>
        </w:rPr>
        <w:t xml:space="preserve"> </w:t>
      </w:r>
      <w:r w:rsidR="00015CC4" w:rsidRPr="00015CC4">
        <w:rPr>
          <w:bCs/>
        </w:rPr>
        <w:t>(what Google will do with that data)</w:t>
      </w:r>
      <w:r w:rsidR="002343FB">
        <w:rPr>
          <w:bCs/>
        </w:rPr>
        <w:t xml:space="preserve">, the ACCC </w:t>
      </w:r>
      <w:r w:rsidR="00100F59">
        <w:rPr>
          <w:bCs/>
        </w:rPr>
        <w:t xml:space="preserve">noted </w:t>
      </w:r>
      <w:r w:rsidR="002343FB">
        <w:rPr>
          <w:bCs/>
        </w:rPr>
        <w:t>that</w:t>
      </w:r>
      <w:r w:rsidR="00015CC4" w:rsidRPr="00015CC4">
        <w:rPr>
          <w:bCs/>
        </w:rPr>
        <w:t>:</w:t>
      </w:r>
    </w:p>
    <w:p w14:paraId="0F96ACB4" w14:textId="7DC6F477" w:rsidR="00015CC4" w:rsidRPr="00015CC4" w:rsidRDefault="00EF5BFD" w:rsidP="00EF5BFD">
      <w:pPr>
        <w:pStyle w:val="ListNo1"/>
        <w:numPr>
          <w:ilvl w:val="0"/>
          <w:numId w:val="0"/>
        </w:numPr>
        <w:tabs>
          <w:tab w:val="left" w:pos="720"/>
        </w:tabs>
        <w:ind w:left="720" w:hanging="720"/>
      </w:pPr>
      <w:r w:rsidRPr="00015CC4">
        <w:t>(1)</w:t>
      </w:r>
      <w:r w:rsidRPr="00015CC4">
        <w:tab/>
      </w:r>
      <w:r w:rsidR="00015CC4" w:rsidRPr="00015CC4">
        <w:t>Types 1, 2 and 3 refer</w:t>
      </w:r>
      <w:r w:rsidR="00D57736">
        <w:t>red</w:t>
      </w:r>
      <w:r w:rsidR="00015CC4" w:rsidRPr="00015CC4">
        <w:t xml:space="preserve"> to search activity being saved in order to provide the </w:t>
      </w:r>
      <w:r w:rsidR="00377EFD">
        <w:t>u</w:t>
      </w:r>
      <w:r w:rsidR="00015CC4" w:rsidRPr="00015CC4">
        <w:t xml:space="preserve">ser with faster searches </w:t>
      </w:r>
      <w:r w:rsidR="0069504E">
        <w:t>and</w:t>
      </w:r>
      <w:r w:rsidR="00015CC4" w:rsidRPr="00015CC4">
        <w:t xml:space="preserve"> customised/personalised experiences using Google </w:t>
      </w:r>
      <w:r w:rsidR="005C4F9E">
        <w:t>services</w:t>
      </w:r>
      <w:r w:rsidR="00015CC4" w:rsidRPr="00015CC4">
        <w:t>;</w:t>
      </w:r>
    </w:p>
    <w:p w14:paraId="226C4112" w14:textId="62F2201D" w:rsidR="00015CC4" w:rsidRPr="00015CC4" w:rsidRDefault="00EF5BFD" w:rsidP="00EF5BFD">
      <w:pPr>
        <w:pStyle w:val="ListNo1"/>
        <w:numPr>
          <w:ilvl w:val="0"/>
          <w:numId w:val="0"/>
        </w:numPr>
        <w:tabs>
          <w:tab w:val="left" w:pos="720"/>
        </w:tabs>
        <w:ind w:left="720" w:hanging="720"/>
      </w:pPr>
      <w:r w:rsidRPr="00015CC4">
        <w:t>(2)</w:t>
      </w:r>
      <w:r w:rsidRPr="00015CC4">
        <w:tab/>
      </w:r>
      <w:r w:rsidR="00015CC4" w:rsidRPr="00015CC4">
        <w:t>Type 4 refer</w:t>
      </w:r>
      <w:r w:rsidR="0069504E">
        <w:t>red</w:t>
      </w:r>
      <w:r w:rsidR="00015CC4" w:rsidRPr="00015CC4">
        <w:t xml:space="preserve"> to the fact that the data saved relat</w:t>
      </w:r>
      <w:r w:rsidR="0069504E">
        <w:t>ed</w:t>
      </w:r>
      <w:r w:rsidR="00015CC4" w:rsidRPr="00015CC4">
        <w:t xml:space="preserve"> to the </w:t>
      </w:r>
      <w:r w:rsidR="00377EFD">
        <w:t>u</w:t>
      </w:r>
      <w:r w:rsidR="00015CC4" w:rsidRPr="00015CC4">
        <w:t xml:space="preserve">ser’s activity, </w:t>
      </w:r>
      <w:r w:rsidR="0069504E">
        <w:t xml:space="preserve">including for “more personalised experiences” across Google services, </w:t>
      </w:r>
      <w:r w:rsidR="00015CC4" w:rsidRPr="00015CC4">
        <w:t>but d</w:t>
      </w:r>
      <w:r w:rsidR="0069504E">
        <w:t>id</w:t>
      </w:r>
      <w:r w:rsidR="00015CC4" w:rsidRPr="00015CC4">
        <w:t xml:space="preserve"> not provide any other indication of the reason for the data being saved.</w:t>
      </w:r>
    </w:p>
    <w:p w14:paraId="2E09200D" w14:textId="77777777" w:rsidR="00B73AE3" w:rsidRDefault="00B73AE3" w:rsidP="00B73AE3">
      <w:pPr>
        <w:pStyle w:val="Heading2"/>
      </w:pPr>
      <w:bookmarkStart w:id="113" w:name="_Ref69453208"/>
      <w:r>
        <w:t>What representations were conveyed?</w:t>
      </w:r>
      <w:bookmarkEnd w:id="113"/>
    </w:p>
    <w:p w14:paraId="2F1F6003" w14:textId="5EFEE18E" w:rsidR="00015CC4" w:rsidRPr="00015CC4" w:rsidRDefault="00EF5BFD" w:rsidP="00EF5BFD">
      <w:pPr>
        <w:pStyle w:val="ParaNumbering"/>
        <w:numPr>
          <w:ilvl w:val="0"/>
          <w:numId w:val="0"/>
        </w:numPr>
        <w:ind w:hanging="720"/>
      </w:pPr>
      <w:bookmarkStart w:id="114" w:name="_Ref68858864"/>
      <w:r w:rsidRPr="00015CC4">
        <w:rPr>
          <w:sz w:val="20"/>
        </w:rPr>
        <w:t>317</w:t>
      </w:r>
      <w:r w:rsidRPr="00015CC4">
        <w:rPr>
          <w:sz w:val="20"/>
        </w:rPr>
        <w:tab/>
      </w:r>
      <w:r w:rsidR="00015CC4" w:rsidRPr="00015CC4">
        <w:t>The ACCC submit</w:t>
      </w:r>
      <w:r w:rsidR="00100F59">
        <w:t>ted</w:t>
      </w:r>
      <w:r w:rsidR="00015CC4" w:rsidRPr="00015CC4">
        <w:t xml:space="preserve"> that two representations </w:t>
      </w:r>
      <w:r w:rsidR="00100F59">
        <w:t>were conveyed by the relevant screens</w:t>
      </w:r>
      <w:r w:rsidR="00B73AE3">
        <w:t>:</w:t>
      </w:r>
      <w:bookmarkEnd w:id="114"/>
    </w:p>
    <w:p w14:paraId="61B327A5" w14:textId="4EF9C4C7" w:rsidR="00015CC4" w:rsidRDefault="00EF5BFD" w:rsidP="00EF5BFD">
      <w:pPr>
        <w:pStyle w:val="ListNo1"/>
        <w:numPr>
          <w:ilvl w:val="0"/>
          <w:numId w:val="0"/>
        </w:numPr>
        <w:tabs>
          <w:tab w:val="left" w:pos="720"/>
        </w:tabs>
        <w:ind w:left="720" w:hanging="720"/>
      </w:pPr>
      <w:r>
        <w:t>(1)</w:t>
      </w:r>
      <w:r>
        <w:tab/>
      </w:r>
      <w:r w:rsidR="00015CC4" w:rsidRPr="00B73AE3">
        <w:t>First</w:t>
      </w:r>
      <w:r w:rsidR="00015CC4" w:rsidRPr="00015CC4">
        <w:t xml:space="preserve">, that by </w:t>
      </w:r>
      <w:r w:rsidR="00100F59">
        <w:t xml:space="preserve">making </w:t>
      </w:r>
      <w:r w:rsidR="00015CC4" w:rsidRPr="00015CC4">
        <w:t>the Type 1 and 2 statements,</w:t>
      </w:r>
      <w:r w:rsidR="00100F59">
        <w:t xml:space="preserve"> and not alerting the user to the fact that if Web &amp; App Activity was “on” Google might continue to obtain, retain and use personal data about a user’s location,</w:t>
      </w:r>
      <w:r w:rsidR="00015CC4" w:rsidRPr="00015CC4">
        <w:t xml:space="preserve"> Google </w:t>
      </w:r>
      <w:r w:rsidR="00DC1148">
        <w:t xml:space="preserve">impliedly </w:t>
      </w:r>
      <w:r w:rsidR="00015CC4" w:rsidRPr="00015CC4">
        <w:t xml:space="preserve">represented that having Web &amp; App Activity turned “on” would not allow personal data in relation to the </w:t>
      </w:r>
      <w:r w:rsidR="0037711F">
        <w:t>u</w:t>
      </w:r>
      <w:r w:rsidR="00015CC4" w:rsidRPr="00015CC4">
        <w:t xml:space="preserve">ser’s location to be obtained, </w:t>
      </w:r>
      <w:r w:rsidR="00B73AE3" w:rsidRPr="00015CC4">
        <w:t xml:space="preserve">used </w:t>
      </w:r>
      <w:r w:rsidR="00B73AE3">
        <w:t xml:space="preserve">and </w:t>
      </w:r>
      <w:r w:rsidR="00015CC4" w:rsidRPr="00015CC4">
        <w:t>retained by Google</w:t>
      </w:r>
      <w:r w:rsidR="00BF19B5">
        <w:t xml:space="preserve"> (“first representation”</w:t>
      </w:r>
      <w:r w:rsidR="00DC1148">
        <w:t>: Concise Statement [44], [45], [53]</w:t>
      </w:r>
      <w:r w:rsidR="00015CC4" w:rsidRPr="00015CC4">
        <w:t xml:space="preserve">. </w:t>
      </w:r>
    </w:p>
    <w:p w14:paraId="3104D140" w14:textId="28C9E41A" w:rsidR="00B73AE3" w:rsidRPr="00015CC4" w:rsidRDefault="00EF5BFD" w:rsidP="00EF5BFD">
      <w:pPr>
        <w:pStyle w:val="ListNo1"/>
        <w:numPr>
          <w:ilvl w:val="0"/>
          <w:numId w:val="0"/>
        </w:numPr>
        <w:tabs>
          <w:tab w:val="left" w:pos="720"/>
        </w:tabs>
        <w:ind w:left="720" w:hanging="720"/>
      </w:pPr>
      <w:bookmarkStart w:id="115" w:name="_Ref68858871"/>
      <w:r w:rsidRPr="00015CC4">
        <w:t>(2)</w:t>
      </w:r>
      <w:r w:rsidRPr="00015CC4">
        <w:tab/>
      </w:r>
      <w:r w:rsidR="00B73AE3" w:rsidRPr="00B73AE3">
        <w:t>Secondly</w:t>
      </w:r>
      <w:r w:rsidR="00B73AE3" w:rsidRPr="00015CC4">
        <w:t xml:space="preserve">, that by the Type 1, 2, 3 and 4 statements, Google represented that it would only obtain and use data from </w:t>
      </w:r>
      <w:r w:rsidR="00377EFD">
        <w:t>u</w:t>
      </w:r>
      <w:r w:rsidR="00B73AE3" w:rsidRPr="00015CC4">
        <w:t xml:space="preserve">sers for the purpose of the </w:t>
      </w:r>
      <w:r w:rsidR="00377EFD">
        <w:t>u</w:t>
      </w:r>
      <w:r w:rsidR="00B73AE3" w:rsidRPr="00015CC4">
        <w:t>ser</w:t>
      </w:r>
      <w:r w:rsidR="005C4F9E">
        <w:t>’</w:t>
      </w:r>
      <w:r w:rsidR="00B73AE3" w:rsidRPr="00015CC4">
        <w:t xml:space="preserve">s use of Google’s services and not for Google’s </w:t>
      </w:r>
      <w:r w:rsidR="005C4F9E">
        <w:t>p</w:t>
      </w:r>
      <w:r w:rsidR="00B73AE3" w:rsidRPr="00015CC4">
        <w:t>urposes</w:t>
      </w:r>
      <w:r w:rsidR="00BF19B5">
        <w:t xml:space="preserve"> (“second representation”)</w:t>
      </w:r>
      <w:r w:rsidR="00B73AE3" w:rsidRPr="00015CC4">
        <w:t>.</w:t>
      </w:r>
      <w:bookmarkEnd w:id="115"/>
    </w:p>
    <w:p w14:paraId="20DC606A" w14:textId="7A9ADAB9" w:rsidR="00B73AE3" w:rsidRDefault="00B73AE3" w:rsidP="00B73AE3">
      <w:pPr>
        <w:pStyle w:val="Heading3"/>
      </w:pPr>
      <w:bookmarkStart w:id="116" w:name="_Ref69453209"/>
      <w:r>
        <w:t>First representation</w:t>
      </w:r>
      <w:r w:rsidR="00377EFD">
        <w:t xml:space="preserve">: Type 1 and 2 </w:t>
      </w:r>
      <w:r w:rsidR="004F363E">
        <w:t>S</w:t>
      </w:r>
      <w:r w:rsidR="00377EFD">
        <w:t>tatements</w:t>
      </w:r>
      <w:bookmarkEnd w:id="116"/>
    </w:p>
    <w:p w14:paraId="2B2FC056" w14:textId="34AB402E" w:rsidR="00B73AE3" w:rsidRDefault="00EF5BFD" w:rsidP="00EF5BFD">
      <w:pPr>
        <w:pStyle w:val="ParaNumbering"/>
        <w:numPr>
          <w:ilvl w:val="0"/>
          <w:numId w:val="0"/>
        </w:numPr>
        <w:ind w:hanging="720"/>
      </w:pPr>
      <w:r>
        <w:rPr>
          <w:sz w:val="20"/>
        </w:rPr>
        <w:t>318</w:t>
      </w:r>
      <w:r>
        <w:rPr>
          <w:sz w:val="20"/>
        </w:rPr>
        <w:tab/>
      </w:r>
      <w:r w:rsidR="00B73AE3">
        <w:t xml:space="preserve"> Google submitted that the implied representation was not conveyed and relied in that respect on the following submissions:</w:t>
      </w:r>
    </w:p>
    <w:p w14:paraId="61F274EA" w14:textId="666E687C" w:rsidR="008F7B91" w:rsidRDefault="00EF5BFD" w:rsidP="00EF5BFD">
      <w:pPr>
        <w:pStyle w:val="ListNo1"/>
        <w:numPr>
          <w:ilvl w:val="0"/>
          <w:numId w:val="0"/>
        </w:numPr>
        <w:tabs>
          <w:tab w:val="left" w:pos="720"/>
        </w:tabs>
        <w:ind w:left="720" w:hanging="720"/>
      </w:pPr>
      <w:r>
        <w:t>(1)</w:t>
      </w:r>
      <w:r>
        <w:tab/>
      </w:r>
      <w:r w:rsidR="00B73AE3">
        <w:t>First, the relevant landing pages sp</w:t>
      </w:r>
      <w:r w:rsidR="00DC1148">
        <w:t>o</w:t>
      </w:r>
      <w:r w:rsidR="00B73AE3">
        <w:t>k</w:t>
      </w:r>
      <w:r w:rsidR="00DC1148">
        <w:t>e</w:t>
      </w:r>
      <w:r w:rsidR="00B73AE3">
        <w:t xml:space="preserve"> at the beginning of “data” being “saved” in a </w:t>
      </w:r>
      <w:r w:rsidR="005C4F9E">
        <w:t>u</w:t>
      </w:r>
      <w:r w:rsidR="00B73AE3">
        <w:t xml:space="preserve">ser’s account.  The reference to data </w:t>
      </w:r>
      <w:r w:rsidR="00DC1148">
        <w:t>wa</w:t>
      </w:r>
      <w:r w:rsidR="00B73AE3">
        <w:t>s unqualified.  The pages d</w:t>
      </w:r>
      <w:r w:rsidR="00DC1148">
        <w:t>id</w:t>
      </w:r>
      <w:r w:rsidR="00B73AE3">
        <w:t xml:space="preserve"> not say in terms that the “data” include</w:t>
      </w:r>
      <w:r w:rsidR="00DC1148">
        <w:t>d</w:t>
      </w:r>
      <w:r w:rsidR="00B73AE3">
        <w:t xml:space="preserve"> location data, but (more importantly) they d</w:t>
      </w:r>
      <w:r w:rsidR="00DC1148">
        <w:t>id</w:t>
      </w:r>
      <w:r w:rsidR="00B73AE3">
        <w:t xml:space="preserve"> not say that “data” exclude</w:t>
      </w:r>
      <w:r w:rsidR="00DC1148">
        <w:t>d</w:t>
      </w:r>
      <w:r w:rsidR="00B73AE3">
        <w:t xml:space="preserve"> location data.  </w:t>
      </w:r>
      <w:r w:rsidR="00DC1148">
        <w:t>According to Google, t</w:t>
      </w:r>
      <w:r w:rsidR="00B73AE3">
        <w:t xml:space="preserve">he ACCC </w:t>
      </w:r>
      <w:r w:rsidR="00DC1148">
        <w:t>had</w:t>
      </w:r>
      <w:r w:rsidR="00B73AE3">
        <w:t xml:space="preserve"> not explain</w:t>
      </w:r>
      <w:r w:rsidR="00DC1148">
        <w:t>ed</w:t>
      </w:r>
      <w:r w:rsidR="00B73AE3">
        <w:t xml:space="preserve"> why the concept of data would be read as excluding location data.  </w:t>
      </w:r>
    </w:p>
    <w:p w14:paraId="2D7C0E66" w14:textId="755F5C8C" w:rsidR="008F7B91" w:rsidRDefault="00EF5BFD" w:rsidP="00EF5BFD">
      <w:pPr>
        <w:pStyle w:val="ListNo1"/>
        <w:numPr>
          <w:ilvl w:val="0"/>
          <w:numId w:val="0"/>
        </w:numPr>
        <w:tabs>
          <w:tab w:val="left" w:pos="720"/>
        </w:tabs>
        <w:ind w:left="720" w:hanging="720"/>
      </w:pPr>
      <w:r>
        <w:t>(2)</w:t>
      </w:r>
      <w:r>
        <w:tab/>
      </w:r>
      <w:r w:rsidR="00B73AE3">
        <w:t>Secondly, the pages state</w:t>
      </w:r>
      <w:r w:rsidR="00DC1148">
        <w:t>d</w:t>
      </w:r>
      <w:r w:rsidR="00B73AE3">
        <w:t xml:space="preserve"> that Web &amp; App Activity </w:t>
      </w:r>
      <w:r w:rsidR="00F16F98">
        <w:t xml:space="preserve">“Save[s] your search activity on apps and in browsers” (Type 1) or </w:t>
      </w:r>
      <w:r w:rsidR="00B73AE3">
        <w:t>“Saves your activity on Google sites and apps”</w:t>
      </w:r>
      <w:r w:rsidR="00F16F98">
        <w:t xml:space="preserve"> (Type 2)</w:t>
      </w:r>
      <w:r w:rsidR="00B73AE3">
        <w:t xml:space="preserve">.  </w:t>
      </w:r>
      <w:r w:rsidR="00DC1148">
        <w:t>According to Google, a</w:t>
      </w:r>
      <w:r w:rsidR="00B73AE3">
        <w:t xml:space="preserve"> reasonable </w:t>
      </w:r>
      <w:r w:rsidR="00377EFD">
        <w:t>u</w:t>
      </w:r>
      <w:r w:rsidR="00B73AE3">
        <w:t xml:space="preserve">ser would not draw the conclusion that </w:t>
      </w:r>
      <w:r w:rsidR="00B73AE3">
        <w:lastRenderedPageBreak/>
        <w:t xml:space="preserve">this excluded information about location.  The opposite is true.  A reasonable </w:t>
      </w:r>
      <w:r w:rsidR="00377EFD">
        <w:t>u</w:t>
      </w:r>
      <w:r w:rsidR="00B73AE3">
        <w:t xml:space="preserve">ser would expect that his or her activity on Google sites and apps could include information about their location.  That expectation would be confirmed when the </w:t>
      </w:r>
      <w:r w:rsidR="00377EFD">
        <w:t>u</w:t>
      </w:r>
      <w:r w:rsidR="00B73AE3">
        <w:t xml:space="preserve">ser saw that one of the benefits was “more personalised experience in Maps”.  This was a clear indication that location was part of what was being saved by this setting.  </w:t>
      </w:r>
    </w:p>
    <w:p w14:paraId="0B412D49" w14:textId="24BCADAC" w:rsidR="008F7B91" w:rsidRDefault="00EF5BFD" w:rsidP="00EF5BFD">
      <w:pPr>
        <w:pStyle w:val="ListNo1"/>
        <w:numPr>
          <w:ilvl w:val="0"/>
          <w:numId w:val="0"/>
        </w:numPr>
        <w:tabs>
          <w:tab w:val="left" w:pos="720"/>
        </w:tabs>
        <w:ind w:left="720" w:hanging="720"/>
      </w:pPr>
      <w:r>
        <w:t>(3)</w:t>
      </w:r>
      <w:r>
        <w:tab/>
      </w:r>
      <w:r w:rsidR="00B73AE3">
        <w:t xml:space="preserve">Thirdly, the </w:t>
      </w:r>
      <w:r w:rsidR="00377EFD">
        <w:t>u</w:t>
      </w:r>
      <w:r w:rsidR="00B73AE3">
        <w:t xml:space="preserve">ser who “wished to consider whether to turn Web &amp; App Activity </w:t>
      </w:r>
      <w:r w:rsidR="00F16F98">
        <w:t>‘</w:t>
      </w:r>
      <w:r w:rsidR="00B73AE3">
        <w:t xml:space="preserve">off’” (see Concise Statement at [37]) </w:t>
      </w:r>
      <w:r w:rsidR="00DC1148">
        <w:t>wa</w:t>
      </w:r>
      <w:r w:rsidR="00B73AE3">
        <w:t xml:space="preserve">s a </w:t>
      </w:r>
      <w:r w:rsidR="00377EFD">
        <w:t>u</w:t>
      </w:r>
      <w:r w:rsidR="00B73AE3">
        <w:t xml:space="preserve">ser who might reasonably be expected to wish to learn more by </w:t>
      </w:r>
      <w:r w:rsidR="005C4F9E">
        <w:t xml:space="preserve">clicking </w:t>
      </w:r>
      <w:r w:rsidR="00B73AE3">
        <w:t xml:space="preserve">on the “Learn more” </w:t>
      </w:r>
      <w:r w:rsidR="00F16F98">
        <w:t>link</w:t>
      </w:r>
      <w:r w:rsidR="00B73AE3">
        <w:t xml:space="preserve">.  That </w:t>
      </w:r>
      <w:r w:rsidR="00377EFD">
        <w:t>u</w:t>
      </w:r>
      <w:r w:rsidR="00B73AE3">
        <w:t xml:space="preserve">ser was taken to the page shown at SB 224 and following.  On that page the </w:t>
      </w:r>
      <w:r w:rsidR="00377EFD">
        <w:t>u</w:t>
      </w:r>
      <w:r w:rsidR="00B73AE3">
        <w:t xml:space="preserve">ser was expressly informed that when Web &amp; App Activity </w:t>
      </w:r>
      <w:r w:rsidR="00DC1148">
        <w:t>wa</w:t>
      </w:r>
      <w:r w:rsidR="00B73AE3">
        <w:t>s on, Google save</w:t>
      </w:r>
      <w:r w:rsidR="00DC1148">
        <w:t>d</w:t>
      </w:r>
      <w:r w:rsidR="00B73AE3">
        <w:t xml:space="preserve"> the </w:t>
      </w:r>
      <w:r w:rsidR="00377EFD">
        <w:t>u</w:t>
      </w:r>
      <w:r w:rsidR="00B73AE3">
        <w:t xml:space="preserve">ser’s location (see SB 225).  </w:t>
      </w:r>
    </w:p>
    <w:p w14:paraId="5E72EEE8" w14:textId="064BCB23" w:rsidR="00B73AE3" w:rsidRDefault="00EF5BFD" w:rsidP="00EF5BFD">
      <w:pPr>
        <w:pStyle w:val="ListNo1"/>
        <w:numPr>
          <w:ilvl w:val="0"/>
          <w:numId w:val="0"/>
        </w:numPr>
        <w:tabs>
          <w:tab w:val="left" w:pos="720"/>
        </w:tabs>
        <w:ind w:left="720" w:hanging="720"/>
      </w:pPr>
      <w:r>
        <w:t>(4)</w:t>
      </w:r>
      <w:r>
        <w:tab/>
      </w:r>
      <w:r w:rsidR="00B73AE3">
        <w:t xml:space="preserve">Fourthly, such a </w:t>
      </w:r>
      <w:r w:rsidR="00377EFD">
        <w:t>u</w:t>
      </w:r>
      <w:r w:rsidR="00B73AE3">
        <w:t xml:space="preserve">ser would also be likely to </w:t>
      </w:r>
      <w:r w:rsidR="005C4F9E">
        <w:t>click</w:t>
      </w:r>
      <w:r w:rsidR="00B73AE3">
        <w:t xml:space="preserve"> th</w:t>
      </w:r>
      <w:r w:rsidR="008F7B91">
        <w:t>e “Manage My Activity” link (SB </w:t>
      </w:r>
      <w:r w:rsidR="00B73AE3">
        <w:t xml:space="preserve">110) from the Web &amp; App Activity </w:t>
      </w:r>
      <w:r w:rsidR="00F16F98">
        <w:t>L</w:t>
      </w:r>
      <w:r w:rsidR="00B73AE3">
        <w:t xml:space="preserve">anding </w:t>
      </w:r>
      <w:r w:rsidR="00F16F98">
        <w:t>P</w:t>
      </w:r>
      <w:r w:rsidR="00B73AE3">
        <w:t xml:space="preserve">age, which would show the </w:t>
      </w:r>
      <w:r w:rsidR="00377EFD">
        <w:t>u</w:t>
      </w:r>
      <w:r w:rsidR="00B73AE3">
        <w:t xml:space="preserve">ser </w:t>
      </w:r>
      <w:r w:rsidR="00DC1148">
        <w:t xml:space="preserve">what </w:t>
      </w:r>
      <w:r w:rsidR="00B73AE3">
        <w:t xml:space="preserve">activity that had been saved by Google as a result of the setting being on and </w:t>
      </w:r>
      <w:r w:rsidR="00DC1148">
        <w:t xml:space="preserve">which </w:t>
      </w:r>
      <w:r w:rsidR="00B73AE3">
        <w:t xml:space="preserve">Google </w:t>
      </w:r>
      <w:r w:rsidR="005C4F9E">
        <w:t>s</w:t>
      </w:r>
      <w:r w:rsidR="00B73AE3">
        <w:t xml:space="preserve">ervice had saved that information. </w:t>
      </w:r>
      <w:r w:rsidR="00DC1148">
        <w:t xml:space="preserve"> </w:t>
      </w:r>
      <w:r w:rsidR="00B73AE3">
        <w:t xml:space="preserve">The My Activity page would reveal to the </w:t>
      </w:r>
      <w:r w:rsidR="00377EFD">
        <w:t>u</w:t>
      </w:r>
      <w:r w:rsidR="00B73AE3">
        <w:t xml:space="preserve">ser what location information had been saved and which Google </w:t>
      </w:r>
      <w:r w:rsidR="00300D56">
        <w:t>s</w:t>
      </w:r>
      <w:r w:rsidR="00B73AE3">
        <w:t>ervice had caused that information to be saved.</w:t>
      </w:r>
    </w:p>
    <w:p w14:paraId="00952C87" w14:textId="619E05A7" w:rsidR="00DC1148" w:rsidRDefault="00EF5BFD" w:rsidP="00EF5BFD">
      <w:pPr>
        <w:pStyle w:val="ParaNumbering"/>
        <w:numPr>
          <w:ilvl w:val="0"/>
          <w:numId w:val="0"/>
        </w:numPr>
        <w:ind w:hanging="720"/>
      </w:pPr>
      <w:r>
        <w:rPr>
          <w:sz w:val="20"/>
        </w:rPr>
        <w:t>319</w:t>
      </w:r>
      <w:r>
        <w:rPr>
          <w:sz w:val="20"/>
        </w:rPr>
        <w:tab/>
      </w:r>
      <w:r w:rsidR="00DC1148">
        <w:t>As to (1) above, whilst I accept that some users in the class would have assumed that “data” included data about location, I consider that the class included users who, acting reasonably, would not have considered that “data” had anyt</w:t>
      </w:r>
      <w:r w:rsidR="00B94A77">
        <w:t>hing to do with information conc</w:t>
      </w:r>
      <w:r w:rsidR="00DC1148">
        <w:t xml:space="preserve">erning the user’s location. </w:t>
      </w:r>
    </w:p>
    <w:p w14:paraId="679C7CC1" w14:textId="4074F313" w:rsidR="00DC1148" w:rsidRDefault="00EF5BFD" w:rsidP="00EF5BFD">
      <w:pPr>
        <w:pStyle w:val="ParaNumbering"/>
        <w:numPr>
          <w:ilvl w:val="0"/>
          <w:numId w:val="0"/>
        </w:numPr>
        <w:ind w:hanging="720"/>
      </w:pPr>
      <w:r>
        <w:rPr>
          <w:sz w:val="20"/>
        </w:rPr>
        <w:t>320</w:t>
      </w:r>
      <w:r>
        <w:rPr>
          <w:sz w:val="20"/>
        </w:rPr>
        <w:tab/>
      </w:r>
      <w:r w:rsidR="00DC1148">
        <w:t>As to (2) above, I accept that some users would have concluded that the statement</w:t>
      </w:r>
      <w:r w:rsidR="004F363E">
        <w:t xml:space="preserve"> “Save[s] your search activity on apps and in browsers” or</w:t>
      </w:r>
      <w:r w:rsidR="00DC1148">
        <w:t xml:space="preserve"> “Saves your activity on Google sites and apps” might include information about location.  I also consider that the class included users who, acting reasonably, would not have considered that the statement had anything to do with the user’s location.</w:t>
      </w:r>
    </w:p>
    <w:p w14:paraId="1080A2D5" w14:textId="1C0D2C9B" w:rsidR="00B94A77" w:rsidRDefault="00EF5BFD" w:rsidP="00EF5BFD">
      <w:pPr>
        <w:pStyle w:val="ParaNumbering"/>
        <w:numPr>
          <w:ilvl w:val="0"/>
          <w:numId w:val="0"/>
        </w:numPr>
        <w:ind w:hanging="720"/>
      </w:pPr>
      <w:r>
        <w:rPr>
          <w:sz w:val="20"/>
        </w:rPr>
        <w:t>321</w:t>
      </w:r>
      <w:r>
        <w:rPr>
          <w:sz w:val="20"/>
        </w:rPr>
        <w:tab/>
      </w:r>
      <w:r w:rsidR="00B94A77">
        <w:t xml:space="preserve">As to (3) and (4) above, </w:t>
      </w:r>
      <w:r w:rsidR="008F7B91">
        <w:t xml:space="preserve">I accept that there </w:t>
      </w:r>
      <w:r w:rsidR="00377EFD">
        <w:t>were</w:t>
      </w:r>
      <w:r w:rsidR="008F7B91">
        <w:t xml:space="preserve"> </w:t>
      </w:r>
      <w:r w:rsidR="00377EFD">
        <w:t>u</w:t>
      </w:r>
      <w:r w:rsidR="008F7B91">
        <w:t xml:space="preserve">sers in the class identified by the ACCC who would have taken the further steps indicated by Google and worked out that Web &amp; App Activity being turned </w:t>
      </w:r>
      <w:r w:rsidR="00BF19B5">
        <w:t>“</w:t>
      </w:r>
      <w:r w:rsidR="008F7B91">
        <w:t>on</w:t>
      </w:r>
      <w:r w:rsidR="00BF19B5">
        <w:t>”</w:t>
      </w:r>
      <w:r w:rsidR="008F7B91">
        <w:t xml:space="preserve"> enable</w:t>
      </w:r>
      <w:r w:rsidR="00B94A77">
        <w:t>d</w:t>
      </w:r>
      <w:r w:rsidR="008F7B91">
        <w:t xml:space="preserve"> Google to obtain, use and retain location data when a </w:t>
      </w:r>
      <w:r w:rsidR="0037711F">
        <w:t>u</w:t>
      </w:r>
      <w:r w:rsidR="008F7B91">
        <w:t>ser was using a Google service.  Equally, however, I accept that</w:t>
      </w:r>
      <w:r w:rsidR="00377EFD">
        <w:t xml:space="preserve"> there</w:t>
      </w:r>
      <w:r w:rsidR="008F7B91">
        <w:t xml:space="preserve"> </w:t>
      </w:r>
      <w:r w:rsidR="00377EFD">
        <w:t xml:space="preserve">were </w:t>
      </w:r>
      <w:r w:rsidR="008F7B91">
        <w:t>reasonable users within the class identified by the ACCC</w:t>
      </w:r>
      <w:r w:rsidR="00377EFD">
        <w:t xml:space="preserve"> </w:t>
      </w:r>
      <w:r w:rsidR="00B94A77">
        <w:t>who would not have taken these steps.</w:t>
      </w:r>
    </w:p>
    <w:p w14:paraId="7A442C9E" w14:textId="6DFCF342" w:rsidR="005F6D81" w:rsidRDefault="00EF5BFD" w:rsidP="00EF5BFD">
      <w:pPr>
        <w:pStyle w:val="ParaNumbering"/>
        <w:numPr>
          <w:ilvl w:val="0"/>
          <w:numId w:val="0"/>
        </w:numPr>
        <w:ind w:hanging="720"/>
      </w:pPr>
      <w:r>
        <w:rPr>
          <w:sz w:val="20"/>
        </w:rPr>
        <w:t>322</w:t>
      </w:r>
      <w:r>
        <w:rPr>
          <w:sz w:val="20"/>
        </w:rPr>
        <w:tab/>
      </w:r>
      <w:r w:rsidR="00B94A77">
        <w:t xml:space="preserve">In my view, the class included users who, acting reasonably, </w:t>
      </w:r>
      <w:r w:rsidR="00377EFD">
        <w:t>who</w:t>
      </w:r>
      <w:r w:rsidR="008F7B91">
        <w:t xml:space="preserve"> would have formed the view</w:t>
      </w:r>
      <w:r w:rsidR="005F6D81">
        <w:t xml:space="preserve">, </w:t>
      </w:r>
      <w:r w:rsidR="00B94A77">
        <w:t xml:space="preserve">from what was stated and </w:t>
      </w:r>
      <w:r w:rsidR="005F6D81">
        <w:t xml:space="preserve">by the absence of any specific reference to location, </w:t>
      </w:r>
      <w:r w:rsidR="008F7B91">
        <w:t xml:space="preserve">that having Web </w:t>
      </w:r>
      <w:r w:rsidR="008F7B91">
        <w:lastRenderedPageBreak/>
        <w:t xml:space="preserve">&amp; App Activity turned </w:t>
      </w:r>
      <w:r w:rsidR="00BF19B5">
        <w:t>“</w:t>
      </w:r>
      <w:r w:rsidR="008F7B91">
        <w:t>on</w:t>
      </w:r>
      <w:r w:rsidR="00BF19B5">
        <w:t>”</w:t>
      </w:r>
      <w:r w:rsidR="008F7B91">
        <w:t xml:space="preserve"> did not enable Google to obtai</w:t>
      </w:r>
      <w:r w:rsidR="005F6D81">
        <w:t xml:space="preserve">n, </w:t>
      </w:r>
      <w:r w:rsidR="005C4F9E">
        <w:t xml:space="preserve">retain </w:t>
      </w:r>
      <w:r w:rsidR="005F6D81">
        <w:t xml:space="preserve">and </w:t>
      </w:r>
      <w:r w:rsidR="005C4F9E">
        <w:t>use</w:t>
      </w:r>
      <w:r w:rsidR="005F6D81">
        <w:t xml:space="preserve"> location data.  </w:t>
      </w:r>
      <w:r w:rsidR="00643C4E">
        <w:t>I accept that Google by its conduct made a representation to that effect.</w:t>
      </w:r>
    </w:p>
    <w:p w14:paraId="2470B0A5" w14:textId="3EA69920" w:rsidR="005F6D81" w:rsidRDefault="005F6D81" w:rsidP="005F6D81">
      <w:pPr>
        <w:pStyle w:val="Heading3"/>
      </w:pPr>
      <w:bookmarkStart w:id="117" w:name="_Ref69453210"/>
      <w:r>
        <w:t>Second representation</w:t>
      </w:r>
      <w:r w:rsidR="00B94A77">
        <w:t>: Type 1, 2, 3 and 4 Statements</w:t>
      </w:r>
      <w:bookmarkEnd w:id="117"/>
    </w:p>
    <w:p w14:paraId="12357E8A" w14:textId="169F07DA" w:rsidR="005F6D81" w:rsidRDefault="00EF5BFD" w:rsidP="00EF5BFD">
      <w:pPr>
        <w:pStyle w:val="ParaNumbering"/>
        <w:numPr>
          <w:ilvl w:val="0"/>
          <w:numId w:val="0"/>
        </w:numPr>
        <w:ind w:hanging="720"/>
        <w:rPr>
          <w:sz w:val="22"/>
          <w:lang w:eastAsia="en-AU"/>
        </w:rPr>
      </w:pPr>
      <w:r>
        <w:rPr>
          <w:sz w:val="20"/>
          <w:lang w:eastAsia="en-AU"/>
        </w:rPr>
        <w:t>323</w:t>
      </w:r>
      <w:r>
        <w:rPr>
          <w:sz w:val="20"/>
          <w:lang w:eastAsia="en-AU"/>
        </w:rPr>
        <w:tab/>
      </w:r>
      <w:r w:rsidR="00B94A77">
        <w:t>As noted at [</w:t>
      </w:r>
      <w:r w:rsidR="00010C87">
        <w:fldChar w:fldCharType="begin"/>
      </w:r>
      <w:r w:rsidR="00010C87">
        <w:instrText xml:space="preserve"> REF _Ref68858864 \r \h </w:instrText>
      </w:r>
      <w:r w:rsidR="00010C87">
        <w:fldChar w:fldCharType="separate"/>
      </w:r>
      <w:r w:rsidR="00931BF3">
        <w:t>317</w:t>
      </w:r>
      <w:r w:rsidR="00010C87">
        <w:fldChar w:fldCharType="end"/>
      </w:r>
      <w:r w:rsidR="00B94A77">
        <w:t>]</w:t>
      </w:r>
      <w:r w:rsidR="00B94A77">
        <w:fldChar w:fldCharType="begin" w:fldLock="1"/>
      </w:r>
      <w:r w:rsidR="00B94A77">
        <w:instrText xml:space="preserve"> REF _Ref68858871 \r \h </w:instrText>
      </w:r>
      <w:r w:rsidR="00B94A77">
        <w:fldChar w:fldCharType="separate"/>
      </w:r>
      <w:r w:rsidR="00AA4CF4">
        <w:t>(2)</w:t>
      </w:r>
      <w:r w:rsidR="00B94A77">
        <w:fldChar w:fldCharType="end"/>
      </w:r>
      <w:r w:rsidR="00B94A77">
        <w:t xml:space="preserve"> above, t</w:t>
      </w:r>
      <w:r w:rsidR="005F6D81">
        <w:t>he ACCC allege</w:t>
      </w:r>
      <w:r w:rsidR="00B94A77">
        <w:t>d</w:t>
      </w:r>
      <w:r w:rsidR="005F6D81">
        <w:t xml:space="preserve"> that the </w:t>
      </w:r>
      <w:r w:rsidR="00643C4E">
        <w:t>u</w:t>
      </w:r>
      <w:r w:rsidR="005F6D81">
        <w:t xml:space="preserve">ser who wished to consider whether to turn Web &amp; App Activity “off” and </w:t>
      </w:r>
      <w:r w:rsidR="00B94A77">
        <w:t>navigated to or landed</w:t>
      </w:r>
      <w:r w:rsidR="005F6D81">
        <w:t xml:space="preserve"> on one of the pages containing the 4 types of Web &amp; App Activity Statements was not notified or alerted to the fact that if Web &amp; App Activity was left “on”, Google </w:t>
      </w:r>
      <w:r w:rsidR="00643C4E">
        <w:t>might</w:t>
      </w:r>
      <w:r w:rsidR="005F6D81">
        <w:t xml:space="preserve"> continue to obtain, retain and use </w:t>
      </w:r>
      <w:r w:rsidR="00F70AEC">
        <w:t>p</w:t>
      </w:r>
      <w:r w:rsidR="005F6D81">
        <w:t xml:space="preserve">ersonal </w:t>
      </w:r>
      <w:r w:rsidR="00F70AEC">
        <w:t>d</w:t>
      </w:r>
      <w:r w:rsidR="005F6D81">
        <w:t xml:space="preserve">ata about the </w:t>
      </w:r>
      <w:r w:rsidR="00643C4E">
        <w:t>u</w:t>
      </w:r>
      <w:r w:rsidR="005F6D81">
        <w:t>ser’s location for on</w:t>
      </w:r>
      <w:r w:rsidR="00871EE5">
        <w:t xml:space="preserve">e or more of Google’s </w:t>
      </w:r>
      <w:r w:rsidR="004F363E">
        <w:t>p</w:t>
      </w:r>
      <w:r w:rsidR="00871EE5">
        <w:t xml:space="preserve">urposes: </w:t>
      </w:r>
      <w:r w:rsidR="005F6D81">
        <w:t xml:space="preserve">Concise Statement [46]. </w:t>
      </w:r>
    </w:p>
    <w:p w14:paraId="29442A62" w14:textId="7509DE38" w:rsidR="005F6D81" w:rsidRDefault="00EF5BFD" w:rsidP="00EF5BFD">
      <w:pPr>
        <w:pStyle w:val="ParaNumbering"/>
        <w:numPr>
          <w:ilvl w:val="0"/>
          <w:numId w:val="0"/>
        </w:numPr>
        <w:ind w:hanging="720"/>
      </w:pPr>
      <w:r>
        <w:rPr>
          <w:sz w:val="20"/>
        </w:rPr>
        <w:t>324</w:t>
      </w:r>
      <w:r>
        <w:rPr>
          <w:sz w:val="20"/>
        </w:rPr>
        <w:tab/>
      </w:r>
      <w:r w:rsidR="00871EE5">
        <w:t>Google submitted that</w:t>
      </w:r>
      <w:r w:rsidR="005F6D81">
        <w:t xml:space="preserve"> this allegation turn</w:t>
      </w:r>
      <w:r w:rsidR="00B94A77">
        <w:t>ed</w:t>
      </w:r>
      <w:r w:rsidR="005F6D81">
        <w:t xml:space="preserve"> on the unsustainable distinction between a </w:t>
      </w:r>
      <w:r w:rsidR="00643C4E">
        <w:t>“</w:t>
      </w:r>
      <w:r w:rsidR="005F6D81">
        <w:t>User’s Purpose</w:t>
      </w:r>
      <w:r w:rsidR="00643C4E">
        <w:t>”</w:t>
      </w:r>
      <w:r w:rsidR="005F6D81">
        <w:t xml:space="preserve"> and </w:t>
      </w:r>
      <w:r w:rsidR="00643C4E">
        <w:t>“</w:t>
      </w:r>
      <w:r w:rsidR="005F6D81">
        <w:t>Google’s Purpose</w:t>
      </w:r>
      <w:r w:rsidR="00643C4E">
        <w:t>”</w:t>
      </w:r>
      <w:r w:rsidR="00871EE5">
        <w:t>;</w:t>
      </w:r>
      <w:r w:rsidR="005F6D81">
        <w:t xml:space="preserve"> giving a </w:t>
      </w:r>
      <w:r w:rsidR="00643C4E">
        <w:t>u</w:t>
      </w:r>
      <w:r w:rsidR="005F6D81">
        <w:t xml:space="preserve">ser “faster searches, better recommendations, and more personalised experiences in Maps, Search and other Google services” (which appeared on Types </w:t>
      </w:r>
      <w:r w:rsidR="00F86626">
        <w:t>2</w:t>
      </w:r>
      <w:r w:rsidR="005F6D81">
        <w:t xml:space="preserve"> </w:t>
      </w:r>
      <w:r w:rsidR="00F86626">
        <w:t xml:space="preserve">and </w:t>
      </w:r>
      <w:r w:rsidR="005F6D81">
        <w:t>3</w:t>
      </w:r>
      <w:r w:rsidR="00F86626">
        <w:t>, and similar text in Type 1</w:t>
      </w:r>
      <w:r w:rsidR="005F6D81">
        <w:t xml:space="preserve">) </w:t>
      </w:r>
      <w:r w:rsidR="004F363E">
        <w:t>wa</w:t>
      </w:r>
      <w:r w:rsidR="005F6D81">
        <w:t xml:space="preserve">s not for the purpose “only” of the </w:t>
      </w:r>
      <w:r w:rsidR="00643C4E">
        <w:t>u</w:t>
      </w:r>
      <w:r w:rsidR="005F6D81">
        <w:t xml:space="preserve">ser’s use of Google services.  </w:t>
      </w:r>
    </w:p>
    <w:p w14:paraId="371AB88F" w14:textId="33057FF0" w:rsidR="005F6D81" w:rsidRDefault="00EF5BFD" w:rsidP="00EF5BFD">
      <w:pPr>
        <w:pStyle w:val="ParaNumbering"/>
        <w:numPr>
          <w:ilvl w:val="0"/>
          <w:numId w:val="0"/>
        </w:numPr>
        <w:ind w:hanging="720"/>
      </w:pPr>
      <w:r>
        <w:rPr>
          <w:sz w:val="20"/>
        </w:rPr>
        <w:t>325</w:t>
      </w:r>
      <w:r>
        <w:rPr>
          <w:sz w:val="20"/>
        </w:rPr>
        <w:tab/>
      </w:r>
      <w:r w:rsidR="00871EE5">
        <w:t>Google also submitted that</w:t>
      </w:r>
      <w:r w:rsidR="005F6D81">
        <w:t>, given the Web &amp; App Activity Statements all relate</w:t>
      </w:r>
      <w:r w:rsidR="00B94A77">
        <w:t>d</w:t>
      </w:r>
      <w:r w:rsidR="005F6D81">
        <w:t xml:space="preserve"> to screens that a </w:t>
      </w:r>
      <w:r w:rsidR="0037711F">
        <w:t>u</w:t>
      </w:r>
      <w:r w:rsidR="005F6D81">
        <w:t>ser would access having already set</w:t>
      </w:r>
      <w:r w:rsidR="007B44C7">
        <w:t>-</w:t>
      </w:r>
      <w:r w:rsidR="005F6D81">
        <w:t xml:space="preserve">up a Google Account, by the time the relevant </w:t>
      </w:r>
      <w:r w:rsidR="00643C4E">
        <w:t>u</w:t>
      </w:r>
      <w:r w:rsidR="005F6D81">
        <w:t xml:space="preserve">ser accessed those screens, he or she already knew that his or her use of Google’s products and services was governed by the Terms of Use and that Google processed </w:t>
      </w:r>
      <w:r w:rsidR="00643C4E">
        <w:t>u</w:t>
      </w:r>
      <w:r w:rsidR="005F6D81">
        <w:t xml:space="preserve">sers’ information as described in its Privacy Policy.  Even if the individual </w:t>
      </w:r>
      <w:r w:rsidR="0037711F">
        <w:t>u</w:t>
      </w:r>
      <w:r w:rsidR="005F6D81">
        <w:t xml:space="preserve">ser had not read the Privacy Policy and Terms of Use, he or she would have at least understood that those documents existed.  </w:t>
      </w:r>
      <w:r w:rsidR="00871EE5">
        <w:t>Google submitted that, f</w:t>
      </w:r>
      <w:r w:rsidR="005F6D81">
        <w:t xml:space="preserve">or this reason, the ordinary and reasonable </w:t>
      </w:r>
      <w:r w:rsidR="00643C4E">
        <w:t>u</w:t>
      </w:r>
      <w:r w:rsidR="005F6D81">
        <w:t xml:space="preserve">ser would not assume that the Web &amp; App Activity Statements were a comprehensive statement of the purposes for which </w:t>
      </w:r>
      <w:r w:rsidR="00643C4E">
        <w:t>the u</w:t>
      </w:r>
      <w:r w:rsidR="005F6D81">
        <w:t>ser’s data could be used by Google.  That was the very function of the Privacy Policy</w:t>
      </w:r>
      <w:r w:rsidR="00871EE5">
        <w:t xml:space="preserve"> and</w:t>
      </w:r>
      <w:r w:rsidR="005F6D81">
        <w:t xml:space="preserve"> there </w:t>
      </w:r>
      <w:r w:rsidR="00871EE5">
        <w:t>was</w:t>
      </w:r>
      <w:r w:rsidR="005F6D81">
        <w:t xml:space="preserve"> no allegation that the Privacy Policy was in any way defective</w:t>
      </w:r>
      <w:r w:rsidR="00871EE5">
        <w:t>.</w:t>
      </w:r>
    </w:p>
    <w:p w14:paraId="17272051" w14:textId="048755C8" w:rsidR="002D4826" w:rsidRDefault="00EF5BFD" w:rsidP="00EF5BFD">
      <w:pPr>
        <w:pStyle w:val="ParaNumbering"/>
        <w:numPr>
          <w:ilvl w:val="0"/>
          <w:numId w:val="0"/>
        </w:numPr>
        <w:ind w:hanging="720"/>
      </w:pPr>
      <w:bookmarkStart w:id="118" w:name="_Ref68859053"/>
      <w:r>
        <w:rPr>
          <w:sz w:val="20"/>
        </w:rPr>
        <w:t>326</w:t>
      </w:r>
      <w:r>
        <w:rPr>
          <w:sz w:val="20"/>
        </w:rPr>
        <w:tab/>
      </w:r>
      <w:r w:rsidR="002D4826">
        <w:t xml:space="preserve">I do not accept that the Web &amp; App Activity Landing Page conveyed to reasonable users in the class identified by the ACCC an implied representation that Google </w:t>
      </w:r>
      <w:r w:rsidR="002D4826" w:rsidRPr="00015CC4">
        <w:t xml:space="preserve">would only obtain and use data from </w:t>
      </w:r>
      <w:r w:rsidR="005C4F9E">
        <w:t>u</w:t>
      </w:r>
      <w:r w:rsidR="002D4826" w:rsidRPr="00015CC4">
        <w:t xml:space="preserve">sers for the purpose of the </w:t>
      </w:r>
      <w:r w:rsidR="00643C4E">
        <w:t>users’</w:t>
      </w:r>
      <w:r w:rsidR="002D4826" w:rsidRPr="00015CC4">
        <w:t xml:space="preserve"> use of Google’s services and not for </w:t>
      </w:r>
      <w:r w:rsidR="002D4826">
        <w:t>“</w:t>
      </w:r>
      <w:r w:rsidR="002D4826" w:rsidRPr="00015CC4">
        <w:t xml:space="preserve">Google’s </w:t>
      </w:r>
      <w:r w:rsidR="00BF19B5">
        <w:t>p</w:t>
      </w:r>
      <w:r w:rsidR="002D4826" w:rsidRPr="00015CC4">
        <w:t>urposes</w:t>
      </w:r>
      <w:r w:rsidR="002D4826">
        <w:t>”</w:t>
      </w:r>
      <w:r w:rsidR="002D4826" w:rsidRPr="00015CC4">
        <w:t>.</w:t>
      </w:r>
      <w:r w:rsidR="002D4826">
        <w:t xml:space="preserve">  I do not accept that reasonable </w:t>
      </w:r>
      <w:r w:rsidR="005C4F9E">
        <w:t>u</w:t>
      </w:r>
      <w:r w:rsidR="002D4826">
        <w:t xml:space="preserve">sers would not have known that Google’s obtaining, </w:t>
      </w:r>
      <w:r w:rsidR="005C4F9E">
        <w:t xml:space="preserve">retention </w:t>
      </w:r>
      <w:r w:rsidR="002D4826">
        <w:t xml:space="preserve">and </w:t>
      </w:r>
      <w:r w:rsidR="005C4F9E">
        <w:t>use</w:t>
      </w:r>
      <w:r w:rsidR="002D4826">
        <w:t xml:space="preserve"> of personal data served the purposes of Google as well as the </w:t>
      </w:r>
      <w:r w:rsidR="005C4F9E">
        <w:t>u</w:t>
      </w:r>
      <w:r w:rsidR="002D4826">
        <w:t>ser.</w:t>
      </w:r>
      <w:r w:rsidR="002D4826" w:rsidRPr="00770E03">
        <w:t xml:space="preserve"> </w:t>
      </w:r>
      <w:r w:rsidR="002D4826">
        <w:t xml:space="preserve"> Reasonable users would have assumed that Google was obtaining as much commercial advantage as it could from use of the </w:t>
      </w:r>
      <w:r w:rsidR="00643C4E">
        <w:t>u</w:t>
      </w:r>
      <w:r w:rsidR="002D4826">
        <w:t>ser’s personal data.</w:t>
      </w:r>
      <w:bookmarkEnd w:id="118"/>
      <w:r w:rsidR="002D4826">
        <w:t xml:space="preserve">  </w:t>
      </w:r>
    </w:p>
    <w:p w14:paraId="530F7926" w14:textId="77777777" w:rsidR="00B73AE3" w:rsidRPr="00BF19B5" w:rsidRDefault="00B73AE3" w:rsidP="00BF19B5">
      <w:pPr>
        <w:pStyle w:val="Heading2"/>
      </w:pPr>
      <w:bookmarkStart w:id="119" w:name="_Ref69453211"/>
      <w:r w:rsidRPr="00BF19B5">
        <w:lastRenderedPageBreak/>
        <w:t>Were the Web &amp; App Activity Statements misleading?</w:t>
      </w:r>
      <w:bookmarkEnd w:id="119"/>
    </w:p>
    <w:p w14:paraId="13A789B7" w14:textId="77777777" w:rsidR="00F65091" w:rsidRDefault="00F65091" w:rsidP="00F65091">
      <w:pPr>
        <w:pStyle w:val="Heading3"/>
      </w:pPr>
      <w:bookmarkStart w:id="120" w:name="_Ref69453212"/>
      <w:r>
        <w:t>First representation</w:t>
      </w:r>
      <w:bookmarkEnd w:id="120"/>
    </w:p>
    <w:p w14:paraId="1D5ADBF8" w14:textId="080009DF" w:rsidR="00015CC4" w:rsidRPr="00015CC4" w:rsidRDefault="00EF5BFD" w:rsidP="00EF5BFD">
      <w:pPr>
        <w:pStyle w:val="ParaNumbering"/>
        <w:numPr>
          <w:ilvl w:val="0"/>
          <w:numId w:val="0"/>
        </w:numPr>
        <w:ind w:hanging="720"/>
      </w:pPr>
      <w:r w:rsidRPr="00015CC4">
        <w:rPr>
          <w:sz w:val="20"/>
        </w:rPr>
        <w:t>327</w:t>
      </w:r>
      <w:r w:rsidRPr="00015CC4">
        <w:rPr>
          <w:sz w:val="20"/>
        </w:rPr>
        <w:tab/>
      </w:r>
      <w:r w:rsidR="00B73AE3">
        <w:t>The ACCC submitted that the first</w:t>
      </w:r>
      <w:r w:rsidR="00015CC4" w:rsidRPr="00015CC4">
        <w:t xml:space="preserve"> representation was misleading because if the Web &amp; App Activity setting was turned </w:t>
      </w:r>
      <w:r w:rsidR="00BF19B5">
        <w:t>“</w:t>
      </w:r>
      <w:r w:rsidR="00015CC4" w:rsidRPr="00015CC4">
        <w:t>on</w:t>
      </w:r>
      <w:r w:rsidR="00BF19B5">
        <w:t>”</w:t>
      </w:r>
      <w:r w:rsidR="00015CC4" w:rsidRPr="00015CC4">
        <w:t>, Google continued to collect and store such data.</w:t>
      </w:r>
      <w:r w:rsidR="005F6D81">
        <w:t xml:space="preserve">  I accept this submission.</w:t>
      </w:r>
    </w:p>
    <w:p w14:paraId="41B56C32" w14:textId="77777777" w:rsidR="00F65091" w:rsidRDefault="00F65091" w:rsidP="00F65091">
      <w:pPr>
        <w:pStyle w:val="Heading3"/>
      </w:pPr>
      <w:bookmarkStart w:id="121" w:name="_Ref69453213"/>
      <w:r>
        <w:t>Second representation</w:t>
      </w:r>
      <w:bookmarkEnd w:id="121"/>
    </w:p>
    <w:p w14:paraId="68048F5B" w14:textId="063A5CA0" w:rsidR="00F65091" w:rsidRDefault="00EF5BFD" w:rsidP="00EF5BFD">
      <w:pPr>
        <w:pStyle w:val="ParaNumbering"/>
        <w:numPr>
          <w:ilvl w:val="0"/>
          <w:numId w:val="0"/>
        </w:numPr>
        <w:ind w:hanging="720"/>
      </w:pPr>
      <w:r>
        <w:rPr>
          <w:sz w:val="20"/>
        </w:rPr>
        <w:t>328</w:t>
      </w:r>
      <w:r>
        <w:rPr>
          <w:sz w:val="20"/>
        </w:rPr>
        <w:tab/>
      </w:r>
      <w:r w:rsidR="00F65091">
        <w:t xml:space="preserve">If this representation had been conveyed </w:t>
      </w:r>
      <w:r w:rsidR="00B94A77">
        <w:t>(</w:t>
      </w:r>
      <w:r w:rsidR="005C4F9E">
        <w:t xml:space="preserve">contrary to </w:t>
      </w:r>
      <w:r w:rsidR="00B94A77">
        <w:t>the conclusion I have reached at [</w:t>
      </w:r>
      <w:r w:rsidR="00235B9A">
        <w:fldChar w:fldCharType="begin"/>
      </w:r>
      <w:r w:rsidR="00235B9A">
        <w:instrText xml:space="preserve"> REF _Ref68859053 \r \h </w:instrText>
      </w:r>
      <w:r w:rsidR="00235B9A">
        <w:fldChar w:fldCharType="separate"/>
      </w:r>
      <w:r w:rsidR="00931BF3">
        <w:t>326</w:t>
      </w:r>
      <w:r w:rsidR="00235B9A">
        <w:fldChar w:fldCharType="end"/>
      </w:r>
      <w:r w:rsidR="00B94A77">
        <w:t xml:space="preserve">]) </w:t>
      </w:r>
      <w:r w:rsidR="00F65091">
        <w:t xml:space="preserve">it would have been misleading in the limited sense that it is conceivable that Google could use personal data for a purpose which could be seen to benefit </w:t>
      </w:r>
      <w:r w:rsidR="00081A39">
        <w:t xml:space="preserve">only </w:t>
      </w:r>
      <w:r w:rsidR="00F65091">
        <w:t xml:space="preserve">Google </w:t>
      </w:r>
      <w:r w:rsidR="00081A39">
        <w:t>and</w:t>
      </w:r>
      <w:r w:rsidR="00F65091">
        <w:t xml:space="preserve"> not the user.  </w:t>
      </w:r>
    </w:p>
    <w:p w14:paraId="11FC840E" w14:textId="77777777" w:rsidR="00015CC4" w:rsidRDefault="00F65091" w:rsidP="00F65091">
      <w:pPr>
        <w:pStyle w:val="Heading2"/>
      </w:pPr>
      <w:bookmarkStart w:id="122" w:name="_Ref69453214"/>
      <w:r>
        <w:t>Scenario 3: Conclusions</w:t>
      </w:r>
      <w:bookmarkEnd w:id="122"/>
    </w:p>
    <w:p w14:paraId="1F62D971" w14:textId="46B0C31F" w:rsidR="002E75A2" w:rsidRDefault="00EF5BFD" w:rsidP="00EF5BFD">
      <w:pPr>
        <w:pStyle w:val="ParaNumbering"/>
        <w:numPr>
          <w:ilvl w:val="0"/>
          <w:numId w:val="0"/>
        </w:numPr>
        <w:ind w:hanging="720"/>
      </w:pPr>
      <w:r>
        <w:rPr>
          <w:sz w:val="20"/>
        </w:rPr>
        <w:t>329</w:t>
      </w:r>
      <w:r>
        <w:rPr>
          <w:sz w:val="20"/>
        </w:rPr>
        <w:tab/>
      </w:r>
      <w:r w:rsidR="00465E78">
        <w:t xml:space="preserve">I accept that </w:t>
      </w:r>
      <w:r w:rsidR="00465E78" w:rsidRPr="00015CC4">
        <w:t>by the Type 1 and 2 statements, Google</w:t>
      </w:r>
      <w:r w:rsidR="00FA6C47">
        <w:t>’s conduct as a whole</w:t>
      </w:r>
      <w:r w:rsidR="00465E78" w:rsidRPr="00015CC4">
        <w:t xml:space="preserve"> represented </w:t>
      </w:r>
      <w:r w:rsidR="00465E78">
        <w:t xml:space="preserve">to reasonable users in the class identified by the ACCC </w:t>
      </w:r>
      <w:r w:rsidR="00465E78" w:rsidRPr="00015CC4">
        <w:t xml:space="preserve">that having Web &amp; App Activity turned “on” would not allow personal data in relation to the </w:t>
      </w:r>
      <w:r w:rsidR="005C4F9E">
        <w:t>u</w:t>
      </w:r>
      <w:r w:rsidR="00465E78" w:rsidRPr="00015CC4">
        <w:t xml:space="preserve">ser’s location to be obtained, </w:t>
      </w:r>
      <w:r w:rsidR="005C4F9E">
        <w:t>retained</w:t>
      </w:r>
      <w:r w:rsidR="005C4F9E" w:rsidRPr="00015CC4">
        <w:t xml:space="preserve"> </w:t>
      </w:r>
      <w:r w:rsidR="00465E78">
        <w:t xml:space="preserve">and </w:t>
      </w:r>
      <w:r w:rsidR="005C4F9E">
        <w:t>used</w:t>
      </w:r>
      <w:r w:rsidR="005C4F9E" w:rsidRPr="00015CC4">
        <w:t xml:space="preserve"> </w:t>
      </w:r>
      <w:r w:rsidR="00465E78" w:rsidRPr="00015CC4">
        <w:t>by Google.</w:t>
      </w:r>
      <w:r w:rsidR="00465E78">
        <w:t xml:space="preserve">  Reasonable users in this class included users who were looking to prevent </w:t>
      </w:r>
      <w:r w:rsidR="003E13C5">
        <w:t xml:space="preserve">or limit </w:t>
      </w:r>
      <w:r w:rsidR="00465E78">
        <w:t xml:space="preserve">Google from obtaining, </w:t>
      </w:r>
      <w:r w:rsidR="005C4F9E">
        <w:t xml:space="preserve">retaining </w:t>
      </w:r>
      <w:r w:rsidR="00465E78">
        <w:t xml:space="preserve">and </w:t>
      </w:r>
      <w:r w:rsidR="005C4F9E">
        <w:t xml:space="preserve">using </w:t>
      </w:r>
      <w:r w:rsidR="00465E78">
        <w:t xml:space="preserve">data about the user’s location when using Google </w:t>
      </w:r>
      <w:r w:rsidR="005C4F9E">
        <w:t xml:space="preserve">products or </w:t>
      </w:r>
      <w:r w:rsidR="00465E78">
        <w:t xml:space="preserve">services.  </w:t>
      </w:r>
      <w:r w:rsidR="0099281F">
        <w:t>There were users in the class who, acting r</w:t>
      </w:r>
      <w:r w:rsidR="00465E78">
        <w:t>easonabl</w:t>
      </w:r>
      <w:r w:rsidR="0099281F">
        <w:t xml:space="preserve">y, </w:t>
      </w:r>
      <w:r w:rsidR="00465E78">
        <w:t xml:space="preserve">would have </w:t>
      </w:r>
      <w:r w:rsidR="00FA6C47">
        <w:t xml:space="preserve">incorrectly </w:t>
      </w:r>
      <w:r w:rsidR="00465E78">
        <w:t>come to the conclusion from reading the Type 1 and</w:t>
      </w:r>
      <w:r w:rsidR="00DE727D">
        <w:t> </w:t>
      </w:r>
      <w:r w:rsidR="00465E78">
        <w:t>2 screens that</w:t>
      </w:r>
      <w:r w:rsidR="002E75A2">
        <w:t>:</w:t>
      </w:r>
    </w:p>
    <w:p w14:paraId="2E3C7B0D" w14:textId="10A5E0E1" w:rsidR="002E75A2" w:rsidRDefault="00EF5BFD" w:rsidP="00EF5BFD">
      <w:pPr>
        <w:pStyle w:val="ListNo1"/>
        <w:numPr>
          <w:ilvl w:val="0"/>
          <w:numId w:val="0"/>
        </w:numPr>
        <w:tabs>
          <w:tab w:val="left" w:pos="720"/>
        </w:tabs>
        <w:ind w:left="720" w:hanging="720"/>
      </w:pPr>
      <w:r>
        <w:t>(1)</w:t>
      </w:r>
      <w:r>
        <w:tab/>
      </w:r>
      <w:r w:rsidR="00465E78" w:rsidRPr="00015CC4">
        <w:t xml:space="preserve">Web &amp; App Activity </w:t>
      </w:r>
      <w:r w:rsidR="00465E78">
        <w:t xml:space="preserve">was not the </w:t>
      </w:r>
      <w:r w:rsidR="0099281F">
        <w:t>relevant setting</w:t>
      </w:r>
      <w:r w:rsidR="00465E78">
        <w:t xml:space="preserve"> which prevented</w:t>
      </w:r>
      <w:r w:rsidR="00465E78" w:rsidRPr="00015CC4">
        <w:t xml:space="preserve"> personal data in relation to the </w:t>
      </w:r>
      <w:r w:rsidR="0037711F">
        <w:t>u</w:t>
      </w:r>
      <w:r w:rsidR="00465E78" w:rsidRPr="00015CC4">
        <w:t xml:space="preserve">ser’s location </w:t>
      </w:r>
      <w:r w:rsidR="00465E78">
        <w:t>being</w:t>
      </w:r>
      <w:r w:rsidR="00465E78" w:rsidRPr="00015CC4">
        <w:t xml:space="preserve"> obtained, </w:t>
      </w:r>
      <w:r w:rsidR="005C4F9E" w:rsidRPr="00015CC4">
        <w:t>retained</w:t>
      </w:r>
      <w:r w:rsidR="005C4F9E" w:rsidRPr="00015CC4" w:rsidDel="005C4F9E">
        <w:t xml:space="preserve"> </w:t>
      </w:r>
      <w:r w:rsidR="00465E78">
        <w:t xml:space="preserve">and </w:t>
      </w:r>
      <w:r w:rsidR="005C4F9E" w:rsidRPr="00015CC4">
        <w:t xml:space="preserve">used </w:t>
      </w:r>
      <w:r w:rsidR="00465E78" w:rsidRPr="00015CC4">
        <w:t>by Google</w:t>
      </w:r>
      <w:r w:rsidR="002E75A2">
        <w:t>;</w:t>
      </w:r>
    </w:p>
    <w:p w14:paraId="614961A3" w14:textId="6399718C" w:rsidR="002E75A2" w:rsidRDefault="00EF5BFD" w:rsidP="00EF5BFD">
      <w:pPr>
        <w:pStyle w:val="ListNo1"/>
        <w:numPr>
          <w:ilvl w:val="0"/>
          <w:numId w:val="0"/>
        </w:numPr>
        <w:tabs>
          <w:tab w:val="left" w:pos="720"/>
        </w:tabs>
        <w:ind w:left="720" w:hanging="720"/>
      </w:pPr>
      <w:r>
        <w:t>(2)</w:t>
      </w:r>
      <w:r>
        <w:tab/>
      </w:r>
      <w:r w:rsidR="002E75A2">
        <w:t xml:space="preserve">having the setting </w:t>
      </w:r>
      <w:r w:rsidR="002E75A2" w:rsidRPr="00015CC4">
        <w:t>turned “on”</w:t>
      </w:r>
      <w:r w:rsidR="002E75A2">
        <w:t xml:space="preserve"> </w:t>
      </w:r>
      <w:r w:rsidR="002E75A2" w:rsidRPr="00015CC4">
        <w:t xml:space="preserve">would not allow personal data in relation to the </w:t>
      </w:r>
      <w:r w:rsidR="0037711F">
        <w:t>u</w:t>
      </w:r>
      <w:r w:rsidR="002E75A2" w:rsidRPr="00015CC4">
        <w:t xml:space="preserve">ser’s location to be obtained, </w:t>
      </w:r>
      <w:r w:rsidR="005C4F9E" w:rsidRPr="00015CC4">
        <w:t>retained</w:t>
      </w:r>
      <w:r w:rsidR="005C4F9E" w:rsidRPr="00015CC4" w:rsidDel="005C4F9E">
        <w:t xml:space="preserve"> </w:t>
      </w:r>
      <w:r w:rsidR="002E75A2">
        <w:t xml:space="preserve">and </w:t>
      </w:r>
      <w:r w:rsidR="005C4F9E" w:rsidRPr="00015CC4">
        <w:t xml:space="preserve">used </w:t>
      </w:r>
      <w:r w:rsidR="002E75A2" w:rsidRPr="00015CC4">
        <w:t>by Google</w:t>
      </w:r>
      <w:r w:rsidR="00081A39">
        <w:t>.</w:t>
      </w:r>
    </w:p>
    <w:p w14:paraId="573381BB" w14:textId="48A7ACB5" w:rsidR="000D68B5" w:rsidRDefault="00EF5BFD" w:rsidP="00EF5BFD">
      <w:pPr>
        <w:pStyle w:val="ParaNumbering"/>
        <w:numPr>
          <w:ilvl w:val="0"/>
          <w:numId w:val="0"/>
        </w:numPr>
        <w:ind w:hanging="720"/>
      </w:pPr>
      <w:r>
        <w:rPr>
          <w:sz w:val="20"/>
        </w:rPr>
        <w:t>330</w:t>
      </w:r>
      <w:r>
        <w:rPr>
          <w:sz w:val="20"/>
        </w:rPr>
        <w:tab/>
      </w:r>
      <w:r w:rsidR="002E75A2">
        <w:t>I am satisfied that Google’s conduct assessed as a whole was misleading or deceptive</w:t>
      </w:r>
      <w:r w:rsidR="005C4F9E">
        <w:t xml:space="preserve"> of</w:t>
      </w:r>
      <w:r w:rsidR="002E75A2">
        <w:t>, or likely to mislead or deceive, ordinary members within the class identified by the ACCC, acting reasonably.</w:t>
      </w:r>
      <w:r w:rsidR="000D68B5">
        <w:t xml:space="preserve">  I conclude that Google’s conduct assessed as a whole conveyed a representation that having Web &amp; App Activity turned “on” would not allow Google to obtain, retain and use personal data about the </w:t>
      </w:r>
      <w:r w:rsidR="0037711F">
        <w:t>u</w:t>
      </w:r>
      <w:r w:rsidR="000D68B5">
        <w:t>ser’s location – see C</w:t>
      </w:r>
      <w:r w:rsidR="006A6330">
        <w:t xml:space="preserve">oncise </w:t>
      </w:r>
      <w:r w:rsidR="000D68B5">
        <w:t>S</w:t>
      </w:r>
      <w:r w:rsidR="006A6330">
        <w:t>tatement</w:t>
      </w:r>
      <w:r w:rsidR="009D486C">
        <w:t xml:space="preserve"> at</w:t>
      </w:r>
      <w:r w:rsidR="006A6330">
        <w:t xml:space="preserve"> </w:t>
      </w:r>
      <w:r w:rsidR="000D68B5">
        <w:t xml:space="preserve">[53]. </w:t>
      </w:r>
      <w:r w:rsidR="00081A39">
        <w:t xml:space="preserve"> </w:t>
      </w:r>
      <w:r w:rsidR="000D68B5">
        <w:t>I therefore conclude that Google</w:t>
      </w:r>
      <w:r w:rsidR="006A6330">
        <w:t xml:space="preserve"> LLC</w:t>
      </w:r>
      <w:r w:rsidR="000D68B5">
        <w:t xml:space="preserve"> breached s 18</w:t>
      </w:r>
      <w:r w:rsidR="006550B3">
        <w:t xml:space="preserve"> of the ACL</w:t>
      </w:r>
      <w:r w:rsidR="000D68B5">
        <w:t xml:space="preserve">.  </w:t>
      </w:r>
    </w:p>
    <w:p w14:paraId="6E04C2C4" w14:textId="2A5637CE" w:rsidR="002E75A2" w:rsidRPr="00DF0705" w:rsidRDefault="00EF5BFD" w:rsidP="00EF5BFD">
      <w:pPr>
        <w:pStyle w:val="ParaNumbering"/>
        <w:numPr>
          <w:ilvl w:val="0"/>
          <w:numId w:val="0"/>
        </w:numPr>
        <w:ind w:hanging="720"/>
      </w:pPr>
      <w:r w:rsidRPr="00DF0705">
        <w:rPr>
          <w:sz w:val="20"/>
        </w:rPr>
        <w:t>331</w:t>
      </w:r>
      <w:r w:rsidRPr="00DF0705">
        <w:rPr>
          <w:sz w:val="20"/>
        </w:rPr>
        <w:tab/>
      </w:r>
      <w:r w:rsidR="000D68B5" w:rsidRPr="00DF0705">
        <w:t xml:space="preserve">I am also satisfied that Google’s conduct in this respect was “liable to mislead the public” in that there </w:t>
      </w:r>
      <w:r w:rsidR="006550B3" w:rsidRPr="00DF0705">
        <w:t>wa</w:t>
      </w:r>
      <w:r w:rsidR="000D68B5" w:rsidRPr="00DF0705">
        <w:t xml:space="preserve">s a probability that members within the class identified by the ACCC, acting </w:t>
      </w:r>
      <w:r w:rsidR="000D68B5" w:rsidRPr="00DF0705">
        <w:lastRenderedPageBreak/>
        <w:t>reasonably, were misled “as to the nature, the characteristics, [or] the suitability for their purpose … of … services”. I therefore conclude that Google</w:t>
      </w:r>
      <w:r w:rsidR="009D486C" w:rsidRPr="00DF0705">
        <w:t xml:space="preserve"> LLC</w:t>
      </w:r>
      <w:r w:rsidR="000D68B5" w:rsidRPr="00DF0705">
        <w:t xml:space="preserve"> breached s 34</w:t>
      </w:r>
      <w:r w:rsidR="006550B3" w:rsidRPr="00DF0705">
        <w:t xml:space="preserve"> of the ACL</w:t>
      </w:r>
      <w:r w:rsidR="000D68B5" w:rsidRPr="00DF0705">
        <w:t xml:space="preserve">.  </w:t>
      </w:r>
    </w:p>
    <w:p w14:paraId="47B0BF41" w14:textId="550B3752" w:rsidR="00FA6C47" w:rsidRDefault="00EF5BFD" w:rsidP="00EF5BFD">
      <w:pPr>
        <w:pStyle w:val="ParaNumbering"/>
        <w:numPr>
          <w:ilvl w:val="0"/>
          <w:numId w:val="0"/>
        </w:numPr>
        <w:ind w:hanging="720"/>
      </w:pPr>
      <w:r>
        <w:rPr>
          <w:sz w:val="20"/>
        </w:rPr>
        <w:t>332</w:t>
      </w:r>
      <w:r>
        <w:rPr>
          <w:sz w:val="20"/>
        </w:rPr>
        <w:tab/>
      </w:r>
      <w:r w:rsidR="002E75A2">
        <w:t>Further, I would draw the inference that, within the class identified by the ACCC, there were</w:t>
      </w:r>
      <w:r w:rsidR="00DE727D">
        <w:t xml:space="preserve"> users </w:t>
      </w:r>
      <w:r w:rsidR="002E75A2">
        <w:t xml:space="preserve">who, acting reasonably, </w:t>
      </w:r>
      <w:r w:rsidR="00DE727D">
        <w:t>were in fact mi</w:t>
      </w:r>
      <w:r w:rsidR="002E75A2">
        <w:t xml:space="preserve">sled by </w:t>
      </w:r>
      <w:r w:rsidR="00E5085A">
        <w:t xml:space="preserve">a </w:t>
      </w:r>
      <w:r w:rsidR="002E75A2">
        <w:t>representation</w:t>
      </w:r>
      <w:r w:rsidR="00E5085A">
        <w:t xml:space="preserve"> (which I find Google made through what it stated and what it did not state) that having Web &amp; App Activity turned “on” would not allow Google to obtain, retain and use personal data about the </w:t>
      </w:r>
      <w:r w:rsidR="0037711F">
        <w:t>u</w:t>
      </w:r>
      <w:r w:rsidR="00E5085A">
        <w:t>ser’s location</w:t>
      </w:r>
      <w:r w:rsidR="000D68B5">
        <w:t xml:space="preserve"> – see C</w:t>
      </w:r>
      <w:r w:rsidR="009D486C">
        <w:t xml:space="preserve">oncise </w:t>
      </w:r>
      <w:r w:rsidR="000D68B5">
        <w:t>S</w:t>
      </w:r>
      <w:r w:rsidR="009D486C">
        <w:t xml:space="preserve">tatement at </w:t>
      </w:r>
      <w:r w:rsidR="000D68B5">
        <w:t xml:space="preserve">[53]. </w:t>
      </w:r>
      <w:r w:rsidR="002E75A2">
        <w:t xml:space="preserve"> </w:t>
      </w:r>
      <w:r w:rsidR="000D68B5">
        <w:t xml:space="preserve">I therefore conclude that </w:t>
      </w:r>
      <w:r w:rsidR="002E75A2">
        <w:t>Google</w:t>
      </w:r>
      <w:r w:rsidR="009D486C">
        <w:t xml:space="preserve"> LLC</w:t>
      </w:r>
      <w:r w:rsidR="002E75A2">
        <w:t xml:space="preserve"> breached s</w:t>
      </w:r>
      <w:r w:rsidR="00DE727D">
        <w:t xml:space="preserve"> 29(1)(g) </w:t>
      </w:r>
      <w:r w:rsidR="000D68B5">
        <w:t xml:space="preserve">by representing that the Google </w:t>
      </w:r>
      <w:r w:rsidR="00BF121B">
        <w:t>s</w:t>
      </w:r>
      <w:r w:rsidR="000D68B5">
        <w:t>ervices had “performance characteristics”, “uses” or “benefits” which they did not have in breach of s </w:t>
      </w:r>
      <w:r w:rsidR="00FA6C47">
        <w:t>29(1)(g)</w:t>
      </w:r>
      <w:r w:rsidR="00DE727D">
        <w:t>.</w:t>
      </w:r>
      <w:r w:rsidR="009D486C">
        <w:t xml:space="preserve"> </w:t>
      </w:r>
      <w:r w:rsidR="00FA6C47">
        <w:t xml:space="preserve"> Such representations were “false or misleading” within the meaning of s 29(1)(g).</w:t>
      </w:r>
    </w:p>
    <w:p w14:paraId="62A609BC" w14:textId="41257521" w:rsidR="000D68B5" w:rsidRPr="00F65091" w:rsidRDefault="00EF5BFD" w:rsidP="00EF5BFD">
      <w:pPr>
        <w:pStyle w:val="ParaNumbering"/>
        <w:numPr>
          <w:ilvl w:val="0"/>
          <w:numId w:val="0"/>
        </w:numPr>
        <w:ind w:hanging="720"/>
      </w:pPr>
      <w:r w:rsidRPr="00F65091">
        <w:rPr>
          <w:sz w:val="20"/>
        </w:rPr>
        <w:t>333</w:t>
      </w:r>
      <w:r w:rsidRPr="00F65091">
        <w:rPr>
          <w:sz w:val="20"/>
        </w:rPr>
        <w:tab/>
      </w:r>
      <w:r w:rsidR="000D68B5">
        <w:t xml:space="preserve">I do not accept that Google’s conduct represented that Google would only obtain </w:t>
      </w:r>
      <w:r w:rsidR="006550B3">
        <w:t xml:space="preserve">or use </w:t>
      </w:r>
      <w:r w:rsidR="000D68B5">
        <w:t xml:space="preserve">personal data </w:t>
      </w:r>
      <w:r w:rsidR="00B62725">
        <w:t xml:space="preserve">about the user’s location </w:t>
      </w:r>
      <w:r w:rsidR="000D68B5">
        <w:t>for the user’s purposes – see: C</w:t>
      </w:r>
      <w:r w:rsidR="009D486C">
        <w:t xml:space="preserve">oncise </w:t>
      </w:r>
      <w:r w:rsidR="000D68B5">
        <w:t>S</w:t>
      </w:r>
      <w:r w:rsidR="009D486C">
        <w:t xml:space="preserve">tatement at </w:t>
      </w:r>
      <w:r w:rsidR="000D68B5">
        <w:t>[55].</w:t>
      </w:r>
    </w:p>
    <w:p w14:paraId="16D06B6F" w14:textId="6D7E9017" w:rsidR="003C5AEC" w:rsidRDefault="00EF5BFD" w:rsidP="002424FE">
      <w:pPr>
        <w:pStyle w:val="Heading1"/>
      </w:pPr>
      <w:bookmarkStart w:id="123" w:name="_Ref69453215"/>
      <w:r>
        <w:rPr>
          <w:caps w:val="0"/>
        </w:rPr>
        <w:t>GAPL</w:t>
      </w:r>
      <w:bookmarkEnd w:id="123"/>
    </w:p>
    <w:p w14:paraId="6D81A93A" w14:textId="3A7BF9A8" w:rsidR="00921270" w:rsidRDefault="00EF5BFD" w:rsidP="00EF5BFD">
      <w:pPr>
        <w:pStyle w:val="ParaNumbering"/>
        <w:numPr>
          <w:ilvl w:val="0"/>
          <w:numId w:val="0"/>
        </w:numPr>
        <w:ind w:hanging="720"/>
      </w:pPr>
      <w:r>
        <w:rPr>
          <w:sz w:val="20"/>
        </w:rPr>
        <w:t>334</w:t>
      </w:r>
      <w:r>
        <w:rPr>
          <w:sz w:val="20"/>
        </w:rPr>
        <w:tab/>
      </w:r>
      <w:r w:rsidR="00921270">
        <w:t>The ACCC allege</w:t>
      </w:r>
      <w:r w:rsidR="005C4F9E">
        <w:t>d</w:t>
      </w:r>
      <w:r w:rsidR="00921270">
        <w:t xml:space="preserve"> that GAPL contravened ss 18, 29(1)(g)</w:t>
      </w:r>
      <w:r w:rsidR="0063604A">
        <w:t xml:space="preserve"> and</w:t>
      </w:r>
      <w:r w:rsidR="00921270">
        <w:t xml:space="preserve"> 33 </w:t>
      </w:r>
      <w:r w:rsidR="0063604A">
        <w:t>or</w:t>
      </w:r>
      <w:r w:rsidR="00921270">
        <w:t xml:space="preserve"> 34 of the ACL on the basis that GAPL passed on </w:t>
      </w:r>
      <w:r w:rsidR="00672BF4">
        <w:t xml:space="preserve">or adopted </w:t>
      </w:r>
      <w:r w:rsidR="00921270">
        <w:t xml:space="preserve">the </w:t>
      </w:r>
      <w:r w:rsidR="00672BF4">
        <w:t xml:space="preserve">conduct and </w:t>
      </w:r>
      <w:r w:rsidR="00921270">
        <w:t>representations made by Google</w:t>
      </w:r>
      <w:r w:rsidR="00B62725">
        <w:t xml:space="preserve"> LLC</w:t>
      </w:r>
      <w:r w:rsidR="00921270">
        <w:t xml:space="preserve">.  The ACCC relied on the following statement made by French CJ, Crennan and Kiefel JJ </w:t>
      </w:r>
      <w:r w:rsidR="00921270" w:rsidRPr="0057143F">
        <w:t xml:space="preserve">in </w:t>
      </w:r>
      <w:r w:rsidR="00921270" w:rsidRPr="0057143F">
        <w:rPr>
          <w:i/>
          <w:iCs/>
        </w:rPr>
        <w:t xml:space="preserve">Google Inc </w:t>
      </w:r>
      <w:r w:rsidR="00921270" w:rsidRPr="0057143F">
        <w:t>at [15]</w:t>
      </w:r>
      <w:r w:rsidR="00921270">
        <w:t xml:space="preserve"> (citations omitted)</w:t>
      </w:r>
      <w:r w:rsidR="00921270" w:rsidRPr="0057143F">
        <w:t>:</w:t>
      </w:r>
    </w:p>
    <w:p w14:paraId="224612AE" w14:textId="77777777" w:rsidR="00921270" w:rsidRDefault="00921270" w:rsidP="00921270">
      <w:pPr>
        <w:pStyle w:val="Quote1"/>
      </w:pPr>
      <w:r>
        <w:t>[T]he question whether a corporation which publishes, communicates or passes on the misleading representation of another has itself engaged in misleading or deceptive conduct will depend on whether it would appear to ordinary and reasonable members of the relevant class that the corporation has adopted or endorsed that representation. It has also been established that, if that question arises, it will be a question of fact to be decided by reference to all the circumstances of a particular case.</w:t>
      </w:r>
    </w:p>
    <w:p w14:paraId="75475362" w14:textId="599EC1C1" w:rsidR="00921270" w:rsidRDefault="00EF5BFD" w:rsidP="00EF5BFD">
      <w:pPr>
        <w:pStyle w:val="ParaNumbering"/>
        <w:numPr>
          <w:ilvl w:val="0"/>
          <w:numId w:val="0"/>
        </w:numPr>
        <w:ind w:hanging="720"/>
      </w:pPr>
      <w:r>
        <w:rPr>
          <w:sz w:val="20"/>
        </w:rPr>
        <w:t>335</w:t>
      </w:r>
      <w:r>
        <w:rPr>
          <w:sz w:val="20"/>
        </w:rPr>
        <w:tab/>
      </w:r>
      <w:r w:rsidR="00921270">
        <w:t xml:space="preserve">The ACCC submitted that GAPL passed on </w:t>
      </w:r>
      <w:r w:rsidR="006550B3">
        <w:t xml:space="preserve">or adopted </w:t>
      </w:r>
      <w:r w:rsidR="00921270">
        <w:t>Google</w:t>
      </w:r>
      <w:r w:rsidR="006550B3">
        <w:t xml:space="preserve"> LLC</w:t>
      </w:r>
      <w:r w:rsidR="00921270">
        <w:t xml:space="preserve">’s </w:t>
      </w:r>
      <w:r w:rsidR="00672BF4">
        <w:t xml:space="preserve">conduct and </w:t>
      </w:r>
      <w:r w:rsidR="00921270">
        <w:t>representations because:</w:t>
      </w:r>
    </w:p>
    <w:p w14:paraId="4C56BCF4" w14:textId="2101B58E" w:rsidR="00921270" w:rsidRDefault="00EF5BFD" w:rsidP="00EF5BFD">
      <w:pPr>
        <w:pStyle w:val="ListNo1"/>
        <w:numPr>
          <w:ilvl w:val="0"/>
          <w:numId w:val="0"/>
        </w:numPr>
        <w:tabs>
          <w:tab w:val="left" w:pos="720"/>
        </w:tabs>
        <w:ind w:left="720" w:hanging="720"/>
      </w:pPr>
      <w:r>
        <w:t>(1)</w:t>
      </w:r>
      <w:r>
        <w:tab/>
      </w:r>
      <w:r w:rsidR="00921270">
        <w:t>GAPL was responsible for the supply of Pixel phones directly to consumers in Australia, and to third-party suppliers in Australia;</w:t>
      </w:r>
    </w:p>
    <w:p w14:paraId="369BBB47" w14:textId="1B477FE2" w:rsidR="00921270" w:rsidRDefault="00EF5BFD" w:rsidP="00EF5BFD">
      <w:pPr>
        <w:pStyle w:val="ListNo1"/>
        <w:numPr>
          <w:ilvl w:val="0"/>
          <w:numId w:val="0"/>
        </w:numPr>
        <w:tabs>
          <w:tab w:val="left" w:pos="720"/>
        </w:tabs>
        <w:ind w:left="720" w:hanging="720"/>
      </w:pPr>
      <w:r>
        <w:t>(2)</w:t>
      </w:r>
      <w:r>
        <w:tab/>
      </w:r>
      <w:r w:rsidR="00921270">
        <w:t>The Pixel phones had the Android OS and Google Mobile Services pre-installed; and</w:t>
      </w:r>
    </w:p>
    <w:p w14:paraId="0F6C5615" w14:textId="483E5B75" w:rsidR="00921270" w:rsidRDefault="00EF5BFD" w:rsidP="00EF5BFD">
      <w:pPr>
        <w:pStyle w:val="ListNo1"/>
        <w:numPr>
          <w:ilvl w:val="0"/>
          <w:numId w:val="0"/>
        </w:numPr>
        <w:tabs>
          <w:tab w:val="left" w:pos="720"/>
        </w:tabs>
        <w:ind w:left="720" w:hanging="720"/>
      </w:pPr>
      <w:r>
        <w:t>(3)</w:t>
      </w:r>
      <w:r>
        <w:tab/>
      </w:r>
      <w:r w:rsidR="00921270">
        <w:t>The screens to which these proceedings relate refer</w:t>
      </w:r>
      <w:r w:rsidR="00B62725">
        <w:t>red</w:t>
      </w:r>
      <w:r w:rsidR="00921270">
        <w:t xml:space="preserve"> to “Google” generally and there </w:t>
      </w:r>
      <w:r w:rsidR="006550B3">
        <w:t>wa</w:t>
      </w:r>
      <w:r w:rsidR="00921270">
        <w:t xml:space="preserve">s no reason to think that ordinary and reasonable members of the relevant class of </w:t>
      </w:r>
      <w:r w:rsidR="005C4F9E">
        <w:t>u</w:t>
      </w:r>
      <w:r w:rsidR="00921270">
        <w:t xml:space="preserve">sers would </w:t>
      </w:r>
      <w:r w:rsidR="00921270" w:rsidRPr="00931261">
        <w:t xml:space="preserve">distinguish between Google LLC and </w:t>
      </w:r>
      <w:r w:rsidR="005C4F9E">
        <w:t>GAPL</w:t>
      </w:r>
      <w:r w:rsidR="00921270" w:rsidRPr="00931261">
        <w:t xml:space="preserve"> in this respect.</w:t>
      </w:r>
    </w:p>
    <w:p w14:paraId="4A2F1B73" w14:textId="41C89D11" w:rsidR="00921270" w:rsidRDefault="00EF5BFD" w:rsidP="00EF5BFD">
      <w:pPr>
        <w:pStyle w:val="ParaNumbering"/>
        <w:numPr>
          <w:ilvl w:val="0"/>
          <w:numId w:val="0"/>
        </w:numPr>
        <w:ind w:hanging="720"/>
      </w:pPr>
      <w:r>
        <w:rPr>
          <w:sz w:val="20"/>
        </w:rPr>
        <w:lastRenderedPageBreak/>
        <w:t>336</w:t>
      </w:r>
      <w:r>
        <w:rPr>
          <w:sz w:val="20"/>
        </w:rPr>
        <w:tab/>
      </w:r>
      <w:r w:rsidR="00921270">
        <w:t>The ACCC</w:t>
      </w:r>
      <w:r w:rsidR="00672BF4">
        <w:t xml:space="preserve"> submitted that </w:t>
      </w:r>
      <w:r w:rsidR="00921270">
        <w:t xml:space="preserve">GAPL </w:t>
      </w:r>
      <w:r w:rsidR="006550B3">
        <w:t>would be understood as having</w:t>
      </w:r>
      <w:r w:rsidR="00921270">
        <w:t xml:space="preserve"> adopted or endorsed the </w:t>
      </w:r>
      <w:r w:rsidR="00673C2C">
        <w:t xml:space="preserve">conduct and </w:t>
      </w:r>
      <w:r w:rsidR="00921270">
        <w:t>representations made by Google</w:t>
      </w:r>
      <w:r w:rsidR="00A4587A">
        <w:t xml:space="preserve"> LLC</w:t>
      </w:r>
      <w:r w:rsidR="00921270">
        <w:t xml:space="preserve"> concerning Location History and Web &amp; App Activity in the settings of the phone.  </w:t>
      </w:r>
    </w:p>
    <w:p w14:paraId="0C3CF0FC" w14:textId="2C4DDA9E" w:rsidR="00921270" w:rsidRDefault="00EF5BFD" w:rsidP="00EF5BFD">
      <w:pPr>
        <w:pStyle w:val="ParaNumbering"/>
        <w:numPr>
          <w:ilvl w:val="0"/>
          <w:numId w:val="0"/>
        </w:numPr>
        <w:ind w:hanging="720"/>
      </w:pPr>
      <w:r>
        <w:rPr>
          <w:sz w:val="20"/>
        </w:rPr>
        <w:t>337</w:t>
      </w:r>
      <w:r>
        <w:rPr>
          <w:sz w:val="20"/>
        </w:rPr>
        <w:tab/>
      </w:r>
      <w:r w:rsidR="00921270">
        <w:t xml:space="preserve">In my view, it would appear to ordinary and reasonable members of the relevant class that </w:t>
      </w:r>
      <w:r w:rsidR="00A4587A">
        <w:t>GAPL</w:t>
      </w:r>
      <w:r w:rsidR="00921270">
        <w:t>, being the wholly owned subsidiary of Google</w:t>
      </w:r>
      <w:r w:rsidR="00A4587A">
        <w:t xml:space="preserve"> LLC</w:t>
      </w:r>
      <w:r w:rsidR="00921270">
        <w:t>,</w:t>
      </w:r>
      <w:r w:rsidR="00673C2C">
        <w:t xml:space="preserve"> adopted and</w:t>
      </w:r>
      <w:r w:rsidR="00921270">
        <w:t xml:space="preserve"> endorsed the </w:t>
      </w:r>
      <w:r w:rsidR="00673C2C">
        <w:t xml:space="preserve">conduct and </w:t>
      </w:r>
      <w:r w:rsidR="00921270">
        <w:t xml:space="preserve">representations of its parent.  </w:t>
      </w:r>
      <w:r w:rsidR="00673C2C">
        <w:t>GAPL’s circumstances are</w:t>
      </w:r>
      <w:r w:rsidR="00921270">
        <w:t xml:space="preserve"> not </w:t>
      </w:r>
      <w:r w:rsidR="00A4587A">
        <w:t xml:space="preserve">equivalent to the </w:t>
      </w:r>
      <w:r w:rsidR="00673C2C">
        <w:t xml:space="preserve">circumstances </w:t>
      </w:r>
      <w:r w:rsidR="00921270">
        <w:t xml:space="preserve">of a third party seller of products which might not be regarded as endorsing statements made by an unrelated manufacturer. </w:t>
      </w:r>
    </w:p>
    <w:p w14:paraId="18F59DBC" w14:textId="280A4034" w:rsidR="00921270" w:rsidRDefault="00EF5BFD" w:rsidP="00EF5BFD">
      <w:pPr>
        <w:pStyle w:val="ParaNumbering"/>
        <w:numPr>
          <w:ilvl w:val="0"/>
          <w:numId w:val="0"/>
        </w:numPr>
        <w:ind w:hanging="720"/>
      </w:pPr>
      <w:r>
        <w:rPr>
          <w:sz w:val="20"/>
        </w:rPr>
        <w:t>338</w:t>
      </w:r>
      <w:r>
        <w:rPr>
          <w:sz w:val="20"/>
        </w:rPr>
        <w:tab/>
      </w:r>
      <w:r w:rsidR="00672BF4">
        <w:t>Contrary to Google’s submission, it is</w:t>
      </w:r>
      <w:r w:rsidR="00761B71">
        <w:t xml:space="preserve"> not to the point that </w:t>
      </w:r>
      <w:r w:rsidR="00921270">
        <w:t xml:space="preserve">the Terms of Service expressly stated that the Google products and services were provided by Google LLC.  </w:t>
      </w:r>
      <w:r w:rsidR="00761B71">
        <w:t>The ordinary and reasonable members of the relevant class</w:t>
      </w:r>
      <w:r w:rsidR="00673C2C">
        <w:t>es</w:t>
      </w:r>
      <w:r w:rsidR="00761B71">
        <w:t xml:space="preserve"> would not have read the Terms of Service and, even if they had, they would </w:t>
      </w:r>
      <w:r w:rsidR="006550B3">
        <w:t xml:space="preserve">nevertheless </w:t>
      </w:r>
      <w:r w:rsidR="00761B71">
        <w:t>have understood GAPL to</w:t>
      </w:r>
      <w:r w:rsidR="00673C2C">
        <w:t xml:space="preserve"> adopt and</w:t>
      </w:r>
      <w:r w:rsidR="00761B71">
        <w:t xml:space="preserve"> endorse the representations made by Google</w:t>
      </w:r>
      <w:r w:rsidR="00A4587A">
        <w:t xml:space="preserve"> LLC</w:t>
      </w:r>
      <w:r w:rsidR="00761B71">
        <w:t>.</w:t>
      </w:r>
      <w:r w:rsidR="00A4587A">
        <w:t xml:space="preserve"> </w:t>
      </w:r>
    </w:p>
    <w:p w14:paraId="6D224B48" w14:textId="3C5BC7BC" w:rsidR="001652F0" w:rsidRDefault="00EF5BFD" w:rsidP="00EF5BFD">
      <w:pPr>
        <w:pStyle w:val="ParaNumbering"/>
        <w:numPr>
          <w:ilvl w:val="0"/>
          <w:numId w:val="0"/>
        </w:numPr>
        <w:ind w:hanging="720"/>
      </w:pPr>
      <w:r>
        <w:rPr>
          <w:sz w:val="20"/>
        </w:rPr>
        <w:t>339</w:t>
      </w:r>
      <w:r>
        <w:rPr>
          <w:sz w:val="20"/>
        </w:rPr>
        <w:tab/>
      </w:r>
      <w:r w:rsidR="00673C2C">
        <w:t>In relation to Google LLC’s breach of s 29(1)(g), Google submitted that it could not be said that GAPL made any of the alleged representations “in connection with the supply” of the Pixel phones</w:t>
      </w:r>
      <w:r w:rsidR="001652F0" w:rsidRPr="001652F0">
        <w:t xml:space="preserve"> </w:t>
      </w:r>
      <w:r w:rsidR="001652F0">
        <w:t>because the representations were “</w:t>
      </w:r>
      <w:r w:rsidR="00041061">
        <w:t>only logically made to [u]</w:t>
      </w:r>
      <w:r w:rsidR="001652F0">
        <w:t>sers who had already purchased, and commenced to use their Pixel phones”</w:t>
      </w:r>
      <w:r w:rsidR="00673C2C">
        <w:t xml:space="preserve">.  </w:t>
      </w:r>
    </w:p>
    <w:p w14:paraId="1DA01C59" w14:textId="0F59CD3C" w:rsidR="00097A97" w:rsidRDefault="00EF5BFD" w:rsidP="00EF5BFD">
      <w:pPr>
        <w:pStyle w:val="ParaNumbering"/>
        <w:numPr>
          <w:ilvl w:val="0"/>
          <w:numId w:val="0"/>
        </w:numPr>
        <w:ind w:hanging="720"/>
      </w:pPr>
      <w:bookmarkStart w:id="124" w:name="_Ref69385383"/>
      <w:r>
        <w:rPr>
          <w:sz w:val="20"/>
        </w:rPr>
        <w:t>340</w:t>
      </w:r>
      <w:r>
        <w:rPr>
          <w:sz w:val="20"/>
        </w:rPr>
        <w:tab/>
      </w:r>
      <w:r w:rsidR="00B26013">
        <w:t>In the circumstances of this case, it does not matter</w:t>
      </w:r>
      <w:r w:rsidR="00097A97">
        <w:t xml:space="preserve"> that the representations were made after the relevant consumers took possession of the relevant devices.  </w:t>
      </w:r>
      <w:r w:rsidR="00413EDE">
        <w:t xml:space="preserve">Section 29(1)(g) prohibits false or misleading representations “in connection with” the supply of goods </w:t>
      </w:r>
      <w:r w:rsidR="00413EDE" w:rsidRPr="00F728B2">
        <w:t>or services</w:t>
      </w:r>
      <w:r w:rsidR="00413EDE">
        <w:t xml:space="preserve">.  </w:t>
      </w:r>
      <w:r w:rsidR="00097A97">
        <w:t xml:space="preserve">The words “in connection with” are of wide import.  It may be accepted, as Google submitted, that the representations were </w:t>
      </w:r>
      <w:r w:rsidR="00041061">
        <w:t>“only logically made to [u]</w:t>
      </w:r>
      <w:r w:rsidR="00097A97">
        <w:t>sers who had already purchased, and commenced to use their Pixel phones”, but the representations were still made “in connection with”</w:t>
      </w:r>
      <w:r w:rsidR="00B26013">
        <w:t>: (a)</w:t>
      </w:r>
      <w:r w:rsidR="00097A97">
        <w:t xml:space="preserve"> the supply of the phones</w:t>
      </w:r>
      <w:r w:rsidR="00041061">
        <w:t xml:space="preserve"> (being goods)</w:t>
      </w:r>
      <w:r w:rsidR="00B26013">
        <w:t>;</w:t>
      </w:r>
      <w:r w:rsidR="00041061">
        <w:t xml:space="preserve"> and</w:t>
      </w:r>
      <w:r w:rsidR="00B26013">
        <w:t xml:space="preserve"> (b)</w:t>
      </w:r>
      <w:r w:rsidR="00041061">
        <w:t xml:space="preserve"> the serv</w:t>
      </w:r>
      <w:r w:rsidR="00413EDE">
        <w:t>ices provided by and through tho</w:t>
      </w:r>
      <w:r w:rsidR="00041061">
        <w:t>se phones via the pre-installed software</w:t>
      </w:r>
      <w:r w:rsidR="00097A97">
        <w:t>.  The words “in connection with” do not imply a necessary temporal limitation that the representation</w:t>
      </w:r>
      <w:r w:rsidR="00672BF4">
        <w:t>s occur</w:t>
      </w:r>
      <w:r w:rsidR="00097A97">
        <w:t xml:space="preserve"> before or</w:t>
      </w:r>
      <w:r w:rsidR="00041061">
        <w:t xml:space="preserve"> at the time of supply of goods or services</w:t>
      </w:r>
      <w:r w:rsidR="00097A97">
        <w:t xml:space="preserve">.  </w:t>
      </w:r>
      <w:r w:rsidR="001652F0">
        <w:t xml:space="preserve">I do not understand Lindgren J in </w:t>
      </w:r>
      <w:r w:rsidR="00181D6D">
        <w:rPr>
          <w:i/>
        </w:rPr>
        <w:t xml:space="preserve">Monroe Topples &amp; Associates Pty Ltd v Institute of Chartered Accountants </w:t>
      </w:r>
      <w:r w:rsidR="00181D6D">
        <w:t>[2001] FCA 1056</w:t>
      </w:r>
      <w:r w:rsidR="001652F0">
        <w:rPr>
          <w:i/>
        </w:rPr>
        <w:t xml:space="preserve"> </w:t>
      </w:r>
      <w:r w:rsidR="001652F0">
        <w:t xml:space="preserve">at [260] to have intended </w:t>
      </w:r>
      <w:r w:rsidR="00B26013">
        <w:t xml:space="preserve">to state </w:t>
      </w:r>
      <w:r w:rsidR="001652F0">
        <w:t xml:space="preserve">otherwise by his identification of </w:t>
      </w:r>
      <w:r w:rsidR="00181D6D">
        <w:t xml:space="preserve">potential </w:t>
      </w:r>
      <w:r w:rsidR="001652F0">
        <w:t>synonyms for the phrase “in connection with”</w:t>
      </w:r>
      <w:r w:rsidR="00181D6D">
        <w:t>;</w:t>
      </w:r>
      <w:r w:rsidR="001652F0">
        <w:t xml:space="preserve"> see also </w:t>
      </w:r>
      <w:r w:rsidR="00181D6D">
        <w:rPr>
          <w:i/>
        </w:rPr>
        <w:t xml:space="preserve">Commissioner of Taxation v Hart </w:t>
      </w:r>
      <w:r w:rsidR="00181D6D">
        <w:t>(2004) 217 CLR 216 at</w:t>
      </w:r>
      <w:r w:rsidR="001652F0">
        <w:t xml:space="preserve"> [91].  </w:t>
      </w:r>
      <w:r w:rsidR="00097A97">
        <w:t xml:space="preserve">For example, representations might be made after </w:t>
      </w:r>
      <w:r w:rsidR="00B26013">
        <w:t xml:space="preserve">a </w:t>
      </w:r>
      <w:r w:rsidR="00097A97">
        <w:t>supply</w:t>
      </w:r>
      <w:r w:rsidR="00B26013">
        <w:t xml:space="preserve"> of goods</w:t>
      </w:r>
      <w:r w:rsidR="00097A97">
        <w:t xml:space="preserve"> in order to </w:t>
      </w:r>
      <w:r w:rsidR="00672BF4">
        <w:t>dissuade</w:t>
      </w:r>
      <w:r w:rsidR="00097A97">
        <w:t xml:space="preserve"> a consumer </w:t>
      </w:r>
      <w:r w:rsidR="00672BF4">
        <w:t>from</w:t>
      </w:r>
      <w:r w:rsidR="00041061">
        <w:t xml:space="preserve"> </w:t>
      </w:r>
      <w:r w:rsidR="00097A97">
        <w:t>return</w:t>
      </w:r>
      <w:r w:rsidR="00672BF4">
        <w:t>ing</w:t>
      </w:r>
      <w:r w:rsidR="00097A97">
        <w:t xml:space="preserve"> </w:t>
      </w:r>
      <w:r w:rsidR="00FD233B">
        <w:t>the goods</w:t>
      </w:r>
      <w:r w:rsidR="00097A97">
        <w:t>.  Such a representation would</w:t>
      </w:r>
      <w:r w:rsidR="00FD233B">
        <w:t xml:space="preserve"> likely</w:t>
      </w:r>
      <w:r w:rsidR="00097A97">
        <w:t xml:space="preserve"> be “in connection with” the supply</w:t>
      </w:r>
      <w:r w:rsidR="00B26013">
        <w:t xml:space="preserve"> of </w:t>
      </w:r>
      <w:r w:rsidR="00B26013">
        <w:lastRenderedPageBreak/>
        <w:t>the goods</w:t>
      </w:r>
      <w:r w:rsidR="00097A97">
        <w:t xml:space="preserve">. </w:t>
      </w:r>
      <w:r w:rsidR="00673C2C">
        <w:t xml:space="preserve"> That is not to say that representations made after the act of supply might lose the necessary “connection” or “relationship” with the supply because of the timing of the representation, but it all depe</w:t>
      </w:r>
      <w:r w:rsidR="00041061">
        <w:t>nds on the particular facts.</w:t>
      </w:r>
      <w:bookmarkEnd w:id="124"/>
      <w:r w:rsidR="00041061">
        <w:t xml:space="preserve"> </w:t>
      </w:r>
      <w:r w:rsidR="00673C2C">
        <w:t xml:space="preserve"> </w:t>
      </w:r>
    </w:p>
    <w:p w14:paraId="21B0F2E4" w14:textId="0E8FF986" w:rsidR="0024545E" w:rsidRDefault="00EF5BFD" w:rsidP="0024545E">
      <w:pPr>
        <w:pStyle w:val="Heading1"/>
      </w:pPr>
      <w:bookmarkStart w:id="125" w:name="_Ref69453216"/>
      <w:r>
        <w:rPr>
          <w:caps w:val="0"/>
        </w:rPr>
        <w:t>CONCLUSION</w:t>
      </w:r>
      <w:bookmarkEnd w:id="125"/>
    </w:p>
    <w:p w14:paraId="1C62D425" w14:textId="43A440E1" w:rsidR="0024545E" w:rsidRDefault="00EF5BFD" w:rsidP="00EF5BFD">
      <w:pPr>
        <w:pStyle w:val="ParaNumbering"/>
        <w:numPr>
          <w:ilvl w:val="0"/>
          <w:numId w:val="0"/>
        </w:numPr>
        <w:ind w:hanging="720"/>
      </w:pPr>
      <w:r>
        <w:rPr>
          <w:sz w:val="20"/>
        </w:rPr>
        <w:t>341</w:t>
      </w:r>
      <w:r>
        <w:rPr>
          <w:sz w:val="20"/>
        </w:rPr>
        <w:tab/>
      </w:r>
      <w:r w:rsidR="00AA2F1A">
        <w:t xml:space="preserve">The ACCC has established breaches or contraventions of ss 18, 29(1)(g) and 34 of the ACL to the extent indicated above.  </w:t>
      </w:r>
      <w:r w:rsidR="0024545E">
        <w:t xml:space="preserve">The parties should </w:t>
      </w:r>
      <w:r w:rsidR="006550B3">
        <w:t xml:space="preserve">confer </w:t>
      </w:r>
      <w:r w:rsidR="0024545E">
        <w:t>with a view to agreeing orders to reflect the conclusions reached</w:t>
      </w:r>
      <w:r w:rsidR="006550B3">
        <w:t xml:space="preserve"> and agreeing the appropriate </w:t>
      </w:r>
      <w:r w:rsidR="00A4587A">
        <w:t xml:space="preserve">further </w:t>
      </w:r>
      <w:r w:rsidR="006550B3">
        <w:t>s</w:t>
      </w:r>
      <w:r w:rsidR="00A4587A">
        <w:t>teps</w:t>
      </w:r>
      <w:r w:rsidR="0024545E">
        <w:t>.</w:t>
      </w:r>
    </w:p>
    <w:p w14:paraId="0E1D112F" w14:textId="77777777" w:rsidR="00DF0705" w:rsidRDefault="00DF0705" w:rsidP="006E7E47">
      <w:pPr>
        <w:pStyle w:val="BodyText"/>
      </w:pPr>
      <w:bookmarkStart w:id="126" w:name="Certification"/>
    </w:p>
    <w:tbl>
      <w:tblPr>
        <w:tblW w:w="0" w:type="auto"/>
        <w:tblLook w:val="04A0" w:firstRow="1" w:lastRow="0" w:firstColumn="1" w:lastColumn="0" w:noHBand="0" w:noVBand="1"/>
      </w:tblPr>
      <w:tblGrid>
        <w:gridCol w:w="3794"/>
      </w:tblGrid>
      <w:tr w:rsidR="00DF0705" w:rsidRPr="00DF0705" w14:paraId="1B3CF6BD" w14:textId="77777777">
        <w:tc>
          <w:tcPr>
            <w:tcW w:w="3794" w:type="dxa"/>
            <w:shd w:val="clear" w:color="auto" w:fill="auto"/>
          </w:tcPr>
          <w:p w14:paraId="0C28FB4A" w14:textId="567407E6" w:rsidR="00DF0705" w:rsidRPr="00DF0705" w:rsidRDefault="00DF0705" w:rsidP="00DF0705">
            <w:pPr>
              <w:pStyle w:val="Normal1linespace"/>
            </w:pPr>
            <w:r w:rsidRPr="00DF0705">
              <w:t xml:space="preserve">I certify that the preceding </w:t>
            </w:r>
            <w:bookmarkStart w:id="127" w:name="NumberWord"/>
            <w:r>
              <w:t>three hundred and forty-one</w:t>
            </w:r>
            <w:bookmarkEnd w:id="127"/>
            <w:r w:rsidRPr="00DF0705">
              <w:t xml:space="preserve"> (</w:t>
            </w:r>
            <w:bookmarkStart w:id="128" w:name="NumberNumeral"/>
            <w:r>
              <w:t>341</w:t>
            </w:r>
            <w:bookmarkEnd w:id="128"/>
            <w:r w:rsidRPr="00DF0705">
              <w:t xml:space="preserve">) numbered </w:t>
            </w:r>
            <w:bookmarkStart w:id="129" w:name="CertPara"/>
            <w:r>
              <w:t>paragraphs are</w:t>
            </w:r>
            <w:bookmarkEnd w:id="129"/>
            <w:r w:rsidRPr="00DF0705">
              <w:t xml:space="preserve"> a true copy of the Reasons for Judgment of </w:t>
            </w:r>
            <w:bookmarkStart w:id="130" w:name="bkHonourable"/>
            <w:r w:rsidRPr="00DF0705">
              <w:t xml:space="preserve">the Honourable </w:t>
            </w:r>
            <w:bookmarkStart w:id="131" w:name="Justice"/>
            <w:bookmarkEnd w:id="130"/>
            <w:r>
              <w:t>Justice Thawley</w:t>
            </w:r>
            <w:bookmarkEnd w:id="131"/>
            <w:r w:rsidRPr="00DF0705">
              <w:t>.</w:t>
            </w:r>
          </w:p>
        </w:tc>
      </w:tr>
    </w:tbl>
    <w:p w14:paraId="0CD274A0" w14:textId="77777777" w:rsidR="00DF0705" w:rsidRDefault="00DF0705" w:rsidP="006E7E47">
      <w:pPr>
        <w:pStyle w:val="BodyText"/>
      </w:pPr>
    </w:p>
    <w:p w14:paraId="6493034C" w14:textId="77777777" w:rsidR="00DF0705" w:rsidRDefault="00DF0705" w:rsidP="006E7E47">
      <w:pPr>
        <w:pStyle w:val="BodyText"/>
      </w:pPr>
    </w:p>
    <w:p w14:paraId="76F274E4" w14:textId="237B5E42" w:rsidR="00DF0705" w:rsidRDefault="00DF0705" w:rsidP="006E7E47">
      <w:pPr>
        <w:pStyle w:val="BodyText"/>
      </w:pPr>
      <w:r>
        <w:t xml:space="preserve">Associate: </w:t>
      </w:r>
    </w:p>
    <w:p w14:paraId="4E7B44EA" w14:textId="77777777" w:rsidR="00DF0705" w:rsidRDefault="00DF0705" w:rsidP="006E7E47">
      <w:pPr>
        <w:pStyle w:val="BodyText"/>
      </w:pPr>
    </w:p>
    <w:p w14:paraId="6A0FA909" w14:textId="17B2157F" w:rsidR="00DF0705" w:rsidRDefault="00DF0705" w:rsidP="006E7E47">
      <w:pPr>
        <w:pStyle w:val="BodyText"/>
        <w:tabs>
          <w:tab w:val="left" w:pos="1134"/>
        </w:tabs>
      </w:pPr>
      <w:r>
        <w:t>Dated:</w:t>
      </w:r>
      <w:r>
        <w:tab/>
      </w:r>
      <w:bookmarkStart w:id="132" w:name="CertifyDated"/>
      <w:r>
        <w:t>16 April 2021</w:t>
      </w:r>
      <w:bookmarkEnd w:id="132"/>
    </w:p>
    <w:p w14:paraId="75D4AAEA" w14:textId="77777777" w:rsidR="00DF0705" w:rsidRDefault="00DF0705" w:rsidP="006E7E47">
      <w:pPr>
        <w:pStyle w:val="BodyText"/>
      </w:pPr>
    </w:p>
    <w:bookmarkEnd w:id="126"/>
    <w:p w14:paraId="16715594" w14:textId="77777777" w:rsidR="0024545E" w:rsidRDefault="0024545E" w:rsidP="00DF0705">
      <w:pPr>
        <w:pStyle w:val="BodyText"/>
      </w:pPr>
      <w:r>
        <w:br w:type="page"/>
      </w:r>
    </w:p>
    <w:p w14:paraId="14ECC2D8" w14:textId="7A9974CB" w:rsidR="0024545E" w:rsidRDefault="00EF5BFD" w:rsidP="0024545E">
      <w:pPr>
        <w:pStyle w:val="Heading1"/>
        <w:jc w:val="center"/>
      </w:pPr>
      <w:bookmarkStart w:id="133" w:name="_Ref69453217"/>
      <w:r>
        <w:rPr>
          <w:caps w:val="0"/>
        </w:rPr>
        <w:lastRenderedPageBreak/>
        <w:t>ANNEXURE A</w:t>
      </w:r>
      <w:bookmarkEnd w:id="133"/>
    </w:p>
    <w:p w14:paraId="59FB9529" w14:textId="77777777" w:rsidR="0024545E" w:rsidRDefault="0024545E" w:rsidP="0024545E">
      <w:pPr>
        <w:pStyle w:val="NoNum"/>
      </w:pPr>
      <w:r>
        <w:rPr>
          <w:noProof/>
          <w:lang w:eastAsia="en-AU"/>
        </w:rPr>
        <w:drawing>
          <wp:inline distT="0" distB="0" distL="0" distR="0" wp14:anchorId="73839DE7" wp14:editId="1B4D9271">
            <wp:extent cx="5683885" cy="7198360"/>
            <wp:effectExtent l="0" t="0" r="0" b="2540"/>
            <wp:docPr id="38" name="Picture 38" descr="Annexure A - Privacy and Te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nexure A - Privacy and Terms Screen"/>
                    <pic:cNvPicPr>
                      <a:picLocks noChangeAspect="1" noChangeArrowheads="1"/>
                    </pic:cNvPicPr>
                  </pic:nvPicPr>
                  <pic:blipFill>
                    <a:blip r:embed="rId39">
                      <a:extLst>
                        <a:ext uri="{28A0092B-C50C-407E-A947-70E740481C1C}">
                          <a14:useLocalDpi xmlns:a14="http://schemas.microsoft.com/office/drawing/2010/main" val="0"/>
                        </a:ext>
                      </a:extLst>
                    </a:blip>
                    <a:srcRect l="832" r="2917"/>
                    <a:stretch>
                      <a:fillRect/>
                    </a:stretch>
                  </pic:blipFill>
                  <pic:spPr bwMode="auto">
                    <a:xfrm>
                      <a:off x="0" y="0"/>
                      <a:ext cx="5683885" cy="7198360"/>
                    </a:xfrm>
                    <a:prstGeom prst="rect">
                      <a:avLst/>
                    </a:prstGeom>
                    <a:noFill/>
                    <a:ln>
                      <a:noFill/>
                    </a:ln>
                  </pic:spPr>
                </pic:pic>
              </a:graphicData>
            </a:graphic>
          </wp:inline>
        </w:drawing>
      </w:r>
    </w:p>
    <w:p w14:paraId="239624AE" w14:textId="77777777" w:rsidR="0024545E" w:rsidRDefault="0024545E" w:rsidP="0024545E">
      <w:pPr>
        <w:spacing w:line="240" w:lineRule="auto"/>
        <w:jc w:val="left"/>
      </w:pPr>
      <w:r>
        <w:br w:type="page"/>
      </w:r>
    </w:p>
    <w:p w14:paraId="3C0FC812" w14:textId="240BF9A6" w:rsidR="00EB19D3" w:rsidRDefault="00EF5BFD" w:rsidP="0024545E">
      <w:pPr>
        <w:pStyle w:val="Heading1"/>
        <w:jc w:val="center"/>
      </w:pPr>
      <w:bookmarkStart w:id="134" w:name="_Ref69453218"/>
      <w:r>
        <w:rPr>
          <w:caps w:val="0"/>
        </w:rPr>
        <w:lastRenderedPageBreak/>
        <w:t>ANNEXURE B</w:t>
      </w:r>
      <w:bookmarkEnd w:id="134"/>
    </w:p>
    <w:p w14:paraId="5209F86F" w14:textId="71DA27A9" w:rsidR="0024545E" w:rsidRDefault="00EB19D3" w:rsidP="009069E0">
      <w:pPr>
        <w:pStyle w:val="NoNum"/>
      </w:pPr>
      <w:r>
        <w:rPr>
          <w:noProof/>
          <w:lang w:eastAsia="en-AU"/>
        </w:rPr>
        <w:drawing>
          <wp:inline distT="0" distB="0" distL="0" distR="0" wp14:anchorId="1C7E95C8" wp14:editId="3F44C9FC">
            <wp:extent cx="5720715" cy="7871460"/>
            <wp:effectExtent l="0" t="0" r="0" b="0"/>
            <wp:docPr id="37" name="Picture 37" descr="Annexure B -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nexure B - More Op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0715" cy="7871460"/>
                    </a:xfrm>
                    <a:prstGeom prst="rect">
                      <a:avLst/>
                    </a:prstGeom>
                    <a:noFill/>
                    <a:ln>
                      <a:noFill/>
                    </a:ln>
                  </pic:spPr>
                </pic:pic>
              </a:graphicData>
            </a:graphic>
          </wp:inline>
        </w:drawing>
      </w:r>
    </w:p>
    <w:p w14:paraId="638C9044" w14:textId="3F2E1D7E" w:rsidR="00EB19D3" w:rsidRDefault="00EB19D3">
      <w:pPr>
        <w:spacing w:line="240" w:lineRule="auto"/>
        <w:jc w:val="left"/>
      </w:pPr>
      <w:r>
        <w:br w:type="page"/>
      </w:r>
    </w:p>
    <w:p w14:paraId="672E4283" w14:textId="516227CB" w:rsidR="0024545E" w:rsidRPr="008E0385" w:rsidRDefault="00EF5BFD" w:rsidP="009069E0">
      <w:pPr>
        <w:pStyle w:val="Heading1"/>
        <w:jc w:val="center"/>
      </w:pPr>
      <w:bookmarkStart w:id="135" w:name="_Ref69453219"/>
      <w:r>
        <w:rPr>
          <w:caps w:val="0"/>
        </w:rPr>
        <w:lastRenderedPageBreak/>
        <w:t>ANNEXURE C</w:t>
      </w:r>
      <w:bookmarkEnd w:id="135"/>
    </w:p>
    <w:p w14:paraId="7B122E55" w14:textId="4A6DA7C9" w:rsidR="00EB19D3" w:rsidRDefault="00B94C3E" w:rsidP="009069E0">
      <w:pPr>
        <w:pStyle w:val="NoNum"/>
        <w:rPr>
          <w:b/>
          <w:caps/>
          <w:kern w:val="28"/>
        </w:rPr>
      </w:pPr>
      <w:r>
        <w:pict w14:anchorId="19F31933">
          <v:shape id="_x0000_i1039" type="#_x0000_t75" style="width:451.5pt;height:638.25pt">
            <v:imagedata r:id="rId41" o:title="MFI3 pg 1"/>
          </v:shape>
        </w:pict>
      </w:r>
      <w:r w:rsidR="00EB19D3">
        <w:br w:type="page"/>
      </w:r>
    </w:p>
    <w:p w14:paraId="360320B0" w14:textId="137CC66D" w:rsidR="00814AB5" w:rsidRDefault="00B94C3E" w:rsidP="009069E0">
      <w:pPr>
        <w:pStyle w:val="NoNum"/>
      </w:pPr>
      <w:r>
        <w:lastRenderedPageBreak/>
        <w:pict w14:anchorId="2EDFA669">
          <v:shape id="_x0000_i1040" type="#_x0000_t75" style="width:450.75pt;height:686.25pt">
            <v:imagedata r:id="rId42" o:title="MFI 3 pg 2"/>
          </v:shape>
        </w:pict>
      </w:r>
      <w:r w:rsidR="00814AB5">
        <w:br w:type="page"/>
      </w:r>
    </w:p>
    <w:p w14:paraId="2ABD4DE4" w14:textId="3A11E48A" w:rsidR="00814AB5" w:rsidRDefault="00B94C3E" w:rsidP="00814AB5">
      <w:pPr>
        <w:pStyle w:val="NoNum"/>
      </w:pPr>
      <w:r>
        <w:lastRenderedPageBreak/>
        <w:pict w14:anchorId="2B48E5A2">
          <v:shape id="_x0000_i1041" type="#_x0000_t75" style="width:450.75pt;height:626.25pt">
            <v:imagedata r:id="rId43" o:title="MFI3 pg 3"/>
          </v:shape>
        </w:pict>
      </w:r>
    </w:p>
    <w:p w14:paraId="5B79500F" w14:textId="77777777" w:rsidR="00814AB5" w:rsidRDefault="00814AB5">
      <w:pPr>
        <w:spacing w:line="240" w:lineRule="auto"/>
        <w:jc w:val="left"/>
      </w:pPr>
      <w:r>
        <w:br w:type="page"/>
      </w:r>
    </w:p>
    <w:p w14:paraId="7838C277" w14:textId="7CE50846" w:rsidR="00814AB5" w:rsidRDefault="00B94C3E" w:rsidP="009069E0">
      <w:pPr>
        <w:pStyle w:val="NoNum"/>
      </w:pPr>
      <w:r>
        <w:lastRenderedPageBreak/>
        <w:pict w14:anchorId="467292A1">
          <v:shape id="_x0000_i1042" type="#_x0000_t75" style="width:435pt;height:697.5pt">
            <v:imagedata r:id="rId44" o:title="MFI3 pg 4"/>
          </v:shape>
        </w:pict>
      </w:r>
      <w:r w:rsidR="00814AB5">
        <w:br w:type="page"/>
      </w:r>
    </w:p>
    <w:p w14:paraId="6BCB0147" w14:textId="71C8E281" w:rsidR="00814AB5" w:rsidRDefault="00B94C3E" w:rsidP="009069E0">
      <w:pPr>
        <w:pStyle w:val="NoNum"/>
      </w:pPr>
      <w:r>
        <w:lastRenderedPageBreak/>
        <w:pict w14:anchorId="6A02C6DC">
          <v:shape id="_x0000_i1043" type="#_x0000_t75" style="width:451.5pt;height:682.5pt">
            <v:imagedata r:id="rId45" o:title="MFI3 pg 5"/>
          </v:shape>
        </w:pict>
      </w:r>
      <w:r w:rsidR="00814AB5">
        <w:br w:type="page"/>
      </w:r>
    </w:p>
    <w:p w14:paraId="33C03BDF" w14:textId="485549B8" w:rsidR="00814AB5" w:rsidRDefault="00B94C3E" w:rsidP="00814AB5">
      <w:pPr>
        <w:pStyle w:val="NoNum"/>
      </w:pPr>
      <w:r>
        <w:lastRenderedPageBreak/>
        <w:pict w14:anchorId="369252F7">
          <v:shape id="_x0000_i1044" type="#_x0000_t75" style="width:450.75pt;height:641.25pt">
            <v:imagedata r:id="rId46" o:title="MFI3 pg 6"/>
          </v:shape>
        </w:pict>
      </w:r>
    </w:p>
    <w:p w14:paraId="0AF9F6DB" w14:textId="77777777" w:rsidR="00814AB5" w:rsidRDefault="00814AB5">
      <w:pPr>
        <w:spacing w:line="240" w:lineRule="auto"/>
        <w:jc w:val="left"/>
      </w:pPr>
      <w:r>
        <w:br w:type="page"/>
      </w:r>
    </w:p>
    <w:p w14:paraId="19D2D580" w14:textId="61E8DF8E" w:rsidR="00814AB5" w:rsidRDefault="00B94C3E" w:rsidP="00814AB5">
      <w:pPr>
        <w:pStyle w:val="NoNum"/>
      </w:pPr>
      <w:r>
        <w:lastRenderedPageBreak/>
        <w:pict w14:anchorId="55E068EA">
          <v:shape id="_x0000_i1045" type="#_x0000_t75" style="width:451.5pt;height:637.5pt">
            <v:imagedata r:id="rId47" o:title="MFI3 pg 7"/>
          </v:shape>
        </w:pict>
      </w:r>
    </w:p>
    <w:p w14:paraId="3DD522DA" w14:textId="77777777" w:rsidR="00814AB5" w:rsidRDefault="00814AB5">
      <w:pPr>
        <w:spacing w:line="240" w:lineRule="auto"/>
        <w:jc w:val="left"/>
      </w:pPr>
      <w:r>
        <w:br w:type="page"/>
      </w:r>
    </w:p>
    <w:p w14:paraId="32C24549" w14:textId="05897E68" w:rsidR="00814AB5" w:rsidRDefault="00B94C3E" w:rsidP="00814AB5">
      <w:pPr>
        <w:pStyle w:val="NoNum"/>
      </w:pPr>
      <w:r>
        <w:lastRenderedPageBreak/>
        <w:pict w14:anchorId="3C0F2C20">
          <v:shape id="_x0000_i1046" type="#_x0000_t75" style="width:450.75pt;height:627.75pt">
            <v:imagedata r:id="rId48" o:title="MFI3 pg 8"/>
          </v:shape>
        </w:pict>
      </w:r>
    </w:p>
    <w:p w14:paraId="06C32092" w14:textId="77777777" w:rsidR="00814AB5" w:rsidRDefault="00814AB5">
      <w:pPr>
        <w:spacing w:line="240" w:lineRule="auto"/>
        <w:jc w:val="left"/>
      </w:pPr>
      <w:r>
        <w:br w:type="page"/>
      </w:r>
    </w:p>
    <w:p w14:paraId="099DCB36" w14:textId="10F26386" w:rsidR="00814AB5" w:rsidRDefault="00B94C3E" w:rsidP="00814AB5">
      <w:pPr>
        <w:pStyle w:val="NoNum"/>
      </w:pPr>
      <w:r>
        <w:lastRenderedPageBreak/>
        <w:pict w14:anchorId="2644A923">
          <v:shape id="_x0000_i1047" type="#_x0000_t75" style="width:451.5pt;height:637.5pt">
            <v:imagedata r:id="rId49" o:title="MFI3 pg 9"/>
          </v:shape>
        </w:pict>
      </w:r>
    </w:p>
    <w:p w14:paraId="3DE0BC62" w14:textId="77777777" w:rsidR="00814AB5" w:rsidRDefault="00814AB5">
      <w:pPr>
        <w:spacing w:line="240" w:lineRule="auto"/>
        <w:jc w:val="left"/>
      </w:pPr>
      <w:r>
        <w:br w:type="page"/>
      </w:r>
    </w:p>
    <w:p w14:paraId="4C41BCBC" w14:textId="75466F17" w:rsidR="002424FE" w:rsidRPr="002424FE" w:rsidRDefault="00B94C3E" w:rsidP="009069E0">
      <w:pPr>
        <w:pStyle w:val="NoNum"/>
      </w:pPr>
      <w:r>
        <w:lastRenderedPageBreak/>
        <w:pict w14:anchorId="662C65A7">
          <v:shape id="_x0000_i1048" type="#_x0000_t75" style="width:450.75pt;height:639pt">
            <v:imagedata r:id="rId50" o:title="MFI3 pg 10"/>
          </v:shape>
        </w:pict>
      </w:r>
    </w:p>
    <w:sectPr w:rsidR="002424FE" w:rsidRPr="002424FE" w:rsidSect="00A84FD0">
      <w:headerReference w:type="even" r:id="rId51"/>
      <w:headerReference w:type="default" r:id="rId52"/>
      <w:footerReference w:type="default" r:id="rId53"/>
      <w:headerReference w:type="first" r:id="rId54"/>
      <w:footerReference w:type="first" r:id="rId5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8BC95" w14:textId="77777777" w:rsidR="009870E3" w:rsidRDefault="009870E3">
      <w:pPr>
        <w:spacing w:line="20" w:lineRule="exact"/>
      </w:pPr>
    </w:p>
    <w:p w14:paraId="2BC758ED" w14:textId="77777777" w:rsidR="009870E3" w:rsidRDefault="009870E3"/>
    <w:p w14:paraId="19AB49CD" w14:textId="77777777" w:rsidR="009870E3" w:rsidRDefault="009870E3"/>
  </w:endnote>
  <w:endnote w:type="continuationSeparator" w:id="0">
    <w:p w14:paraId="014E3407" w14:textId="77777777" w:rsidR="009870E3" w:rsidRDefault="009870E3">
      <w:r>
        <w:t xml:space="preserve"> </w:t>
      </w:r>
    </w:p>
    <w:p w14:paraId="302EA871" w14:textId="77777777" w:rsidR="009870E3" w:rsidRDefault="009870E3"/>
    <w:p w14:paraId="0900BDDD" w14:textId="77777777" w:rsidR="009870E3" w:rsidRDefault="009870E3"/>
  </w:endnote>
  <w:endnote w:type="continuationNotice" w:id="1">
    <w:p w14:paraId="67A90FCF" w14:textId="77777777" w:rsidR="009870E3" w:rsidRDefault="009870E3">
      <w:r>
        <w:t xml:space="preserve"> </w:t>
      </w:r>
    </w:p>
    <w:p w14:paraId="5BD05AE1" w14:textId="77777777" w:rsidR="009870E3" w:rsidRDefault="009870E3"/>
    <w:p w14:paraId="633B4C0B" w14:textId="77777777" w:rsidR="009870E3" w:rsidRDefault="00987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4572C" w14:textId="77777777" w:rsidR="00EF5BFD" w:rsidRDefault="00EF5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BAD8" w14:textId="20FA0BB8" w:rsidR="00F728B2" w:rsidRPr="00C47B9D" w:rsidRDefault="00F728B2"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2A0D50E" wp14:editId="3F1A2312">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B68E5"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202D5B">
          <w:rPr>
            <w:bCs/>
            <w:sz w:val="18"/>
            <w:szCs w:val="18"/>
          </w:rPr>
          <w:t xml:space="preserve">Australian Competition and Consumer Commission v Google LLC (No 2) [2021] FCA 367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43B6D" w14:textId="77777777" w:rsidR="00EF5BFD" w:rsidRDefault="00EF5B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FFE7D" w14:textId="6951F3FD" w:rsidR="00F728B2" w:rsidRPr="00C47B9D" w:rsidRDefault="00F728B2"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68C05116" wp14:editId="34F3BA3F">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4472A"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90F9CD7554EE4DE89C0CF2BA9D85C243"/>
        </w:placeholder>
        <w:dataBinding w:prefixMappings="xmlns:ns0='http://schemas.globalmacros.com/FCA'" w:xpath="/ns0:root[1]/ns0:Name[1]" w:storeItemID="{687E7CCB-4AA5-44E7-B148-17BA2B6F57C0}"/>
        <w:text w:multiLine="1"/>
      </w:sdtPr>
      <w:sdtEndPr/>
      <w:sdtContent>
        <w:r w:rsidR="00202D5B">
          <w:rPr>
            <w:bCs/>
            <w:sz w:val="18"/>
            <w:szCs w:val="18"/>
          </w:rPr>
          <w:t xml:space="preserve">Australian Competition and Consumer Commission v Google LLC (No 2) [2021] FCA 367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ii</w:t>
    </w:r>
    <w:r w:rsidRPr="00EA7F6D">
      <w:rPr>
        <w:bCs/>
        <w:noProof/>
        <w:sz w:val="20"/>
      </w:rPr>
      <w:fldChar w:fldCharType="end"/>
    </w:r>
  </w:p>
  <w:p w14:paraId="1C22EB49" w14:textId="4C2EAE43" w:rsidR="00F728B2" w:rsidRPr="00A84FD0" w:rsidRDefault="00F728B2" w:rsidP="00A84FD0">
    <w:pPr>
      <w:pStyle w:val="Footer"/>
      <w:jc w:val="center"/>
      <w:rPr>
        <w:sz w:val="28"/>
      </w:rPr>
    </w:pPr>
    <w:r>
      <w:rPr>
        <w:b/>
        <w:sz w:val="28"/>
      </w:rPr>
      <w:t xml:space="preserve"> - Judgment Template v.1 - </w:t>
    </w:r>
    <w:r>
      <w:rPr>
        <w:b/>
        <w:sz w:val="28"/>
      </w:rPr>
      <w:fldChar w:fldCharType="begin"/>
    </w:r>
    <w:r>
      <w:rPr>
        <w:b/>
        <w:sz w:val="28"/>
      </w:rPr>
      <w:instrText xml:space="preserve"> DATE  \@ "d MMMM yyyy"  \* MERGEFORMAT </w:instrText>
    </w:r>
    <w:r>
      <w:rPr>
        <w:b/>
        <w:sz w:val="28"/>
      </w:rPr>
      <w:fldChar w:fldCharType="separate"/>
    </w:r>
    <w:r w:rsidR="00B94C3E">
      <w:rPr>
        <w:b/>
        <w:noProof/>
        <w:sz w:val="28"/>
      </w:rPr>
      <w:t>27 July 2021</w:t>
    </w:r>
    <w:r>
      <w:rPr>
        <w:b/>
        <w:sz w:val="28"/>
      </w:rPr>
      <w:fldChar w:fldCharType="end"/>
    </w:r>
    <w:r>
      <w:rPr>
        <w:b/>
        <w:sz w:val="28"/>
      </w:rPr>
      <w:t xml:space="preserve"> </w:t>
    </w:r>
    <w:r>
      <w:rPr>
        <w:b/>
        <w:sz w:val="28"/>
      </w:rPr>
      <w:fldChar w:fldCharType="begin"/>
    </w:r>
    <w:r>
      <w:rPr>
        <w:b/>
        <w:sz w:val="28"/>
      </w:rPr>
      <w:instrText xml:space="preserve"> TIME  \@ "h:mm am/pm"  \* MERGEFORMAT </w:instrText>
    </w:r>
    <w:r>
      <w:rPr>
        <w:b/>
        <w:sz w:val="28"/>
      </w:rPr>
      <w:fldChar w:fldCharType="separate"/>
    </w:r>
    <w:r w:rsidR="00B94C3E">
      <w:rPr>
        <w:b/>
        <w:noProof/>
        <w:sz w:val="28"/>
      </w:rPr>
      <w:t>11:29 AM</w:t>
    </w:r>
    <w:r>
      <w:rPr>
        <w:b/>
        <w:sz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2DEB" w14:textId="238CEA79" w:rsidR="00F728B2" w:rsidRPr="00C47B9D" w:rsidRDefault="00F728B2"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053CC307" wp14:editId="0712A99B">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59897"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3E2EF80A86FE437185E8F8C6C34F0B1B"/>
        </w:placeholder>
        <w:dataBinding w:prefixMappings="xmlns:ns0='http://schemas.globalmacros.com/FCA'" w:xpath="/ns0:root[1]/ns0:Name[1]" w:storeItemID="{687E7CCB-4AA5-44E7-B148-17BA2B6F57C0}"/>
        <w:text w:multiLine="1"/>
      </w:sdtPr>
      <w:sdtEndPr/>
      <w:sdtContent>
        <w:r w:rsidR="00202D5B">
          <w:rPr>
            <w:bCs/>
            <w:sz w:val="18"/>
            <w:szCs w:val="18"/>
          </w:rPr>
          <w:t xml:space="preserve">Australian Competition and Consumer Commission v Google LLC (No 2) [2021] FCA 367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853E5A">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A1CE4" w14:textId="1235BC17" w:rsidR="00F728B2" w:rsidRPr="00C47B9D" w:rsidRDefault="00F728B2"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0635D751" wp14:editId="5A91ED54">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DB0DB"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0CBB6EF04CED47B48DF3DF3C1DA1FB8A"/>
        </w:placeholder>
        <w:dataBinding w:prefixMappings="xmlns:ns0='http://schemas.globalmacros.com/FCA'" w:xpath="/ns0:root[1]/ns0:Name[1]" w:storeItemID="{687E7CCB-4AA5-44E7-B148-17BA2B6F57C0}"/>
        <w:text w:multiLine="1"/>
      </w:sdtPr>
      <w:sdtEndPr/>
      <w:sdtContent>
        <w:r w:rsidR="00202D5B">
          <w:rPr>
            <w:bCs/>
            <w:sz w:val="18"/>
            <w:szCs w:val="18"/>
          </w:rPr>
          <w:t xml:space="preserve">Australian Competition and Consumer Commission v Google LLC (No 2) [2021] FCA 367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853E5A">
      <w:rPr>
        <w:bCs/>
        <w:noProof/>
        <w:sz w:val="20"/>
      </w:rPr>
      <w:t>95</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09BE3" w14:textId="151D436B" w:rsidR="00F728B2" w:rsidRPr="00C47B9D" w:rsidRDefault="00F728B2"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2B4AA47B" wp14:editId="6994CAEA">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1F0F6"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E1800BC219FE42A2AFC2230107FED771"/>
        </w:placeholder>
        <w:dataBinding w:prefixMappings="xmlns:ns0='http://schemas.globalmacros.com/FCA'" w:xpath="/ns0:root[1]/ns0:Name[1]" w:storeItemID="{687E7CCB-4AA5-44E7-B148-17BA2B6F57C0}"/>
        <w:text w:multiLine="1"/>
      </w:sdtPr>
      <w:sdtEndPr/>
      <w:sdtContent>
        <w:r w:rsidR="00202D5B">
          <w:rPr>
            <w:bCs/>
            <w:sz w:val="18"/>
            <w:szCs w:val="18"/>
          </w:rPr>
          <w:t xml:space="preserve">Australian Competition and Consumer Commission v Google LLC (No 2) [2021] FCA 367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853E5A">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F9FB2" w14:textId="77777777" w:rsidR="009870E3" w:rsidRDefault="009870E3"/>
    <w:p w14:paraId="681E1FD7" w14:textId="77777777" w:rsidR="009870E3" w:rsidRDefault="009870E3"/>
    <w:p w14:paraId="66B87370" w14:textId="77777777" w:rsidR="009870E3" w:rsidRDefault="009870E3"/>
  </w:footnote>
  <w:footnote w:type="continuationSeparator" w:id="0">
    <w:p w14:paraId="7FC64261" w14:textId="77777777" w:rsidR="009870E3" w:rsidRDefault="009870E3">
      <w:r>
        <w:continuationSeparator/>
      </w:r>
    </w:p>
    <w:p w14:paraId="73ED76DA" w14:textId="77777777" w:rsidR="009870E3" w:rsidRDefault="009870E3"/>
    <w:p w14:paraId="77F56D85" w14:textId="77777777" w:rsidR="009870E3" w:rsidRDefault="009870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BDA05" w14:textId="77777777" w:rsidR="00EF5BFD" w:rsidRDefault="00EF5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A540F" w14:textId="77777777" w:rsidR="00EF5BFD" w:rsidRDefault="00EF5B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30769" w14:textId="77777777" w:rsidR="00EF5BFD" w:rsidRDefault="00EF5B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656A3" w14:textId="77777777" w:rsidR="00F728B2" w:rsidRDefault="00F728B2">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D76BA" w14:textId="77777777" w:rsidR="00F728B2" w:rsidRDefault="00F728B2">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3A572" w14:textId="77777777" w:rsidR="00F728B2" w:rsidRDefault="00F728B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8CF2" w14:textId="77777777" w:rsidR="00F728B2" w:rsidRDefault="00F728B2">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5CDD5" w14:textId="77777777" w:rsidR="00F728B2" w:rsidRDefault="00F728B2"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B0A3F"/>
    <w:multiLevelType w:val="hybridMultilevel"/>
    <w:tmpl w:val="02EC6868"/>
    <w:lvl w:ilvl="0" w:tplc="86ACE8A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2"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4134"/>
        </w:tabs>
        <w:ind w:left="3414"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5D8309C"/>
    <w:multiLevelType w:val="hybridMultilevel"/>
    <w:tmpl w:val="A68E1A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5416751"/>
    <w:multiLevelType w:val="hybridMultilevel"/>
    <w:tmpl w:val="3F005B34"/>
    <w:lvl w:ilvl="0" w:tplc="D22EE6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4C6AFB"/>
    <w:multiLevelType w:val="hybridMultilevel"/>
    <w:tmpl w:val="CB0C1A1C"/>
    <w:lvl w:ilvl="0" w:tplc="9B3E0672">
      <w:start w:val="1"/>
      <w:numFmt w:val="decimal"/>
      <w:pStyle w:val="BodyText1"/>
      <w:lvlText w:val="%1."/>
      <w:lvlJc w:val="left"/>
      <w:pPr>
        <w:ind w:left="6881" w:hanging="360"/>
      </w:pPr>
      <w:rPr>
        <w:rFonts w:hint="default"/>
        <w:b w:val="0"/>
        <w:bCs w:val="0"/>
      </w:rPr>
    </w:lvl>
    <w:lvl w:ilvl="1" w:tplc="D49269A8">
      <w:start w:val="1"/>
      <w:numFmt w:val="lowerLetter"/>
      <w:pStyle w:val="Subparagraph"/>
      <w:lvlText w:val="(%2)"/>
      <w:lvlJc w:val="left"/>
      <w:pPr>
        <w:ind w:left="2574" w:hanging="731"/>
      </w:pPr>
      <w:rPr>
        <w:rFonts w:hint="default"/>
      </w:rPr>
    </w:lvl>
    <w:lvl w:ilvl="2" w:tplc="F1EC8766">
      <w:start w:val="1"/>
      <w:numFmt w:val="lowerRoman"/>
      <w:pStyle w:val="SubSubparagraph"/>
      <w:lvlText w:val="(%3)"/>
      <w:lvlJc w:val="right"/>
      <w:pPr>
        <w:ind w:left="3294" w:hanging="180"/>
      </w:pPr>
      <w:rPr>
        <w:rFonts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6D2568C8"/>
    <w:multiLevelType w:val="hybridMultilevel"/>
    <w:tmpl w:val="A6EC54B6"/>
    <w:lvl w:ilvl="0" w:tplc="2FF656B2">
      <w:start w:val="1"/>
      <w:numFmt w:val="decimal"/>
      <w:pStyle w:val="SubsectionHeading"/>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8"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1"/>
  </w:num>
  <w:num w:numId="15">
    <w:abstractNumId w:val="22"/>
  </w:num>
  <w:num w:numId="16">
    <w:abstractNumId w:val="28"/>
  </w:num>
  <w:num w:numId="17">
    <w:abstractNumId w:val="14"/>
  </w:num>
  <w:num w:numId="18">
    <w:abstractNumId w:val="27"/>
  </w:num>
  <w:num w:numId="19">
    <w:abstractNumId w:val="12"/>
  </w:num>
  <w:num w:numId="20">
    <w:abstractNumId w:val="18"/>
  </w:num>
  <w:num w:numId="21">
    <w:abstractNumId w:val="16"/>
  </w:num>
  <w:num w:numId="22">
    <w:abstractNumId w:val="17"/>
  </w:num>
  <w:num w:numId="23">
    <w:abstractNumId w:val="20"/>
  </w:num>
  <w:num w:numId="24">
    <w:abstractNumId w:val="11"/>
  </w:num>
  <w:num w:numId="25">
    <w:abstractNumId w:val="11"/>
  </w:num>
  <w:num w:numId="2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26"/>
  </w:num>
  <w:num w:numId="4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3"/>
  </w:num>
  <w:num w:numId="103">
    <w:abstractNumId w:val="10"/>
  </w:num>
  <w:num w:numId="104">
    <w:abstractNumId w:val="20"/>
  </w:num>
  <w:num w:numId="105">
    <w:abstractNumId w:val="20"/>
  </w:num>
  <w:num w:numId="10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43B"/>
    <w:rsid w:val="00000747"/>
    <w:rsid w:val="00002700"/>
    <w:rsid w:val="000052A0"/>
    <w:rsid w:val="0000594D"/>
    <w:rsid w:val="00006958"/>
    <w:rsid w:val="00006E3C"/>
    <w:rsid w:val="00010C68"/>
    <w:rsid w:val="00010C87"/>
    <w:rsid w:val="000115C5"/>
    <w:rsid w:val="0001469E"/>
    <w:rsid w:val="00015993"/>
    <w:rsid w:val="00015CC4"/>
    <w:rsid w:val="00017493"/>
    <w:rsid w:val="00017BC5"/>
    <w:rsid w:val="00017C50"/>
    <w:rsid w:val="00020FF2"/>
    <w:rsid w:val="00021CCB"/>
    <w:rsid w:val="00022289"/>
    <w:rsid w:val="00023098"/>
    <w:rsid w:val="0002341B"/>
    <w:rsid w:val="00027398"/>
    <w:rsid w:val="00030136"/>
    <w:rsid w:val="00031BA7"/>
    <w:rsid w:val="0003201A"/>
    <w:rsid w:val="0003207A"/>
    <w:rsid w:val="00032F9F"/>
    <w:rsid w:val="00033CEA"/>
    <w:rsid w:val="00034A66"/>
    <w:rsid w:val="00035897"/>
    <w:rsid w:val="000371C3"/>
    <w:rsid w:val="00041061"/>
    <w:rsid w:val="0004154E"/>
    <w:rsid w:val="00041C07"/>
    <w:rsid w:val="00045567"/>
    <w:rsid w:val="00045BB7"/>
    <w:rsid w:val="00045E96"/>
    <w:rsid w:val="00055719"/>
    <w:rsid w:val="0005641B"/>
    <w:rsid w:val="00056D4A"/>
    <w:rsid w:val="0006196A"/>
    <w:rsid w:val="00063D35"/>
    <w:rsid w:val="00071DB3"/>
    <w:rsid w:val="00072D85"/>
    <w:rsid w:val="0007459F"/>
    <w:rsid w:val="000753A9"/>
    <w:rsid w:val="0007625D"/>
    <w:rsid w:val="00080C6C"/>
    <w:rsid w:val="00081497"/>
    <w:rsid w:val="00081A39"/>
    <w:rsid w:val="00085255"/>
    <w:rsid w:val="000865C7"/>
    <w:rsid w:val="00097A97"/>
    <w:rsid w:val="00097B79"/>
    <w:rsid w:val="000A07C4"/>
    <w:rsid w:val="000A2E76"/>
    <w:rsid w:val="000A3230"/>
    <w:rsid w:val="000A463D"/>
    <w:rsid w:val="000A4807"/>
    <w:rsid w:val="000A4BE4"/>
    <w:rsid w:val="000A5E29"/>
    <w:rsid w:val="000B00BD"/>
    <w:rsid w:val="000B2A9E"/>
    <w:rsid w:val="000B2E2D"/>
    <w:rsid w:val="000B68E9"/>
    <w:rsid w:val="000B7597"/>
    <w:rsid w:val="000C023E"/>
    <w:rsid w:val="000C282C"/>
    <w:rsid w:val="000C5195"/>
    <w:rsid w:val="000C62EF"/>
    <w:rsid w:val="000C6847"/>
    <w:rsid w:val="000C6F93"/>
    <w:rsid w:val="000D0152"/>
    <w:rsid w:val="000D129D"/>
    <w:rsid w:val="000D168C"/>
    <w:rsid w:val="000D2137"/>
    <w:rsid w:val="000D3FD2"/>
    <w:rsid w:val="000D4B2E"/>
    <w:rsid w:val="000D68B5"/>
    <w:rsid w:val="000D6AEA"/>
    <w:rsid w:val="000D768E"/>
    <w:rsid w:val="000D7A9F"/>
    <w:rsid w:val="000E3FC8"/>
    <w:rsid w:val="000E7BAE"/>
    <w:rsid w:val="000F0F9F"/>
    <w:rsid w:val="000F133D"/>
    <w:rsid w:val="000F1C82"/>
    <w:rsid w:val="000F3206"/>
    <w:rsid w:val="000F58E6"/>
    <w:rsid w:val="00100F59"/>
    <w:rsid w:val="0010536B"/>
    <w:rsid w:val="0010598A"/>
    <w:rsid w:val="0011145C"/>
    <w:rsid w:val="00111512"/>
    <w:rsid w:val="001128BD"/>
    <w:rsid w:val="0011419D"/>
    <w:rsid w:val="00114B02"/>
    <w:rsid w:val="00115296"/>
    <w:rsid w:val="00117648"/>
    <w:rsid w:val="0011792B"/>
    <w:rsid w:val="00121403"/>
    <w:rsid w:val="00121D37"/>
    <w:rsid w:val="0012255F"/>
    <w:rsid w:val="001226C0"/>
    <w:rsid w:val="0012404B"/>
    <w:rsid w:val="00125AAF"/>
    <w:rsid w:val="00126EC8"/>
    <w:rsid w:val="0012731C"/>
    <w:rsid w:val="001273A4"/>
    <w:rsid w:val="0013055F"/>
    <w:rsid w:val="0013056B"/>
    <w:rsid w:val="0013170A"/>
    <w:rsid w:val="00132054"/>
    <w:rsid w:val="001329A3"/>
    <w:rsid w:val="00134964"/>
    <w:rsid w:val="001351B9"/>
    <w:rsid w:val="00135722"/>
    <w:rsid w:val="00140C7E"/>
    <w:rsid w:val="00141689"/>
    <w:rsid w:val="00143B68"/>
    <w:rsid w:val="00146557"/>
    <w:rsid w:val="00147D9B"/>
    <w:rsid w:val="00151D4E"/>
    <w:rsid w:val="00152A92"/>
    <w:rsid w:val="001541B2"/>
    <w:rsid w:val="00155CD2"/>
    <w:rsid w:val="00156345"/>
    <w:rsid w:val="0015772F"/>
    <w:rsid w:val="00161AD3"/>
    <w:rsid w:val="001624CD"/>
    <w:rsid w:val="00162B11"/>
    <w:rsid w:val="001637C5"/>
    <w:rsid w:val="001652F0"/>
    <w:rsid w:val="00166E87"/>
    <w:rsid w:val="001727A4"/>
    <w:rsid w:val="0017376C"/>
    <w:rsid w:val="001738AB"/>
    <w:rsid w:val="00174D07"/>
    <w:rsid w:val="00175B07"/>
    <w:rsid w:val="001765E0"/>
    <w:rsid w:val="00177759"/>
    <w:rsid w:val="00180BB3"/>
    <w:rsid w:val="00181D6D"/>
    <w:rsid w:val="001828DB"/>
    <w:rsid w:val="00185287"/>
    <w:rsid w:val="001859C5"/>
    <w:rsid w:val="00185BD4"/>
    <w:rsid w:val="00185E6B"/>
    <w:rsid w:val="00186DE0"/>
    <w:rsid w:val="00187BBC"/>
    <w:rsid w:val="00190564"/>
    <w:rsid w:val="00190DFB"/>
    <w:rsid w:val="0019221D"/>
    <w:rsid w:val="001932F3"/>
    <w:rsid w:val="001A0F8C"/>
    <w:rsid w:val="001A2B40"/>
    <w:rsid w:val="001A2C50"/>
    <w:rsid w:val="001A348B"/>
    <w:rsid w:val="001A4309"/>
    <w:rsid w:val="001A4333"/>
    <w:rsid w:val="001A46AE"/>
    <w:rsid w:val="001A6C52"/>
    <w:rsid w:val="001B1053"/>
    <w:rsid w:val="001B14AC"/>
    <w:rsid w:val="001B5596"/>
    <w:rsid w:val="001B7940"/>
    <w:rsid w:val="001C0E72"/>
    <w:rsid w:val="001C171A"/>
    <w:rsid w:val="001C36C5"/>
    <w:rsid w:val="001C37CA"/>
    <w:rsid w:val="001C4085"/>
    <w:rsid w:val="001C6EDE"/>
    <w:rsid w:val="001D3DFA"/>
    <w:rsid w:val="001D4303"/>
    <w:rsid w:val="001D470D"/>
    <w:rsid w:val="001D5DA1"/>
    <w:rsid w:val="001D6746"/>
    <w:rsid w:val="001E01DD"/>
    <w:rsid w:val="001E05F4"/>
    <w:rsid w:val="001E3B49"/>
    <w:rsid w:val="001E4A05"/>
    <w:rsid w:val="001E7388"/>
    <w:rsid w:val="001F13DD"/>
    <w:rsid w:val="001F2473"/>
    <w:rsid w:val="001F2DBC"/>
    <w:rsid w:val="001F3501"/>
    <w:rsid w:val="001F73E8"/>
    <w:rsid w:val="00201E00"/>
    <w:rsid w:val="002021C9"/>
    <w:rsid w:val="0020262C"/>
    <w:rsid w:val="00202D5B"/>
    <w:rsid w:val="00206A42"/>
    <w:rsid w:val="00211A3E"/>
    <w:rsid w:val="00215BCA"/>
    <w:rsid w:val="00215CA2"/>
    <w:rsid w:val="00216D7D"/>
    <w:rsid w:val="00217AC4"/>
    <w:rsid w:val="00221461"/>
    <w:rsid w:val="00224537"/>
    <w:rsid w:val="00226CFD"/>
    <w:rsid w:val="002343FB"/>
    <w:rsid w:val="00235956"/>
    <w:rsid w:val="00235B9A"/>
    <w:rsid w:val="00235D94"/>
    <w:rsid w:val="00236454"/>
    <w:rsid w:val="00236B4F"/>
    <w:rsid w:val="002410E0"/>
    <w:rsid w:val="002424FE"/>
    <w:rsid w:val="00243856"/>
    <w:rsid w:val="00243E5E"/>
    <w:rsid w:val="0024545E"/>
    <w:rsid w:val="002461D6"/>
    <w:rsid w:val="00247C9A"/>
    <w:rsid w:val="00250200"/>
    <w:rsid w:val="0025160C"/>
    <w:rsid w:val="002535D0"/>
    <w:rsid w:val="002539B3"/>
    <w:rsid w:val="00255030"/>
    <w:rsid w:val="00256336"/>
    <w:rsid w:val="00257C3E"/>
    <w:rsid w:val="002602C2"/>
    <w:rsid w:val="00262C54"/>
    <w:rsid w:val="00262F2E"/>
    <w:rsid w:val="002666C9"/>
    <w:rsid w:val="00270136"/>
    <w:rsid w:val="00270FD7"/>
    <w:rsid w:val="00271126"/>
    <w:rsid w:val="00273875"/>
    <w:rsid w:val="00274F5B"/>
    <w:rsid w:val="002769D5"/>
    <w:rsid w:val="00280786"/>
    <w:rsid w:val="00280836"/>
    <w:rsid w:val="00280ED3"/>
    <w:rsid w:val="00281121"/>
    <w:rsid w:val="00282A89"/>
    <w:rsid w:val="00282E1A"/>
    <w:rsid w:val="002840F1"/>
    <w:rsid w:val="0028467D"/>
    <w:rsid w:val="0029113B"/>
    <w:rsid w:val="0029252A"/>
    <w:rsid w:val="002928CB"/>
    <w:rsid w:val="002934C0"/>
    <w:rsid w:val="00296EC1"/>
    <w:rsid w:val="0029764C"/>
    <w:rsid w:val="002A083D"/>
    <w:rsid w:val="002A1B50"/>
    <w:rsid w:val="002A4807"/>
    <w:rsid w:val="002A596E"/>
    <w:rsid w:val="002A5C87"/>
    <w:rsid w:val="002A7100"/>
    <w:rsid w:val="002A7EEC"/>
    <w:rsid w:val="002B0ADB"/>
    <w:rsid w:val="002B0E91"/>
    <w:rsid w:val="002B11CD"/>
    <w:rsid w:val="002B132C"/>
    <w:rsid w:val="002B3F23"/>
    <w:rsid w:val="002B4EB5"/>
    <w:rsid w:val="002B57BB"/>
    <w:rsid w:val="002B6779"/>
    <w:rsid w:val="002B71C0"/>
    <w:rsid w:val="002B7A34"/>
    <w:rsid w:val="002C2A70"/>
    <w:rsid w:val="002C31AD"/>
    <w:rsid w:val="002C48AA"/>
    <w:rsid w:val="002C4F60"/>
    <w:rsid w:val="002C5C96"/>
    <w:rsid w:val="002C7385"/>
    <w:rsid w:val="002D2DBB"/>
    <w:rsid w:val="002D343B"/>
    <w:rsid w:val="002D37D8"/>
    <w:rsid w:val="002D4805"/>
    <w:rsid w:val="002D4826"/>
    <w:rsid w:val="002D489B"/>
    <w:rsid w:val="002D4DAF"/>
    <w:rsid w:val="002D54A6"/>
    <w:rsid w:val="002D64CA"/>
    <w:rsid w:val="002D79F6"/>
    <w:rsid w:val="002E207F"/>
    <w:rsid w:val="002E5BF9"/>
    <w:rsid w:val="002E6A7A"/>
    <w:rsid w:val="002E75A2"/>
    <w:rsid w:val="002F1283"/>
    <w:rsid w:val="002F18BD"/>
    <w:rsid w:val="002F1E49"/>
    <w:rsid w:val="002F3D7C"/>
    <w:rsid w:val="002F4E9C"/>
    <w:rsid w:val="002F607A"/>
    <w:rsid w:val="00300D56"/>
    <w:rsid w:val="00301C45"/>
    <w:rsid w:val="00301E8A"/>
    <w:rsid w:val="00302004"/>
    <w:rsid w:val="00302F4E"/>
    <w:rsid w:val="003034C7"/>
    <w:rsid w:val="00304ED0"/>
    <w:rsid w:val="0031256C"/>
    <w:rsid w:val="00314D6C"/>
    <w:rsid w:val="00316D2A"/>
    <w:rsid w:val="00322404"/>
    <w:rsid w:val="00322A7C"/>
    <w:rsid w:val="00322EEC"/>
    <w:rsid w:val="00323061"/>
    <w:rsid w:val="00330E90"/>
    <w:rsid w:val="003325CF"/>
    <w:rsid w:val="00334287"/>
    <w:rsid w:val="003345C6"/>
    <w:rsid w:val="00335F13"/>
    <w:rsid w:val="00336DBD"/>
    <w:rsid w:val="003402D3"/>
    <w:rsid w:val="00341A00"/>
    <w:rsid w:val="00341D19"/>
    <w:rsid w:val="00342913"/>
    <w:rsid w:val="00343ABC"/>
    <w:rsid w:val="00346154"/>
    <w:rsid w:val="003463F4"/>
    <w:rsid w:val="003463FE"/>
    <w:rsid w:val="00347D41"/>
    <w:rsid w:val="00353929"/>
    <w:rsid w:val="003545AE"/>
    <w:rsid w:val="003554B3"/>
    <w:rsid w:val="00355D3C"/>
    <w:rsid w:val="0035637C"/>
    <w:rsid w:val="00356632"/>
    <w:rsid w:val="00357C7E"/>
    <w:rsid w:val="003653B6"/>
    <w:rsid w:val="00370C9D"/>
    <w:rsid w:val="00374CC4"/>
    <w:rsid w:val="0037711F"/>
    <w:rsid w:val="003774B2"/>
    <w:rsid w:val="003775BA"/>
    <w:rsid w:val="003777AC"/>
    <w:rsid w:val="00377EFD"/>
    <w:rsid w:val="00380522"/>
    <w:rsid w:val="00380F2D"/>
    <w:rsid w:val="003820F3"/>
    <w:rsid w:val="00382D4E"/>
    <w:rsid w:val="00383E2B"/>
    <w:rsid w:val="003845A9"/>
    <w:rsid w:val="00384766"/>
    <w:rsid w:val="003850C9"/>
    <w:rsid w:val="00390883"/>
    <w:rsid w:val="00390B95"/>
    <w:rsid w:val="003922F8"/>
    <w:rsid w:val="003958B7"/>
    <w:rsid w:val="00395B24"/>
    <w:rsid w:val="0039685A"/>
    <w:rsid w:val="003A157A"/>
    <w:rsid w:val="003A1F1C"/>
    <w:rsid w:val="003A2D38"/>
    <w:rsid w:val="003A41FF"/>
    <w:rsid w:val="003A7ECC"/>
    <w:rsid w:val="003B022F"/>
    <w:rsid w:val="003B290F"/>
    <w:rsid w:val="003B2C72"/>
    <w:rsid w:val="003B58B4"/>
    <w:rsid w:val="003B78B4"/>
    <w:rsid w:val="003C1333"/>
    <w:rsid w:val="003C1507"/>
    <w:rsid w:val="003C20FF"/>
    <w:rsid w:val="003C550A"/>
    <w:rsid w:val="003C5AEC"/>
    <w:rsid w:val="003C6055"/>
    <w:rsid w:val="003D1260"/>
    <w:rsid w:val="003D239A"/>
    <w:rsid w:val="003D2650"/>
    <w:rsid w:val="003D4DA4"/>
    <w:rsid w:val="003D560C"/>
    <w:rsid w:val="003D5C00"/>
    <w:rsid w:val="003E0444"/>
    <w:rsid w:val="003E13C5"/>
    <w:rsid w:val="003E2A4A"/>
    <w:rsid w:val="003E2A9D"/>
    <w:rsid w:val="003E2E9E"/>
    <w:rsid w:val="003E3154"/>
    <w:rsid w:val="003E34D8"/>
    <w:rsid w:val="003E5874"/>
    <w:rsid w:val="003E72D3"/>
    <w:rsid w:val="003F193E"/>
    <w:rsid w:val="003F1BC9"/>
    <w:rsid w:val="003F242C"/>
    <w:rsid w:val="003F271C"/>
    <w:rsid w:val="003F2BCD"/>
    <w:rsid w:val="003F34F1"/>
    <w:rsid w:val="003F588F"/>
    <w:rsid w:val="003F6311"/>
    <w:rsid w:val="00400603"/>
    <w:rsid w:val="0040098B"/>
    <w:rsid w:val="00400B81"/>
    <w:rsid w:val="004018E7"/>
    <w:rsid w:val="00401FC1"/>
    <w:rsid w:val="004104B6"/>
    <w:rsid w:val="00411AE8"/>
    <w:rsid w:val="00413B74"/>
    <w:rsid w:val="00413EDE"/>
    <w:rsid w:val="00414533"/>
    <w:rsid w:val="00420194"/>
    <w:rsid w:val="004202EA"/>
    <w:rsid w:val="0042117B"/>
    <w:rsid w:val="0042117F"/>
    <w:rsid w:val="0042247E"/>
    <w:rsid w:val="004227B6"/>
    <w:rsid w:val="00422D87"/>
    <w:rsid w:val="0042458F"/>
    <w:rsid w:val="00424EB9"/>
    <w:rsid w:val="00425F05"/>
    <w:rsid w:val="00426734"/>
    <w:rsid w:val="00431105"/>
    <w:rsid w:val="00431B4A"/>
    <w:rsid w:val="00432660"/>
    <w:rsid w:val="004342F3"/>
    <w:rsid w:val="00435C5F"/>
    <w:rsid w:val="00435E2F"/>
    <w:rsid w:val="00436155"/>
    <w:rsid w:val="004370BC"/>
    <w:rsid w:val="00441E98"/>
    <w:rsid w:val="00443B14"/>
    <w:rsid w:val="00450F3A"/>
    <w:rsid w:val="0045162A"/>
    <w:rsid w:val="004532F7"/>
    <w:rsid w:val="00453FD6"/>
    <w:rsid w:val="0046232A"/>
    <w:rsid w:val="00464AEB"/>
    <w:rsid w:val="00464D51"/>
    <w:rsid w:val="00465E6B"/>
    <w:rsid w:val="00465E78"/>
    <w:rsid w:val="0046646F"/>
    <w:rsid w:val="00470241"/>
    <w:rsid w:val="00472027"/>
    <w:rsid w:val="00472351"/>
    <w:rsid w:val="00472C83"/>
    <w:rsid w:val="004804CF"/>
    <w:rsid w:val="00481781"/>
    <w:rsid w:val="00484962"/>
    <w:rsid w:val="00484F6D"/>
    <w:rsid w:val="00484FB7"/>
    <w:rsid w:val="0048554D"/>
    <w:rsid w:val="00485D54"/>
    <w:rsid w:val="00487985"/>
    <w:rsid w:val="0049030E"/>
    <w:rsid w:val="004909D5"/>
    <w:rsid w:val="00490C29"/>
    <w:rsid w:val="00492961"/>
    <w:rsid w:val="00492C88"/>
    <w:rsid w:val="0049338A"/>
    <w:rsid w:val="0049417F"/>
    <w:rsid w:val="004948F6"/>
    <w:rsid w:val="00496D41"/>
    <w:rsid w:val="004A387E"/>
    <w:rsid w:val="004A643B"/>
    <w:rsid w:val="004A6602"/>
    <w:rsid w:val="004A7516"/>
    <w:rsid w:val="004B3EFA"/>
    <w:rsid w:val="004B449F"/>
    <w:rsid w:val="004C2A87"/>
    <w:rsid w:val="004C3AE8"/>
    <w:rsid w:val="004C4D7B"/>
    <w:rsid w:val="004C4ED3"/>
    <w:rsid w:val="004C4FFF"/>
    <w:rsid w:val="004C59D4"/>
    <w:rsid w:val="004C667B"/>
    <w:rsid w:val="004C6CC1"/>
    <w:rsid w:val="004C6D1C"/>
    <w:rsid w:val="004C7ECD"/>
    <w:rsid w:val="004D07BD"/>
    <w:rsid w:val="004D2EA5"/>
    <w:rsid w:val="004D2F14"/>
    <w:rsid w:val="004D32A6"/>
    <w:rsid w:val="004D53E5"/>
    <w:rsid w:val="004D58DF"/>
    <w:rsid w:val="004D66D0"/>
    <w:rsid w:val="004D7120"/>
    <w:rsid w:val="004E4F6A"/>
    <w:rsid w:val="004E6DC4"/>
    <w:rsid w:val="004E704D"/>
    <w:rsid w:val="004E7085"/>
    <w:rsid w:val="004F09C3"/>
    <w:rsid w:val="004F18AB"/>
    <w:rsid w:val="004F21C1"/>
    <w:rsid w:val="004F363E"/>
    <w:rsid w:val="004F4D1F"/>
    <w:rsid w:val="004F6AC5"/>
    <w:rsid w:val="004F6DB0"/>
    <w:rsid w:val="0050006F"/>
    <w:rsid w:val="00501A12"/>
    <w:rsid w:val="00502329"/>
    <w:rsid w:val="00502935"/>
    <w:rsid w:val="0050309C"/>
    <w:rsid w:val="00504DBB"/>
    <w:rsid w:val="00505085"/>
    <w:rsid w:val="00510675"/>
    <w:rsid w:val="00511D0C"/>
    <w:rsid w:val="0051327C"/>
    <w:rsid w:val="0051346D"/>
    <w:rsid w:val="00513EAE"/>
    <w:rsid w:val="0051434F"/>
    <w:rsid w:val="00514DEC"/>
    <w:rsid w:val="00516806"/>
    <w:rsid w:val="0052098C"/>
    <w:rsid w:val="00525A49"/>
    <w:rsid w:val="00525C46"/>
    <w:rsid w:val="005262D1"/>
    <w:rsid w:val="00526DC3"/>
    <w:rsid w:val="00527574"/>
    <w:rsid w:val="0053050D"/>
    <w:rsid w:val="005305F5"/>
    <w:rsid w:val="00530876"/>
    <w:rsid w:val="00530E8B"/>
    <w:rsid w:val="005316B9"/>
    <w:rsid w:val="005349AB"/>
    <w:rsid w:val="00535613"/>
    <w:rsid w:val="005359EB"/>
    <w:rsid w:val="0053641D"/>
    <w:rsid w:val="00541E99"/>
    <w:rsid w:val="0054254A"/>
    <w:rsid w:val="0054500B"/>
    <w:rsid w:val="005466B5"/>
    <w:rsid w:val="005504CC"/>
    <w:rsid w:val="005511D9"/>
    <w:rsid w:val="00554314"/>
    <w:rsid w:val="00555B8C"/>
    <w:rsid w:val="00560D9F"/>
    <w:rsid w:val="00562829"/>
    <w:rsid w:val="00562975"/>
    <w:rsid w:val="005629B3"/>
    <w:rsid w:val="00565D33"/>
    <w:rsid w:val="0057028C"/>
    <w:rsid w:val="005724F6"/>
    <w:rsid w:val="00572F0B"/>
    <w:rsid w:val="0057315D"/>
    <w:rsid w:val="00573AC4"/>
    <w:rsid w:val="0057567C"/>
    <w:rsid w:val="00575BB8"/>
    <w:rsid w:val="00576863"/>
    <w:rsid w:val="005801FC"/>
    <w:rsid w:val="00584890"/>
    <w:rsid w:val="00585BA9"/>
    <w:rsid w:val="00587359"/>
    <w:rsid w:val="00587823"/>
    <w:rsid w:val="005900F9"/>
    <w:rsid w:val="0059072B"/>
    <w:rsid w:val="00595016"/>
    <w:rsid w:val="00597AAE"/>
    <w:rsid w:val="005A0859"/>
    <w:rsid w:val="005A08B5"/>
    <w:rsid w:val="005A222C"/>
    <w:rsid w:val="005A4971"/>
    <w:rsid w:val="005A4C72"/>
    <w:rsid w:val="005A4DF8"/>
    <w:rsid w:val="005A68C7"/>
    <w:rsid w:val="005A78C8"/>
    <w:rsid w:val="005B0145"/>
    <w:rsid w:val="005B0BC2"/>
    <w:rsid w:val="005B1426"/>
    <w:rsid w:val="005B24FD"/>
    <w:rsid w:val="005B79C1"/>
    <w:rsid w:val="005C0A8E"/>
    <w:rsid w:val="005C1767"/>
    <w:rsid w:val="005C17F6"/>
    <w:rsid w:val="005C185C"/>
    <w:rsid w:val="005C3F8B"/>
    <w:rsid w:val="005C4108"/>
    <w:rsid w:val="005C42EF"/>
    <w:rsid w:val="005C4F9E"/>
    <w:rsid w:val="005D04B5"/>
    <w:rsid w:val="005D05ED"/>
    <w:rsid w:val="005D115E"/>
    <w:rsid w:val="005D2493"/>
    <w:rsid w:val="005D5B68"/>
    <w:rsid w:val="005E02F5"/>
    <w:rsid w:val="005E0510"/>
    <w:rsid w:val="005E176E"/>
    <w:rsid w:val="005E1F3B"/>
    <w:rsid w:val="005E218E"/>
    <w:rsid w:val="005E35A0"/>
    <w:rsid w:val="005E56A6"/>
    <w:rsid w:val="005F0D1B"/>
    <w:rsid w:val="005F1566"/>
    <w:rsid w:val="005F1865"/>
    <w:rsid w:val="005F20D9"/>
    <w:rsid w:val="005F2109"/>
    <w:rsid w:val="005F41D7"/>
    <w:rsid w:val="005F6D81"/>
    <w:rsid w:val="00600224"/>
    <w:rsid w:val="006007BD"/>
    <w:rsid w:val="006013C8"/>
    <w:rsid w:val="0060270D"/>
    <w:rsid w:val="00604611"/>
    <w:rsid w:val="00604964"/>
    <w:rsid w:val="006074F5"/>
    <w:rsid w:val="0061053B"/>
    <w:rsid w:val="00611586"/>
    <w:rsid w:val="006124ED"/>
    <w:rsid w:val="00612AC0"/>
    <w:rsid w:val="00612D26"/>
    <w:rsid w:val="00613D78"/>
    <w:rsid w:val="00615855"/>
    <w:rsid w:val="00615D20"/>
    <w:rsid w:val="00616989"/>
    <w:rsid w:val="0061791A"/>
    <w:rsid w:val="00617A68"/>
    <w:rsid w:val="00620DA8"/>
    <w:rsid w:val="00621589"/>
    <w:rsid w:val="00621658"/>
    <w:rsid w:val="00621887"/>
    <w:rsid w:val="006232AD"/>
    <w:rsid w:val="00624520"/>
    <w:rsid w:val="00625739"/>
    <w:rsid w:val="00627164"/>
    <w:rsid w:val="006271F5"/>
    <w:rsid w:val="00632300"/>
    <w:rsid w:val="00632427"/>
    <w:rsid w:val="00632BB7"/>
    <w:rsid w:val="00632F17"/>
    <w:rsid w:val="006339FA"/>
    <w:rsid w:val="00635B36"/>
    <w:rsid w:val="0063604A"/>
    <w:rsid w:val="00636871"/>
    <w:rsid w:val="00640136"/>
    <w:rsid w:val="00640EE1"/>
    <w:rsid w:val="00640F4E"/>
    <w:rsid w:val="00641968"/>
    <w:rsid w:val="00642A72"/>
    <w:rsid w:val="00643500"/>
    <w:rsid w:val="00643C4E"/>
    <w:rsid w:val="00643DE0"/>
    <w:rsid w:val="0064437D"/>
    <w:rsid w:val="0064474B"/>
    <w:rsid w:val="00644D1E"/>
    <w:rsid w:val="00644E85"/>
    <w:rsid w:val="00646906"/>
    <w:rsid w:val="006469B9"/>
    <w:rsid w:val="00652C52"/>
    <w:rsid w:val="006550B3"/>
    <w:rsid w:val="00655756"/>
    <w:rsid w:val="00655BD9"/>
    <w:rsid w:val="0066063F"/>
    <w:rsid w:val="00662A13"/>
    <w:rsid w:val="00662BB0"/>
    <w:rsid w:val="00663878"/>
    <w:rsid w:val="00667773"/>
    <w:rsid w:val="00670538"/>
    <w:rsid w:val="00670743"/>
    <w:rsid w:val="00670AED"/>
    <w:rsid w:val="006721CD"/>
    <w:rsid w:val="00672BF4"/>
    <w:rsid w:val="0067365B"/>
    <w:rsid w:val="00673C2C"/>
    <w:rsid w:val="006768D8"/>
    <w:rsid w:val="00680A85"/>
    <w:rsid w:val="00681487"/>
    <w:rsid w:val="00681ADF"/>
    <w:rsid w:val="00684AA6"/>
    <w:rsid w:val="006900F5"/>
    <w:rsid w:val="00690589"/>
    <w:rsid w:val="00690EE2"/>
    <w:rsid w:val="00691439"/>
    <w:rsid w:val="006918F8"/>
    <w:rsid w:val="00693854"/>
    <w:rsid w:val="00694B64"/>
    <w:rsid w:val="00694BEB"/>
    <w:rsid w:val="0069504E"/>
    <w:rsid w:val="00695134"/>
    <w:rsid w:val="006A0D32"/>
    <w:rsid w:val="006A0E20"/>
    <w:rsid w:val="006A24E3"/>
    <w:rsid w:val="006A2A32"/>
    <w:rsid w:val="006A5695"/>
    <w:rsid w:val="006A6330"/>
    <w:rsid w:val="006A70C1"/>
    <w:rsid w:val="006B0439"/>
    <w:rsid w:val="006B0778"/>
    <w:rsid w:val="006B0E8D"/>
    <w:rsid w:val="006B26F3"/>
    <w:rsid w:val="006B2FE6"/>
    <w:rsid w:val="006B3904"/>
    <w:rsid w:val="006B5B7D"/>
    <w:rsid w:val="006B6C9F"/>
    <w:rsid w:val="006B7274"/>
    <w:rsid w:val="006B773F"/>
    <w:rsid w:val="006C2410"/>
    <w:rsid w:val="006C5B46"/>
    <w:rsid w:val="006C6E39"/>
    <w:rsid w:val="006D09C2"/>
    <w:rsid w:val="006D0ECF"/>
    <w:rsid w:val="006D3D5B"/>
    <w:rsid w:val="006D4C92"/>
    <w:rsid w:val="006D4EB6"/>
    <w:rsid w:val="006D6031"/>
    <w:rsid w:val="006D6372"/>
    <w:rsid w:val="006E0465"/>
    <w:rsid w:val="006E0B3F"/>
    <w:rsid w:val="006E35BF"/>
    <w:rsid w:val="006E3C24"/>
    <w:rsid w:val="006E4056"/>
    <w:rsid w:val="006E52AB"/>
    <w:rsid w:val="006E67A1"/>
    <w:rsid w:val="006E6A02"/>
    <w:rsid w:val="006E7850"/>
    <w:rsid w:val="006E7BEE"/>
    <w:rsid w:val="006E7E47"/>
    <w:rsid w:val="006F46D6"/>
    <w:rsid w:val="007024C9"/>
    <w:rsid w:val="007028D9"/>
    <w:rsid w:val="00702C62"/>
    <w:rsid w:val="007031AE"/>
    <w:rsid w:val="007050E0"/>
    <w:rsid w:val="007053CF"/>
    <w:rsid w:val="00707218"/>
    <w:rsid w:val="00710D04"/>
    <w:rsid w:val="00712B1D"/>
    <w:rsid w:val="00712C4A"/>
    <w:rsid w:val="007132ED"/>
    <w:rsid w:val="00715199"/>
    <w:rsid w:val="00715751"/>
    <w:rsid w:val="0071591E"/>
    <w:rsid w:val="007171BA"/>
    <w:rsid w:val="00717616"/>
    <w:rsid w:val="0072185B"/>
    <w:rsid w:val="0072359D"/>
    <w:rsid w:val="007250C2"/>
    <w:rsid w:val="00725C8B"/>
    <w:rsid w:val="00726899"/>
    <w:rsid w:val="00730E15"/>
    <w:rsid w:val="0073244C"/>
    <w:rsid w:val="007325D9"/>
    <w:rsid w:val="0073397C"/>
    <w:rsid w:val="00733E7B"/>
    <w:rsid w:val="0073583B"/>
    <w:rsid w:val="007360CA"/>
    <w:rsid w:val="0073707D"/>
    <w:rsid w:val="00737D8A"/>
    <w:rsid w:val="0074407C"/>
    <w:rsid w:val="00744861"/>
    <w:rsid w:val="0074667B"/>
    <w:rsid w:val="00746CC8"/>
    <w:rsid w:val="007470BD"/>
    <w:rsid w:val="00751E62"/>
    <w:rsid w:val="00754811"/>
    <w:rsid w:val="007564D3"/>
    <w:rsid w:val="00760EC0"/>
    <w:rsid w:val="00761B71"/>
    <w:rsid w:val="00762D68"/>
    <w:rsid w:val="0076622D"/>
    <w:rsid w:val="00770D64"/>
    <w:rsid w:val="00770E03"/>
    <w:rsid w:val="007711BD"/>
    <w:rsid w:val="00772039"/>
    <w:rsid w:val="00772510"/>
    <w:rsid w:val="00774A96"/>
    <w:rsid w:val="007756F9"/>
    <w:rsid w:val="00775844"/>
    <w:rsid w:val="00776B45"/>
    <w:rsid w:val="00777919"/>
    <w:rsid w:val="0078003A"/>
    <w:rsid w:val="00780421"/>
    <w:rsid w:val="00780771"/>
    <w:rsid w:val="00781162"/>
    <w:rsid w:val="007850C1"/>
    <w:rsid w:val="007929CF"/>
    <w:rsid w:val="007A123F"/>
    <w:rsid w:val="007A339B"/>
    <w:rsid w:val="007A49E7"/>
    <w:rsid w:val="007A60B8"/>
    <w:rsid w:val="007A6F28"/>
    <w:rsid w:val="007B03C6"/>
    <w:rsid w:val="007B0DB1"/>
    <w:rsid w:val="007B44C7"/>
    <w:rsid w:val="007B4887"/>
    <w:rsid w:val="007B49A4"/>
    <w:rsid w:val="007B5673"/>
    <w:rsid w:val="007B6908"/>
    <w:rsid w:val="007B7238"/>
    <w:rsid w:val="007B76FF"/>
    <w:rsid w:val="007C3BF6"/>
    <w:rsid w:val="007C605A"/>
    <w:rsid w:val="007C67B3"/>
    <w:rsid w:val="007D0FD2"/>
    <w:rsid w:val="007D2EF8"/>
    <w:rsid w:val="007D561F"/>
    <w:rsid w:val="007D5729"/>
    <w:rsid w:val="007D7FD2"/>
    <w:rsid w:val="007E0021"/>
    <w:rsid w:val="007E13D9"/>
    <w:rsid w:val="007E2AEC"/>
    <w:rsid w:val="007E41BE"/>
    <w:rsid w:val="007E4DB6"/>
    <w:rsid w:val="007E5B2D"/>
    <w:rsid w:val="007E6733"/>
    <w:rsid w:val="007E7CD4"/>
    <w:rsid w:val="007E7E4C"/>
    <w:rsid w:val="007F0C1C"/>
    <w:rsid w:val="007F12AC"/>
    <w:rsid w:val="007F41D1"/>
    <w:rsid w:val="007F4501"/>
    <w:rsid w:val="007F5C6B"/>
    <w:rsid w:val="007F60DF"/>
    <w:rsid w:val="008004B4"/>
    <w:rsid w:val="008006FD"/>
    <w:rsid w:val="00801800"/>
    <w:rsid w:val="00801861"/>
    <w:rsid w:val="00801B5B"/>
    <w:rsid w:val="0080439C"/>
    <w:rsid w:val="008069F9"/>
    <w:rsid w:val="00806B16"/>
    <w:rsid w:val="00807364"/>
    <w:rsid w:val="00810757"/>
    <w:rsid w:val="008120EA"/>
    <w:rsid w:val="00813DB4"/>
    <w:rsid w:val="00814AB5"/>
    <w:rsid w:val="008152A5"/>
    <w:rsid w:val="008158F0"/>
    <w:rsid w:val="0082007B"/>
    <w:rsid w:val="00820950"/>
    <w:rsid w:val="008216E7"/>
    <w:rsid w:val="008230E8"/>
    <w:rsid w:val="008236E2"/>
    <w:rsid w:val="008241BB"/>
    <w:rsid w:val="00825BE6"/>
    <w:rsid w:val="00826CE0"/>
    <w:rsid w:val="00826EAF"/>
    <w:rsid w:val="008274BA"/>
    <w:rsid w:val="008276B4"/>
    <w:rsid w:val="00830301"/>
    <w:rsid w:val="00831927"/>
    <w:rsid w:val="00831C74"/>
    <w:rsid w:val="00831DCA"/>
    <w:rsid w:val="00837288"/>
    <w:rsid w:val="0084161A"/>
    <w:rsid w:val="00841BD3"/>
    <w:rsid w:val="00841C90"/>
    <w:rsid w:val="0084273D"/>
    <w:rsid w:val="00842EF0"/>
    <w:rsid w:val="00844E3F"/>
    <w:rsid w:val="00845A83"/>
    <w:rsid w:val="00846BB9"/>
    <w:rsid w:val="008534EF"/>
    <w:rsid w:val="00853D92"/>
    <w:rsid w:val="00853E5A"/>
    <w:rsid w:val="00854709"/>
    <w:rsid w:val="008559F4"/>
    <w:rsid w:val="00860DC9"/>
    <w:rsid w:val="008649D5"/>
    <w:rsid w:val="008676F3"/>
    <w:rsid w:val="00867EA5"/>
    <w:rsid w:val="008712BB"/>
    <w:rsid w:val="00871943"/>
    <w:rsid w:val="00871EE5"/>
    <w:rsid w:val="0087681C"/>
    <w:rsid w:val="0087711B"/>
    <w:rsid w:val="0088056B"/>
    <w:rsid w:val="00880D7E"/>
    <w:rsid w:val="008830E7"/>
    <w:rsid w:val="00885F58"/>
    <w:rsid w:val="008865BE"/>
    <w:rsid w:val="00890EDE"/>
    <w:rsid w:val="008922C1"/>
    <w:rsid w:val="00892B38"/>
    <w:rsid w:val="00896AAE"/>
    <w:rsid w:val="008973C7"/>
    <w:rsid w:val="008A0447"/>
    <w:rsid w:val="008A04CE"/>
    <w:rsid w:val="008A1741"/>
    <w:rsid w:val="008A23E3"/>
    <w:rsid w:val="008A2484"/>
    <w:rsid w:val="008A4373"/>
    <w:rsid w:val="008A52F3"/>
    <w:rsid w:val="008A7930"/>
    <w:rsid w:val="008B1E2E"/>
    <w:rsid w:val="008B36CE"/>
    <w:rsid w:val="008B38BA"/>
    <w:rsid w:val="008C0B75"/>
    <w:rsid w:val="008C26D9"/>
    <w:rsid w:val="008C5AE9"/>
    <w:rsid w:val="008C6D50"/>
    <w:rsid w:val="008C7167"/>
    <w:rsid w:val="008C7503"/>
    <w:rsid w:val="008D1617"/>
    <w:rsid w:val="008D1CE3"/>
    <w:rsid w:val="008D330F"/>
    <w:rsid w:val="008D3477"/>
    <w:rsid w:val="008D48C1"/>
    <w:rsid w:val="008D5126"/>
    <w:rsid w:val="008D5CA1"/>
    <w:rsid w:val="008E082C"/>
    <w:rsid w:val="008E1401"/>
    <w:rsid w:val="008E2759"/>
    <w:rsid w:val="008E3736"/>
    <w:rsid w:val="008E6315"/>
    <w:rsid w:val="008E7344"/>
    <w:rsid w:val="008F07FC"/>
    <w:rsid w:val="008F11E0"/>
    <w:rsid w:val="008F2DCA"/>
    <w:rsid w:val="008F3EA7"/>
    <w:rsid w:val="008F4022"/>
    <w:rsid w:val="008F78BC"/>
    <w:rsid w:val="008F7B63"/>
    <w:rsid w:val="008F7B91"/>
    <w:rsid w:val="008F7D6A"/>
    <w:rsid w:val="00901C86"/>
    <w:rsid w:val="00903603"/>
    <w:rsid w:val="00904CB2"/>
    <w:rsid w:val="00904F2C"/>
    <w:rsid w:val="009054CB"/>
    <w:rsid w:val="00905A1E"/>
    <w:rsid w:val="009069E0"/>
    <w:rsid w:val="00911634"/>
    <w:rsid w:val="00911F8D"/>
    <w:rsid w:val="00912F94"/>
    <w:rsid w:val="009135F0"/>
    <w:rsid w:val="0091465C"/>
    <w:rsid w:val="00916CBC"/>
    <w:rsid w:val="009171BC"/>
    <w:rsid w:val="00921270"/>
    <w:rsid w:val="0092497E"/>
    <w:rsid w:val="0092544E"/>
    <w:rsid w:val="0092590B"/>
    <w:rsid w:val="00925BF3"/>
    <w:rsid w:val="00925E60"/>
    <w:rsid w:val="00926258"/>
    <w:rsid w:val="009264B3"/>
    <w:rsid w:val="00926BF7"/>
    <w:rsid w:val="00927B6D"/>
    <w:rsid w:val="009306B8"/>
    <w:rsid w:val="00931BF3"/>
    <w:rsid w:val="00932B15"/>
    <w:rsid w:val="0093415B"/>
    <w:rsid w:val="00934906"/>
    <w:rsid w:val="00936555"/>
    <w:rsid w:val="009365E0"/>
    <w:rsid w:val="0094026D"/>
    <w:rsid w:val="00942BA2"/>
    <w:rsid w:val="009432B7"/>
    <w:rsid w:val="00944C86"/>
    <w:rsid w:val="00944F00"/>
    <w:rsid w:val="009477A1"/>
    <w:rsid w:val="00947C02"/>
    <w:rsid w:val="00950BE6"/>
    <w:rsid w:val="00952D11"/>
    <w:rsid w:val="00953466"/>
    <w:rsid w:val="00954406"/>
    <w:rsid w:val="00956C84"/>
    <w:rsid w:val="009577CE"/>
    <w:rsid w:val="00957DE8"/>
    <w:rsid w:val="00960ECB"/>
    <w:rsid w:val="009615D6"/>
    <w:rsid w:val="00962244"/>
    <w:rsid w:val="0096579E"/>
    <w:rsid w:val="009665BC"/>
    <w:rsid w:val="00967855"/>
    <w:rsid w:val="0097023C"/>
    <w:rsid w:val="009713C4"/>
    <w:rsid w:val="00973443"/>
    <w:rsid w:val="00974709"/>
    <w:rsid w:val="00974F6C"/>
    <w:rsid w:val="00976E77"/>
    <w:rsid w:val="00980736"/>
    <w:rsid w:val="00980E2D"/>
    <w:rsid w:val="00981A39"/>
    <w:rsid w:val="00981FAA"/>
    <w:rsid w:val="00982D56"/>
    <w:rsid w:val="00982FE7"/>
    <w:rsid w:val="00983DBF"/>
    <w:rsid w:val="00987097"/>
    <w:rsid w:val="009870E3"/>
    <w:rsid w:val="009871DC"/>
    <w:rsid w:val="00991123"/>
    <w:rsid w:val="00991CAB"/>
    <w:rsid w:val="00991D11"/>
    <w:rsid w:val="0099281F"/>
    <w:rsid w:val="00992A7A"/>
    <w:rsid w:val="009A0A8C"/>
    <w:rsid w:val="009A31EC"/>
    <w:rsid w:val="009A3A9C"/>
    <w:rsid w:val="009A6168"/>
    <w:rsid w:val="009B0236"/>
    <w:rsid w:val="009B046C"/>
    <w:rsid w:val="009B13FA"/>
    <w:rsid w:val="009B18BB"/>
    <w:rsid w:val="009B1D1A"/>
    <w:rsid w:val="009B1E2D"/>
    <w:rsid w:val="009B3AA7"/>
    <w:rsid w:val="009B456B"/>
    <w:rsid w:val="009B5C1C"/>
    <w:rsid w:val="009B64D1"/>
    <w:rsid w:val="009B6B20"/>
    <w:rsid w:val="009B73F6"/>
    <w:rsid w:val="009C0D44"/>
    <w:rsid w:val="009C0DA6"/>
    <w:rsid w:val="009C59FB"/>
    <w:rsid w:val="009C6F3B"/>
    <w:rsid w:val="009D0FDF"/>
    <w:rsid w:val="009D1467"/>
    <w:rsid w:val="009D1987"/>
    <w:rsid w:val="009D22AD"/>
    <w:rsid w:val="009D486C"/>
    <w:rsid w:val="009D52D4"/>
    <w:rsid w:val="009D61BE"/>
    <w:rsid w:val="009D68A9"/>
    <w:rsid w:val="009E1355"/>
    <w:rsid w:val="009E2848"/>
    <w:rsid w:val="009E4761"/>
    <w:rsid w:val="009E4FA6"/>
    <w:rsid w:val="009E7D93"/>
    <w:rsid w:val="009F2744"/>
    <w:rsid w:val="009F2B6C"/>
    <w:rsid w:val="009F341E"/>
    <w:rsid w:val="009F3C34"/>
    <w:rsid w:val="009F462C"/>
    <w:rsid w:val="009F5954"/>
    <w:rsid w:val="009F5C33"/>
    <w:rsid w:val="009F5C4F"/>
    <w:rsid w:val="009F6DDB"/>
    <w:rsid w:val="00A01C67"/>
    <w:rsid w:val="00A026F0"/>
    <w:rsid w:val="00A03EAC"/>
    <w:rsid w:val="00A04DBB"/>
    <w:rsid w:val="00A07EA0"/>
    <w:rsid w:val="00A11CA6"/>
    <w:rsid w:val="00A136BD"/>
    <w:rsid w:val="00A17A58"/>
    <w:rsid w:val="00A20115"/>
    <w:rsid w:val="00A20C49"/>
    <w:rsid w:val="00A22932"/>
    <w:rsid w:val="00A269CA"/>
    <w:rsid w:val="00A3209D"/>
    <w:rsid w:val="00A336EE"/>
    <w:rsid w:val="00A33F46"/>
    <w:rsid w:val="00A3427E"/>
    <w:rsid w:val="00A359AC"/>
    <w:rsid w:val="00A40570"/>
    <w:rsid w:val="00A40F83"/>
    <w:rsid w:val="00A410FB"/>
    <w:rsid w:val="00A41413"/>
    <w:rsid w:val="00A42581"/>
    <w:rsid w:val="00A431E6"/>
    <w:rsid w:val="00A436E8"/>
    <w:rsid w:val="00A439BF"/>
    <w:rsid w:val="00A43D68"/>
    <w:rsid w:val="00A452ED"/>
    <w:rsid w:val="00A4587A"/>
    <w:rsid w:val="00A45FB1"/>
    <w:rsid w:val="00A46CCC"/>
    <w:rsid w:val="00A475F0"/>
    <w:rsid w:val="00A47996"/>
    <w:rsid w:val="00A509C4"/>
    <w:rsid w:val="00A51CFE"/>
    <w:rsid w:val="00A5204D"/>
    <w:rsid w:val="00A53987"/>
    <w:rsid w:val="00A56A9B"/>
    <w:rsid w:val="00A60B11"/>
    <w:rsid w:val="00A61605"/>
    <w:rsid w:val="00A61B72"/>
    <w:rsid w:val="00A62864"/>
    <w:rsid w:val="00A64D9B"/>
    <w:rsid w:val="00A65115"/>
    <w:rsid w:val="00A65F97"/>
    <w:rsid w:val="00A661E0"/>
    <w:rsid w:val="00A70B64"/>
    <w:rsid w:val="00A72666"/>
    <w:rsid w:val="00A73384"/>
    <w:rsid w:val="00A75532"/>
    <w:rsid w:val="00A76C13"/>
    <w:rsid w:val="00A81924"/>
    <w:rsid w:val="00A82AF3"/>
    <w:rsid w:val="00A84FD0"/>
    <w:rsid w:val="00A85B58"/>
    <w:rsid w:val="00A9053D"/>
    <w:rsid w:val="00A92E79"/>
    <w:rsid w:val="00A940F1"/>
    <w:rsid w:val="00A950B6"/>
    <w:rsid w:val="00A95991"/>
    <w:rsid w:val="00A95D45"/>
    <w:rsid w:val="00A95E93"/>
    <w:rsid w:val="00A96C09"/>
    <w:rsid w:val="00A96C53"/>
    <w:rsid w:val="00A97BD6"/>
    <w:rsid w:val="00A97CA2"/>
    <w:rsid w:val="00AA20B5"/>
    <w:rsid w:val="00AA2F1A"/>
    <w:rsid w:val="00AA4CF4"/>
    <w:rsid w:val="00AA6B9E"/>
    <w:rsid w:val="00AA7707"/>
    <w:rsid w:val="00AB1067"/>
    <w:rsid w:val="00AB41C1"/>
    <w:rsid w:val="00AB4CF2"/>
    <w:rsid w:val="00AB69CD"/>
    <w:rsid w:val="00AB6CCA"/>
    <w:rsid w:val="00AC223F"/>
    <w:rsid w:val="00AC330F"/>
    <w:rsid w:val="00AC33B1"/>
    <w:rsid w:val="00AC419A"/>
    <w:rsid w:val="00AC76EE"/>
    <w:rsid w:val="00AD12A8"/>
    <w:rsid w:val="00AD2E18"/>
    <w:rsid w:val="00AD324D"/>
    <w:rsid w:val="00AD4557"/>
    <w:rsid w:val="00AD5D0D"/>
    <w:rsid w:val="00AE023F"/>
    <w:rsid w:val="00AE02AB"/>
    <w:rsid w:val="00AE3CC7"/>
    <w:rsid w:val="00AF283E"/>
    <w:rsid w:val="00AF3577"/>
    <w:rsid w:val="00AF35F9"/>
    <w:rsid w:val="00AF742D"/>
    <w:rsid w:val="00B027AA"/>
    <w:rsid w:val="00B039E8"/>
    <w:rsid w:val="00B0424C"/>
    <w:rsid w:val="00B05C7D"/>
    <w:rsid w:val="00B07B18"/>
    <w:rsid w:val="00B1002F"/>
    <w:rsid w:val="00B15D57"/>
    <w:rsid w:val="00B16347"/>
    <w:rsid w:val="00B174F4"/>
    <w:rsid w:val="00B17D6E"/>
    <w:rsid w:val="00B2435E"/>
    <w:rsid w:val="00B26013"/>
    <w:rsid w:val="00B306B0"/>
    <w:rsid w:val="00B33414"/>
    <w:rsid w:val="00B346C3"/>
    <w:rsid w:val="00B35405"/>
    <w:rsid w:val="00B36818"/>
    <w:rsid w:val="00B4005C"/>
    <w:rsid w:val="00B42260"/>
    <w:rsid w:val="00B4227E"/>
    <w:rsid w:val="00B430B8"/>
    <w:rsid w:val="00B4471C"/>
    <w:rsid w:val="00B451A6"/>
    <w:rsid w:val="00B463F1"/>
    <w:rsid w:val="00B5538E"/>
    <w:rsid w:val="00B55805"/>
    <w:rsid w:val="00B56D6E"/>
    <w:rsid w:val="00B56DA0"/>
    <w:rsid w:val="00B60C30"/>
    <w:rsid w:val="00B62725"/>
    <w:rsid w:val="00B62DC0"/>
    <w:rsid w:val="00B63864"/>
    <w:rsid w:val="00B64347"/>
    <w:rsid w:val="00B65552"/>
    <w:rsid w:val="00B65DC6"/>
    <w:rsid w:val="00B67AC2"/>
    <w:rsid w:val="00B67AE2"/>
    <w:rsid w:val="00B715B1"/>
    <w:rsid w:val="00B722DE"/>
    <w:rsid w:val="00B73AE3"/>
    <w:rsid w:val="00B741C4"/>
    <w:rsid w:val="00B742AA"/>
    <w:rsid w:val="00B74357"/>
    <w:rsid w:val="00B74CC9"/>
    <w:rsid w:val="00B751E3"/>
    <w:rsid w:val="00B75472"/>
    <w:rsid w:val="00B75BA6"/>
    <w:rsid w:val="00B75CEE"/>
    <w:rsid w:val="00B76C44"/>
    <w:rsid w:val="00B8184A"/>
    <w:rsid w:val="00B82283"/>
    <w:rsid w:val="00B828D8"/>
    <w:rsid w:val="00B83F87"/>
    <w:rsid w:val="00B84337"/>
    <w:rsid w:val="00B853F8"/>
    <w:rsid w:val="00B86704"/>
    <w:rsid w:val="00B87C23"/>
    <w:rsid w:val="00B87CDC"/>
    <w:rsid w:val="00B910C1"/>
    <w:rsid w:val="00B93C19"/>
    <w:rsid w:val="00B94354"/>
    <w:rsid w:val="00B94A77"/>
    <w:rsid w:val="00B94BD9"/>
    <w:rsid w:val="00B94C3E"/>
    <w:rsid w:val="00B94EAD"/>
    <w:rsid w:val="00BA0A98"/>
    <w:rsid w:val="00BA1E4E"/>
    <w:rsid w:val="00BA2CA4"/>
    <w:rsid w:val="00BA2EFA"/>
    <w:rsid w:val="00BA3211"/>
    <w:rsid w:val="00BA3DBC"/>
    <w:rsid w:val="00BA707A"/>
    <w:rsid w:val="00BA7234"/>
    <w:rsid w:val="00BB1AFB"/>
    <w:rsid w:val="00BB27AE"/>
    <w:rsid w:val="00BB2DA2"/>
    <w:rsid w:val="00BB3DE2"/>
    <w:rsid w:val="00BB56DC"/>
    <w:rsid w:val="00BB5B01"/>
    <w:rsid w:val="00BC1672"/>
    <w:rsid w:val="00BC1FB2"/>
    <w:rsid w:val="00BC3571"/>
    <w:rsid w:val="00BC4A78"/>
    <w:rsid w:val="00BC6C8F"/>
    <w:rsid w:val="00BD0C5C"/>
    <w:rsid w:val="00BD19CA"/>
    <w:rsid w:val="00BD24BA"/>
    <w:rsid w:val="00BD4191"/>
    <w:rsid w:val="00BD420C"/>
    <w:rsid w:val="00BD7203"/>
    <w:rsid w:val="00BE183D"/>
    <w:rsid w:val="00BE2164"/>
    <w:rsid w:val="00BE3CEA"/>
    <w:rsid w:val="00BE5C79"/>
    <w:rsid w:val="00BE7B35"/>
    <w:rsid w:val="00BF121B"/>
    <w:rsid w:val="00BF1937"/>
    <w:rsid w:val="00BF19B5"/>
    <w:rsid w:val="00BF5B50"/>
    <w:rsid w:val="00BF5D7A"/>
    <w:rsid w:val="00C01C2E"/>
    <w:rsid w:val="00C02D33"/>
    <w:rsid w:val="00C0319C"/>
    <w:rsid w:val="00C033D1"/>
    <w:rsid w:val="00C04B53"/>
    <w:rsid w:val="00C1088C"/>
    <w:rsid w:val="00C1232C"/>
    <w:rsid w:val="00C132C6"/>
    <w:rsid w:val="00C27C6B"/>
    <w:rsid w:val="00C308B0"/>
    <w:rsid w:val="00C31518"/>
    <w:rsid w:val="00C324D6"/>
    <w:rsid w:val="00C344E9"/>
    <w:rsid w:val="00C3594D"/>
    <w:rsid w:val="00C36442"/>
    <w:rsid w:val="00C4003D"/>
    <w:rsid w:val="00C400CE"/>
    <w:rsid w:val="00C410FD"/>
    <w:rsid w:val="00C43C8D"/>
    <w:rsid w:val="00C443A6"/>
    <w:rsid w:val="00C457DE"/>
    <w:rsid w:val="00C45EB0"/>
    <w:rsid w:val="00C45F8D"/>
    <w:rsid w:val="00C47DD3"/>
    <w:rsid w:val="00C53562"/>
    <w:rsid w:val="00C539FB"/>
    <w:rsid w:val="00C55486"/>
    <w:rsid w:val="00C55CBB"/>
    <w:rsid w:val="00C55F46"/>
    <w:rsid w:val="00C5603E"/>
    <w:rsid w:val="00C609B2"/>
    <w:rsid w:val="00C64DFC"/>
    <w:rsid w:val="00C64F43"/>
    <w:rsid w:val="00C65B37"/>
    <w:rsid w:val="00C66E57"/>
    <w:rsid w:val="00C708B7"/>
    <w:rsid w:val="00C714D4"/>
    <w:rsid w:val="00C716A7"/>
    <w:rsid w:val="00C72849"/>
    <w:rsid w:val="00C74150"/>
    <w:rsid w:val="00C75594"/>
    <w:rsid w:val="00C76783"/>
    <w:rsid w:val="00C85982"/>
    <w:rsid w:val="00C863EE"/>
    <w:rsid w:val="00C865BE"/>
    <w:rsid w:val="00C87B97"/>
    <w:rsid w:val="00C90AF7"/>
    <w:rsid w:val="00C91820"/>
    <w:rsid w:val="00C93F61"/>
    <w:rsid w:val="00C940BF"/>
    <w:rsid w:val="00C94C6B"/>
    <w:rsid w:val="00C96F72"/>
    <w:rsid w:val="00CA0466"/>
    <w:rsid w:val="00CA0DF1"/>
    <w:rsid w:val="00CA246D"/>
    <w:rsid w:val="00CA4AC6"/>
    <w:rsid w:val="00CA50D9"/>
    <w:rsid w:val="00CA7621"/>
    <w:rsid w:val="00CB3054"/>
    <w:rsid w:val="00CB3C8C"/>
    <w:rsid w:val="00CB5636"/>
    <w:rsid w:val="00CB5701"/>
    <w:rsid w:val="00CC25FD"/>
    <w:rsid w:val="00CC3EE5"/>
    <w:rsid w:val="00CD1E8D"/>
    <w:rsid w:val="00CD2BEF"/>
    <w:rsid w:val="00CD56D9"/>
    <w:rsid w:val="00CD584E"/>
    <w:rsid w:val="00CD7E4F"/>
    <w:rsid w:val="00CE425C"/>
    <w:rsid w:val="00CE58AC"/>
    <w:rsid w:val="00CE6AE3"/>
    <w:rsid w:val="00CF0953"/>
    <w:rsid w:val="00CF10BF"/>
    <w:rsid w:val="00CF577A"/>
    <w:rsid w:val="00CF5A80"/>
    <w:rsid w:val="00CF5F49"/>
    <w:rsid w:val="00CF7449"/>
    <w:rsid w:val="00CF7741"/>
    <w:rsid w:val="00D00396"/>
    <w:rsid w:val="00D00E53"/>
    <w:rsid w:val="00D012B8"/>
    <w:rsid w:val="00D03332"/>
    <w:rsid w:val="00D045EE"/>
    <w:rsid w:val="00D05091"/>
    <w:rsid w:val="00D10CA6"/>
    <w:rsid w:val="00D10F21"/>
    <w:rsid w:val="00D12DA0"/>
    <w:rsid w:val="00D134CF"/>
    <w:rsid w:val="00D14FB3"/>
    <w:rsid w:val="00D1573B"/>
    <w:rsid w:val="00D20305"/>
    <w:rsid w:val="00D2161D"/>
    <w:rsid w:val="00D21D59"/>
    <w:rsid w:val="00D23778"/>
    <w:rsid w:val="00D24806"/>
    <w:rsid w:val="00D26BB1"/>
    <w:rsid w:val="00D30158"/>
    <w:rsid w:val="00D32653"/>
    <w:rsid w:val="00D34040"/>
    <w:rsid w:val="00D34902"/>
    <w:rsid w:val="00D34E69"/>
    <w:rsid w:val="00D3574E"/>
    <w:rsid w:val="00D36C78"/>
    <w:rsid w:val="00D36D3F"/>
    <w:rsid w:val="00D3753F"/>
    <w:rsid w:val="00D375EE"/>
    <w:rsid w:val="00D37B6B"/>
    <w:rsid w:val="00D42279"/>
    <w:rsid w:val="00D52F67"/>
    <w:rsid w:val="00D53FA4"/>
    <w:rsid w:val="00D548FE"/>
    <w:rsid w:val="00D54D3E"/>
    <w:rsid w:val="00D55AE8"/>
    <w:rsid w:val="00D56056"/>
    <w:rsid w:val="00D569E5"/>
    <w:rsid w:val="00D57736"/>
    <w:rsid w:val="00D6085F"/>
    <w:rsid w:val="00D62699"/>
    <w:rsid w:val="00D62FF3"/>
    <w:rsid w:val="00D63147"/>
    <w:rsid w:val="00D6605B"/>
    <w:rsid w:val="00D70FF0"/>
    <w:rsid w:val="00D72123"/>
    <w:rsid w:val="00D72AB4"/>
    <w:rsid w:val="00D74DE6"/>
    <w:rsid w:val="00D75C20"/>
    <w:rsid w:val="00D770F1"/>
    <w:rsid w:val="00D77834"/>
    <w:rsid w:val="00D778E9"/>
    <w:rsid w:val="00D801D1"/>
    <w:rsid w:val="00D80665"/>
    <w:rsid w:val="00D812BF"/>
    <w:rsid w:val="00D82620"/>
    <w:rsid w:val="00D84F1B"/>
    <w:rsid w:val="00D85707"/>
    <w:rsid w:val="00D85B81"/>
    <w:rsid w:val="00D93BB0"/>
    <w:rsid w:val="00D950C6"/>
    <w:rsid w:val="00D9725F"/>
    <w:rsid w:val="00DA01B1"/>
    <w:rsid w:val="00DA11A2"/>
    <w:rsid w:val="00DA14ED"/>
    <w:rsid w:val="00DA26D6"/>
    <w:rsid w:val="00DA40F5"/>
    <w:rsid w:val="00DB0EA9"/>
    <w:rsid w:val="00DB2EF1"/>
    <w:rsid w:val="00DB3BC7"/>
    <w:rsid w:val="00DB3DE1"/>
    <w:rsid w:val="00DB540E"/>
    <w:rsid w:val="00DB5DA0"/>
    <w:rsid w:val="00DB716C"/>
    <w:rsid w:val="00DC1148"/>
    <w:rsid w:val="00DC12BE"/>
    <w:rsid w:val="00DC5376"/>
    <w:rsid w:val="00DC5C85"/>
    <w:rsid w:val="00DC5CAC"/>
    <w:rsid w:val="00DC7C5D"/>
    <w:rsid w:val="00DD32BB"/>
    <w:rsid w:val="00DD4236"/>
    <w:rsid w:val="00DD44F1"/>
    <w:rsid w:val="00DD5D0C"/>
    <w:rsid w:val="00DD6957"/>
    <w:rsid w:val="00DD6A4A"/>
    <w:rsid w:val="00DD6E7A"/>
    <w:rsid w:val="00DD7280"/>
    <w:rsid w:val="00DD7357"/>
    <w:rsid w:val="00DE3067"/>
    <w:rsid w:val="00DE60E0"/>
    <w:rsid w:val="00DE727D"/>
    <w:rsid w:val="00DF0705"/>
    <w:rsid w:val="00DF3EEE"/>
    <w:rsid w:val="00DF457E"/>
    <w:rsid w:val="00DF75E1"/>
    <w:rsid w:val="00E027BC"/>
    <w:rsid w:val="00E02AD6"/>
    <w:rsid w:val="00E063A7"/>
    <w:rsid w:val="00E0680D"/>
    <w:rsid w:val="00E0684A"/>
    <w:rsid w:val="00E07097"/>
    <w:rsid w:val="00E10F0D"/>
    <w:rsid w:val="00E13A18"/>
    <w:rsid w:val="00E14EA5"/>
    <w:rsid w:val="00E2070E"/>
    <w:rsid w:val="00E21133"/>
    <w:rsid w:val="00E2327E"/>
    <w:rsid w:val="00E23851"/>
    <w:rsid w:val="00E2623F"/>
    <w:rsid w:val="00E266EF"/>
    <w:rsid w:val="00E31BAE"/>
    <w:rsid w:val="00E35228"/>
    <w:rsid w:val="00E41F82"/>
    <w:rsid w:val="00E47428"/>
    <w:rsid w:val="00E501C1"/>
    <w:rsid w:val="00E5085A"/>
    <w:rsid w:val="00E50B89"/>
    <w:rsid w:val="00E51BEE"/>
    <w:rsid w:val="00E520E6"/>
    <w:rsid w:val="00E543C0"/>
    <w:rsid w:val="00E54C67"/>
    <w:rsid w:val="00E56C8E"/>
    <w:rsid w:val="00E5716B"/>
    <w:rsid w:val="00E57F1F"/>
    <w:rsid w:val="00E66B9F"/>
    <w:rsid w:val="00E70A6A"/>
    <w:rsid w:val="00E710D6"/>
    <w:rsid w:val="00E730ED"/>
    <w:rsid w:val="00E731FA"/>
    <w:rsid w:val="00E737FB"/>
    <w:rsid w:val="00E73DA4"/>
    <w:rsid w:val="00E74CC5"/>
    <w:rsid w:val="00E7556A"/>
    <w:rsid w:val="00E76E45"/>
    <w:rsid w:val="00E777C9"/>
    <w:rsid w:val="00E77C8B"/>
    <w:rsid w:val="00E81DA6"/>
    <w:rsid w:val="00E83D62"/>
    <w:rsid w:val="00E84212"/>
    <w:rsid w:val="00E84CE6"/>
    <w:rsid w:val="00E84F35"/>
    <w:rsid w:val="00E90180"/>
    <w:rsid w:val="00E9086C"/>
    <w:rsid w:val="00E90960"/>
    <w:rsid w:val="00E90AAA"/>
    <w:rsid w:val="00E91A0F"/>
    <w:rsid w:val="00E91BC2"/>
    <w:rsid w:val="00E94A71"/>
    <w:rsid w:val="00E94CBF"/>
    <w:rsid w:val="00E97AB3"/>
    <w:rsid w:val="00EA03CE"/>
    <w:rsid w:val="00EA23E5"/>
    <w:rsid w:val="00EA4E2E"/>
    <w:rsid w:val="00EA740A"/>
    <w:rsid w:val="00EB19D3"/>
    <w:rsid w:val="00EB2417"/>
    <w:rsid w:val="00EB2CCB"/>
    <w:rsid w:val="00EB7A25"/>
    <w:rsid w:val="00EB7B77"/>
    <w:rsid w:val="00EC0F3E"/>
    <w:rsid w:val="00EC27FC"/>
    <w:rsid w:val="00EC5553"/>
    <w:rsid w:val="00EC57A7"/>
    <w:rsid w:val="00EC5BBE"/>
    <w:rsid w:val="00EC6774"/>
    <w:rsid w:val="00EC6EC3"/>
    <w:rsid w:val="00ED015B"/>
    <w:rsid w:val="00ED0817"/>
    <w:rsid w:val="00ED0BE3"/>
    <w:rsid w:val="00ED152C"/>
    <w:rsid w:val="00ED337E"/>
    <w:rsid w:val="00ED3F5E"/>
    <w:rsid w:val="00ED4F9E"/>
    <w:rsid w:val="00ED5C6E"/>
    <w:rsid w:val="00ED7DD9"/>
    <w:rsid w:val="00EE1EEE"/>
    <w:rsid w:val="00EE445B"/>
    <w:rsid w:val="00EE47C1"/>
    <w:rsid w:val="00EE650F"/>
    <w:rsid w:val="00EF1586"/>
    <w:rsid w:val="00EF3113"/>
    <w:rsid w:val="00EF3F84"/>
    <w:rsid w:val="00EF5BFD"/>
    <w:rsid w:val="00EF6902"/>
    <w:rsid w:val="00F04E86"/>
    <w:rsid w:val="00F0531D"/>
    <w:rsid w:val="00F07BE2"/>
    <w:rsid w:val="00F07F97"/>
    <w:rsid w:val="00F10886"/>
    <w:rsid w:val="00F1115E"/>
    <w:rsid w:val="00F16F98"/>
    <w:rsid w:val="00F176AC"/>
    <w:rsid w:val="00F254E7"/>
    <w:rsid w:val="00F26F28"/>
    <w:rsid w:val="00F26FE0"/>
    <w:rsid w:val="00F27714"/>
    <w:rsid w:val="00F3276E"/>
    <w:rsid w:val="00F33D3C"/>
    <w:rsid w:val="00F34DC8"/>
    <w:rsid w:val="00F3518D"/>
    <w:rsid w:val="00F352BD"/>
    <w:rsid w:val="00F37A91"/>
    <w:rsid w:val="00F37BE4"/>
    <w:rsid w:val="00F408A0"/>
    <w:rsid w:val="00F42B1C"/>
    <w:rsid w:val="00F45CF5"/>
    <w:rsid w:val="00F4660F"/>
    <w:rsid w:val="00F46A53"/>
    <w:rsid w:val="00F47C82"/>
    <w:rsid w:val="00F47DB0"/>
    <w:rsid w:val="00F50C3F"/>
    <w:rsid w:val="00F50E34"/>
    <w:rsid w:val="00F5150D"/>
    <w:rsid w:val="00F52600"/>
    <w:rsid w:val="00F527B8"/>
    <w:rsid w:val="00F53EF7"/>
    <w:rsid w:val="00F54BF2"/>
    <w:rsid w:val="00F65091"/>
    <w:rsid w:val="00F65910"/>
    <w:rsid w:val="00F701AE"/>
    <w:rsid w:val="00F70AEC"/>
    <w:rsid w:val="00F71202"/>
    <w:rsid w:val="00F72375"/>
    <w:rsid w:val="00F726CF"/>
    <w:rsid w:val="00F728B2"/>
    <w:rsid w:val="00F775AC"/>
    <w:rsid w:val="00F77893"/>
    <w:rsid w:val="00F8101F"/>
    <w:rsid w:val="00F832C1"/>
    <w:rsid w:val="00F833F8"/>
    <w:rsid w:val="00F84C51"/>
    <w:rsid w:val="00F86626"/>
    <w:rsid w:val="00F86CDD"/>
    <w:rsid w:val="00F91BF5"/>
    <w:rsid w:val="00F92355"/>
    <w:rsid w:val="00F93963"/>
    <w:rsid w:val="00F94291"/>
    <w:rsid w:val="00F956A6"/>
    <w:rsid w:val="00FA0473"/>
    <w:rsid w:val="00FA298A"/>
    <w:rsid w:val="00FA41E1"/>
    <w:rsid w:val="00FA5B66"/>
    <w:rsid w:val="00FA6C47"/>
    <w:rsid w:val="00FB30EB"/>
    <w:rsid w:val="00FB52F6"/>
    <w:rsid w:val="00FB5C1C"/>
    <w:rsid w:val="00FB7982"/>
    <w:rsid w:val="00FC04B3"/>
    <w:rsid w:val="00FC0734"/>
    <w:rsid w:val="00FC0FC5"/>
    <w:rsid w:val="00FC3239"/>
    <w:rsid w:val="00FC5300"/>
    <w:rsid w:val="00FC588F"/>
    <w:rsid w:val="00FC5D0E"/>
    <w:rsid w:val="00FC6879"/>
    <w:rsid w:val="00FC7B21"/>
    <w:rsid w:val="00FD108B"/>
    <w:rsid w:val="00FD1A90"/>
    <w:rsid w:val="00FD1D1B"/>
    <w:rsid w:val="00FD233B"/>
    <w:rsid w:val="00FD253D"/>
    <w:rsid w:val="00FD46C0"/>
    <w:rsid w:val="00FD618E"/>
    <w:rsid w:val="00FE1B30"/>
    <w:rsid w:val="00FE4EB7"/>
    <w:rsid w:val="00FE7B44"/>
    <w:rsid w:val="00FF69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2014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4134"/>
      </w:tabs>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105"/>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paragraph" w:styleId="FootnoteText">
    <w:name w:val="footnote text"/>
    <w:aliases w:val="Footnote Text Char Char,Footnote Text Char1 Char Char,Footnote Text Char Char Char Char,Footnote Text Char1 Char Char Char Char,Footnote Text Char Char Char Char Char Char,Footnote Text Char Char1 Char Char Char,Footnote Text Char1 Char,5"/>
    <w:basedOn w:val="Normal"/>
    <w:link w:val="FootnoteTextChar"/>
    <w:uiPriority w:val="99"/>
    <w:unhideWhenUsed/>
    <w:qFormat/>
    <w:rsid w:val="00C863EE"/>
    <w:pPr>
      <w:spacing w:line="240" w:lineRule="auto"/>
      <w:ind w:left="1440" w:hanging="731"/>
    </w:pPr>
    <w:rPr>
      <w:rFonts w:ascii="Palatino Linotype" w:eastAsia="Palatino Linotype" w:hAnsi="Palatino Linotype" w:cs="Palatino Linotype"/>
      <w:sz w:val="20"/>
      <w:lang w:val="en-GB" w:eastAsia="en-AU"/>
    </w:rPr>
  </w:style>
  <w:style w:type="character" w:customStyle="1" w:styleId="FootnoteTextChar">
    <w:name w:val="Footnote Text Char"/>
    <w:aliases w:val="Footnote Text Char Char Char,Footnote Text Char1 Char Char Char,Footnote Text Char Char Char Char Char,Footnote Text Char1 Char Char Char Char Char,Footnote Text Char Char Char Char Char Char Char,Footnote Text Char1 Char Char1,5 Char"/>
    <w:basedOn w:val="DefaultParagraphFont"/>
    <w:link w:val="FootnoteText"/>
    <w:uiPriority w:val="99"/>
    <w:rsid w:val="00C863EE"/>
    <w:rPr>
      <w:rFonts w:ascii="Palatino Linotype" w:eastAsia="Palatino Linotype" w:hAnsi="Palatino Linotype" w:cs="Palatino Linotype"/>
      <w:lang w:val="en-GB"/>
    </w:rPr>
  </w:style>
  <w:style w:type="character" w:styleId="FootnoteReference">
    <w:name w:val="footnote reference"/>
    <w:aliases w:val="4_G,Footnotes refss,Footnote Text1,ftref,16 Point,Superscript 6 Point,Footnote + Arial,10 pt,Black,Footnote,(NECG) Footnote Reference,Footnote Text11,Ref,de nota al pie,Footnote number,BVI fnr,BVI fnr Car Car,BVI fnr Car,Footnote tex"/>
    <w:basedOn w:val="DefaultParagraphFont"/>
    <w:link w:val="4GCharCharCharChar"/>
    <w:uiPriority w:val="99"/>
    <w:unhideWhenUsed/>
    <w:rsid w:val="00C863EE"/>
    <w:rPr>
      <w:vertAlign w:val="superscript"/>
    </w:rPr>
  </w:style>
  <w:style w:type="paragraph" w:customStyle="1" w:styleId="4GCharCharCharChar">
    <w:name w:val="4_G Char Char Char Char"/>
    <w:aliases w:val="Footnotes refss Char Char Char Char,ftref Char Char Char Char,BVI fnr Char Char Char Char,BVI fnr Car Car Char Char Char Char,BVI fnr Car Char Char Char Char,BVI fnr Car Car Car Car Char Char1 Char Char"/>
    <w:basedOn w:val="Normal"/>
    <w:link w:val="FootnoteReference"/>
    <w:rsid w:val="00C863EE"/>
    <w:pPr>
      <w:spacing w:after="160" w:line="240" w:lineRule="exact"/>
    </w:pPr>
    <w:rPr>
      <w:sz w:val="20"/>
      <w:vertAlign w:val="superscript"/>
      <w:lang w:eastAsia="en-AU"/>
    </w:rPr>
  </w:style>
  <w:style w:type="paragraph" w:styleId="Quote">
    <w:name w:val="Quote"/>
    <w:basedOn w:val="Normal"/>
    <w:next w:val="Normal"/>
    <w:link w:val="QuoteChar"/>
    <w:uiPriority w:val="29"/>
    <w:qFormat/>
    <w:rsid w:val="00C863EE"/>
    <w:pPr>
      <w:pBdr>
        <w:top w:val="nil"/>
        <w:left w:val="nil"/>
        <w:bottom w:val="nil"/>
        <w:right w:val="nil"/>
        <w:between w:val="nil"/>
      </w:pBdr>
      <w:spacing w:before="240" w:after="240" w:line="276" w:lineRule="auto"/>
      <w:ind w:left="1985"/>
    </w:pPr>
    <w:rPr>
      <w:rFonts w:ascii="Palatino Linotype" w:eastAsia="Palatino Linotype" w:hAnsi="Palatino Linotype" w:cs="Palatino Linotype"/>
      <w:color w:val="000000"/>
      <w:sz w:val="18"/>
      <w:szCs w:val="18"/>
      <w:lang w:val="en-GB" w:eastAsia="en-AU"/>
    </w:rPr>
  </w:style>
  <w:style w:type="character" w:customStyle="1" w:styleId="QuoteChar">
    <w:name w:val="Quote Char"/>
    <w:basedOn w:val="DefaultParagraphFont"/>
    <w:link w:val="Quote"/>
    <w:uiPriority w:val="29"/>
    <w:rsid w:val="00C863EE"/>
    <w:rPr>
      <w:rFonts w:ascii="Palatino Linotype" w:eastAsia="Palatino Linotype" w:hAnsi="Palatino Linotype" w:cs="Palatino Linotype"/>
      <w:color w:val="000000"/>
      <w:sz w:val="18"/>
      <w:szCs w:val="18"/>
      <w:lang w:val="en-GB"/>
    </w:rPr>
  </w:style>
  <w:style w:type="paragraph" w:styleId="ListParagraph">
    <w:name w:val="List Paragraph"/>
    <w:basedOn w:val="Normal"/>
    <w:uiPriority w:val="1"/>
    <w:qFormat/>
    <w:rsid w:val="0028467D"/>
    <w:pPr>
      <w:autoSpaceDE w:val="0"/>
      <w:autoSpaceDN w:val="0"/>
      <w:adjustRightInd w:val="0"/>
      <w:spacing w:before="101" w:line="240" w:lineRule="auto"/>
      <w:ind w:left="821" w:right="117" w:hanging="577"/>
    </w:pPr>
    <w:rPr>
      <w:rFonts w:ascii="Arial" w:hAnsi="Arial" w:cs="Arial"/>
      <w:szCs w:val="24"/>
      <w:lang w:eastAsia="en-AU"/>
    </w:rPr>
  </w:style>
  <w:style w:type="character" w:customStyle="1" w:styleId="Heading1Char">
    <w:name w:val="Heading 1 Char"/>
    <w:basedOn w:val="DefaultParagraphFont"/>
    <w:link w:val="Heading1"/>
    <w:rsid w:val="00F1115E"/>
    <w:rPr>
      <w:b/>
      <w:caps/>
      <w:kern w:val="28"/>
      <w:sz w:val="24"/>
      <w:lang w:eastAsia="en-US"/>
    </w:rPr>
  </w:style>
  <w:style w:type="character" w:customStyle="1" w:styleId="Heading2Char">
    <w:name w:val="Heading 2 Char"/>
    <w:basedOn w:val="DefaultParagraphFont"/>
    <w:link w:val="Heading2"/>
    <w:rsid w:val="00F1115E"/>
    <w:rPr>
      <w:b/>
      <w:sz w:val="24"/>
      <w:szCs w:val="24"/>
      <w:lang w:eastAsia="en-US"/>
    </w:rPr>
  </w:style>
  <w:style w:type="paragraph" w:customStyle="1" w:styleId="ColourfulListAccent11">
    <w:name w:val="Colourful List – Accent 11"/>
    <w:basedOn w:val="Normal"/>
    <w:uiPriority w:val="34"/>
    <w:qFormat/>
    <w:rsid w:val="00613D78"/>
    <w:pPr>
      <w:spacing w:after="200" w:line="240" w:lineRule="auto"/>
      <w:ind w:left="720"/>
      <w:contextualSpacing/>
      <w:jc w:val="left"/>
    </w:pPr>
    <w:rPr>
      <w:rFonts w:ascii="Palatino" w:eastAsia="Cambria" w:hAnsi="Palatino"/>
      <w:sz w:val="20"/>
      <w:lang w:val="en-US"/>
    </w:rPr>
  </w:style>
  <w:style w:type="paragraph" w:customStyle="1" w:styleId="BodyText1">
    <w:name w:val="Body Text1"/>
    <w:basedOn w:val="ListParagraph"/>
    <w:qFormat/>
    <w:rsid w:val="00541E99"/>
    <w:pPr>
      <w:widowControl w:val="0"/>
      <w:numPr>
        <w:numId w:val="44"/>
      </w:numPr>
      <w:autoSpaceDE/>
      <w:autoSpaceDN/>
      <w:adjustRightInd/>
      <w:spacing w:before="0" w:after="180" w:line="340" w:lineRule="exact"/>
      <w:ind w:left="567" w:right="0" w:hanging="567"/>
    </w:pPr>
    <w:rPr>
      <w:rFonts w:ascii="Garamond" w:eastAsiaTheme="minorEastAsia" w:hAnsi="Garamond" w:cstheme="minorBidi"/>
      <w:lang w:eastAsia="en-US"/>
    </w:rPr>
  </w:style>
  <w:style w:type="paragraph" w:customStyle="1" w:styleId="SubsectionHeading">
    <w:name w:val="Subsection Heading"/>
    <w:basedOn w:val="ListParagraph"/>
    <w:qFormat/>
    <w:rsid w:val="00541E99"/>
    <w:pPr>
      <w:keepNext/>
      <w:numPr>
        <w:numId w:val="45"/>
      </w:numPr>
      <w:tabs>
        <w:tab w:val="left" w:pos="0"/>
      </w:tabs>
      <w:autoSpaceDE/>
      <w:autoSpaceDN/>
      <w:adjustRightInd/>
      <w:snapToGrid w:val="0"/>
      <w:spacing w:before="240" w:after="180"/>
      <w:ind w:left="567" w:right="0" w:hanging="567"/>
    </w:pPr>
    <w:rPr>
      <w:rFonts w:ascii="Garamond" w:eastAsiaTheme="minorEastAsia" w:hAnsi="Garamond" w:cstheme="minorBidi"/>
      <w:b/>
      <w:bCs/>
      <w:iCs/>
      <w:szCs w:val="26"/>
      <w:lang w:eastAsia="en-US"/>
    </w:rPr>
  </w:style>
  <w:style w:type="paragraph" w:customStyle="1" w:styleId="Subparagraph">
    <w:name w:val="Subparagraph"/>
    <w:basedOn w:val="ListParagraph"/>
    <w:qFormat/>
    <w:rsid w:val="00541E99"/>
    <w:pPr>
      <w:widowControl w:val="0"/>
      <w:numPr>
        <w:ilvl w:val="1"/>
        <w:numId w:val="44"/>
      </w:numPr>
      <w:autoSpaceDE/>
      <w:autoSpaceDN/>
      <w:adjustRightInd/>
      <w:spacing w:before="0" w:after="180" w:line="340" w:lineRule="exact"/>
      <w:ind w:left="1134" w:right="0" w:hanging="567"/>
    </w:pPr>
    <w:rPr>
      <w:rFonts w:ascii="Garamond" w:eastAsiaTheme="minorEastAsia" w:hAnsi="Garamond" w:cstheme="minorBidi"/>
      <w:szCs w:val="26"/>
      <w:lang w:eastAsia="en-US"/>
    </w:rPr>
  </w:style>
  <w:style w:type="paragraph" w:customStyle="1" w:styleId="SubSubparagraph">
    <w:name w:val="SubSubparagraph"/>
    <w:basedOn w:val="ListParagraph"/>
    <w:qFormat/>
    <w:rsid w:val="00541E99"/>
    <w:pPr>
      <w:numPr>
        <w:ilvl w:val="2"/>
        <w:numId w:val="44"/>
      </w:numPr>
      <w:autoSpaceDE/>
      <w:autoSpaceDN/>
      <w:adjustRightInd/>
      <w:spacing w:before="0" w:after="180" w:line="340" w:lineRule="exact"/>
      <w:ind w:left="1701" w:right="0" w:hanging="425"/>
    </w:pPr>
    <w:rPr>
      <w:rFonts w:ascii="Garamond" w:eastAsiaTheme="minorEastAsia" w:hAnsi="Garamond" w:cstheme="minorBidi"/>
      <w:szCs w:val="26"/>
      <w:lang w:eastAsia="en-US"/>
    </w:rPr>
  </w:style>
  <w:style w:type="character" w:customStyle="1" w:styleId="CommentTextChar">
    <w:name w:val="Comment Text Char"/>
    <w:basedOn w:val="DefaultParagraphFont"/>
    <w:link w:val="CommentText"/>
    <w:semiHidden/>
    <w:rsid w:val="003820F3"/>
    <w:rPr>
      <w:lang w:eastAsia="en-US"/>
    </w:rPr>
  </w:style>
  <w:style w:type="paragraph" w:styleId="Revision">
    <w:name w:val="Revision"/>
    <w:hidden/>
    <w:uiPriority w:val="99"/>
    <w:semiHidden/>
    <w:rsid w:val="007E0021"/>
    <w:rPr>
      <w:sz w:val="24"/>
      <w:lang w:eastAsia="en-US"/>
    </w:rPr>
  </w:style>
  <w:style w:type="paragraph" w:customStyle="1" w:styleId="Default">
    <w:name w:val="Default"/>
    <w:rsid w:val="00B62725"/>
    <w:pPr>
      <w:autoSpaceDE w:val="0"/>
      <w:autoSpaceDN w:val="0"/>
      <w:adjustRightInd w:val="0"/>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253089">
      <w:bodyDiv w:val="1"/>
      <w:marLeft w:val="0"/>
      <w:marRight w:val="0"/>
      <w:marTop w:val="0"/>
      <w:marBottom w:val="0"/>
      <w:divBdr>
        <w:top w:val="none" w:sz="0" w:space="0" w:color="auto"/>
        <w:left w:val="none" w:sz="0" w:space="0" w:color="auto"/>
        <w:bottom w:val="none" w:sz="0" w:space="0" w:color="auto"/>
        <w:right w:val="none" w:sz="0" w:space="0" w:color="auto"/>
      </w:divBdr>
    </w:div>
    <w:div w:id="812334128">
      <w:bodyDiv w:val="1"/>
      <w:marLeft w:val="0"/>
      <w:marRight w:val="0"/>
      <w:marTop w:val="0"/>
      <w:marBottom w:val="0"/>
      <w:divBdr>
        <w:top w:val="none" w:sz="0" w:space="0" w:color="auto"/>
        <w:left w:val="none" w:sz="0" w:space="0" w:color="auto"/>
        <w:bottom w:val="none" w:sz="0" w:space="0" w:color="auto"/>
        <w:right w:val="none" w:sz="0" w:space="0" w:color="auto"/>
      </w:divBdr>
    </w:div>
    <w:div w:id="1136290116">
      <w:bodyDiv w:val="1"/>
      <w:marLeft w:val="0"/>
      <w:marRight w:val="0"/>
      <w:marTop w:val="0"/>
      <w:marBottom w:val="0"/>
      <w:divBdr>
        <w:top w:val="none" w:sz="0" w:space="0" w:color="auto"/>
        <w:left w:val="none" w:sz="0" w:space="0" w:color="auto"/>
        <w:bottom w:val="none" w:sz="0" w:space="0" w:color="auto"/>
        <w:right w:val="none" w:sz="0" w:space="0" w:color="auto"/>
      </w:divBdr>
    </w:div>
    <w:div w:id="1529221572">
      <w:bodyDiv w:val="1"/>
      <w:marLeft w:val="0"/>
      <w:marRight w:val="0"/>
      <w:marTop w:val="0"/>
      <w:marBottom w:val="0"/>
      <w:divBdr>
        <w:top w:val="none" w:sz="0" w:space="0" w:color="auto"/>
        <w:left w:val="none" w:sz="0" w:space="0" w:color="auto"/>
        <w:bottom w:val="none" w:sz="0" w:space="0" w:color="auto"/>
        <w:right w:val="none" w:sz="0" w:space="0" w:color="auto"/>
      </w:divBdr>
    </w:div>
    <w:div w:id="160965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G"/><Relationship Id="rId49" Type="http://schemas.openxmlformats.org/officeDocument/2006/relationships/image" Target="media/image31.jpeg"/><Relationship Id="rId57"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7575DEB1C8495DB69A1E40A42EDEC3"/>
        <w:category>
          <w:name w:val="General"/>
          <w:gallery w:val="placeholder"/>
        </w:category>
        <w:types>
          <w:type w:val="bbPlcHdr"/>
        </w:types>
        <w:behaviors>
          <w:behavior w:val="content"/>
        </w:behaviors>
        <w:guid w:val="{C90B2085-CD00-45D0-83EF-6283A9F2DA5D}"/>
      </w:docPartPr>
      <w:docPartBody>
        <w:p w:rsidR="008972EA" w:rsidRDefault="00BE1292">
          <w:pPr>
            <w:pStyle w:val="CA7575DEB1C8495DB69A1E40A42EDEC3"/>
          </w:pPr>
          <w:r>
            <w:rPr>
              <w:rStyle w:val="PlaceholderText"/>
            </w:rPr>
            <w:t>MNC Text</w:t>
          </w:r>
        </w:p>
      </w:docPartBody>
    </w:docPart>
    <w:docPart>
      <w:docPartPr>
        <w:name w:val="90F9CD7554EE4DE89C0CF2BA9D85C243"/>
        <w:category>
          <w:name w:val="General"/>
          <w:gallery w:val="placeholder"/>
        </w:category>
        <w:types>
          <w:type w:val="bbPlcHdr"/>
        </w:types>
        <w:behaviors>
          <w:behavior w:val="content"/>
        </w:behaviors>
        <w:guid w:val="{3B57FB76-C0B4-4978-9685-2A6034EB874F}"/>
      </w:docPartPr>
      <w:docPartBody>
        <w:p w:rsidR="008972EA" w:rsidRDefault="00BE1292">
          <w:pPr>
            <w:pStyle w:val="90F9CD7554EE4DE89C0CF2BA9D85C243"/>
          </w:pPr>
          <w:r w:rsidRPr="005C44BE">
            <w:rPr>
              <w:rStyle w:val="PlaceholderText"/>
            </w:rPr>
            <w:t>Click or tap here to enter text.</w:t>
          </w:r>
        </w:p>
      </w:docPartBody>
    </w:docPart>
    <w:docPart>
      <w:docPartPr>
        <w:name w:val="3E2EF80A86FE437185E8F8C6C34F0B1B"/>
        <w:category>
          <w:name w:val="General"/>
          <w:gallery w:val="placeholder"/>
        </w:category>
        <w:types>
          <w:type w:val="bbPlcHdr"/>
        </w:types>
        <w:behaviors>
          <w:behavior w:val="content"/>
        </w:behaviors>
        <w:guid w:val="{FE5404FF-5936-4D4A-97F5-3690ABB364C5}"/>
      </w:docPartPr>
      <w:docPartBody>
        <w:p w:rsidR="008972EA" w:rsidRDefault="00BE1292">
          <w:pPr>
            <w:pStyle w:val="3E2EF80A86FE437185E8F8C6C34F0B1B"/>
          </w:pPr>
          <w:r w:rsidRPr="005C44BE">
            <w:rPr>
              <w:rStyle w:val="PlaceholderText"/>
            </w:rPr>
            <w:t>Click or tap here to enter text.</w:t>
          </w:r>
        </w:p>
      </w:docPartBody>
    </w:docPart>
    <w:docPart>
      <w:docPartPr>
        <w:name w:val="0CBB6EF04CED47B48DF3DF3C1DA1FB8A"/>
        <w:category>
          <w:name w:val="General"/>
          <w:gallery w:val="placeholder"/>
        </w:category>
        <w:types>
          <w:type w:val="bbPlcHdr"/>
        </w:types>
        <w:behaviors>
          <w:behavior w:val="content"/>
        </w:behaviors>
        <w:guid w:val="{92AC91BF-B554-41DF-BD1D-584D22B9F399}"/>
      </w:docPartPr>
      <w:docPartBody>
        <w:p w:rsidR="008972EA" w:rsidRDefault="00BE1292">
          <w:pPr>
            <w:pStyle w:val="0CBB6EF04CED47B48DF3DF3C1DA1FB8A"/>
          </w:pPr>
          <w:r w:rsidRPr="005C44BE">
            <w:rPr>
              <w:rStyle w:val="PlaceholderText"/>
            </w:rPr>
            <w:t>Click or tap here to enter text.</w:t>
          </w:r>
        </w:p>
      </w:docPartBody>
    </w:docPart>
    <w:docPart>
      <w:docPartPr>
        <w:name w:val="E1800BC219FE42A2AFC2230107FED771"/>
        <w:category>
          <w:name w:val="General"/>
          <w:gallery w:val="placeholder"/>
        </w:category>
        <w:types>
          <w:type w:val="bbPlcHdr"/>
        </w:types>
        <w:behaviors>
          <w:behavior w:val="content"/>
        </w:behaviors>
        <w:guid w:val="{400EE9BD-7570-4A01-BD43-D2EC23427BF7}"/>
      </w:docPartPr>
      <w:docPartBody>
        <w:p w:rsidR="008972EA" w:rsidRDefault="00BE1292">
          <w:pPr>
            <w:pStyle w:val="E1800BC219FE42A2AFC2230107FED771"/>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292"/>
    <w:rsid w:val="00010F8C"/>
    <w:rsid w:val="00056C45"/>
    <w:rsid w:val="0009125B"/>
    <w:rsid w:val="0010696F"/>
    <w:rsid w:val="002177B9"/>
    <w:rsid w:val="00227A15"/>
    <w:rsid w:val="002428CF"/>
    <w:rsid w:val="00260E8E"/>
    <w:rsid w:val="002B0B8B"/>
    <w:rsid w:val="002F2818"/>
    <w:rsid w:val="0034339E"/>
    <w:rsid w:val="003866F2"/>
    <w:rsid w:val="003E069A"/>
    <w:rsid w:val="004211B9"/>
    <w:rsid w:val="004373A8"/>
    <w:rsid w:val="00440835"/>
    <w:rsid w:val="0047423A"/>
    <w:rsid w:val="004F1FB4"/>
    <w:rsid w:val="005574BD"/>
    <w:rsid w:val="00596590"/>
    <w:rsid w:val="005B12E0"/>
    <w:rsid w:val="00611844"/>
    <w:rsid w:val="006744B1"/>
    <w:rsid w:val="006961ED"/>
    <w:rsid w:val="006F61DC"/>
    <w:rsid w:val="007A7F25"/>
    <w:rsid w:val="007F210C"/>
    <w:rsid w:val="00802DB2"/>
    <w:rsid w:val="00851EFF"/>
    <w:rsid w:val="0087144A"/>
    <w:rsid w:val="008972EA"/>
    <w:rsid w:val="00941ABD"/>
    <w:rsid w:val="0098507F"/>
    <w:rsid w:val="009A059D"/>
    <w:rsid w:val="009B7F6B"/>
    <w:rsid w:val="009E524D"/>
    <w:rsid w:val="00A20FA7"/>
    <w:rsid w:val="00A60209"/>
    <w:rsid w:val="00A96CB4"/>
    <w:rsid w:val="00AC12F9"/>
    <w:rsid w:val="00BE1292"/>
    <w:rsid w:val="00BF1FAE"/>
    <w:rsid w:val="00C010FD"/>
    <w:rsid w:val="00CD5D62"/>
    <w:rsid w:val="00D0185E"/>
    <w:rsid w:val="00D20A73"/>
    <w:rsid w:val="00D96217"/>
    <w:rsid w:val="00E07CC0"/>
    <w:rsid w:val="00E85F98"/>
    <w:rsid w:val="00F7191B"/>
    <w:rsid w:val="00F76C44"/>
    <w:rsid w:val="00FF60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A7575DEB1C8495DB69A1E40A42EDEC3">
    <w:name w:val="CA7575DEB1C8495DB69A1E40A42EDEC3"/>
  </w:style>
  <w:style w:type="paragraph" w:customStyle="1" w:styleId="90F9CD7554EE4DE89C0CF2BA9D85C243">
    <w:name w:val="90F9CD7554EE4DE89C0CF2BA9D85C243"/>
  </w:style>
  <w:style w:type="paragraph" w:customStyle="1" w:styleId="3E2EF80A86FE437185E8F8C6C34F0B1B">
    <w:name w:val="3E2EF80A86FE437185E8F8C6C34F0B1B"/>
  </w:style>
  <w:style w:type="paragraph" w:customStyle="1" w:styleId="0CBB6EF04CED47B48DF3DF3C1DA1FB8A">
    <w:name w:val="0CBB6EF04CED47B48DF3DF3C1DA1FB8A"/>
  </w:style>
  <w:style w:type="paragraph" w:customStyle="1" w:styleId="E1800BC219FE42A2AFC2230107FED771">
    <w:name w:val="E1800BC219FE42A2AFC2230107FED7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Australian Competition and Consumer Commission v Google LLC (No 2) [2021] FCA 367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C3C751F1-501C-48A4-88D5-02D3F266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102</Pages>
  <Words>33841</Words>
  <Characters>169694</Characters>
  <Application>Microsoft Office Word</Application>
  <DocSecurity>0</DocSecurity>
  <PresentationFormat/>
  <Lines>3463</Lines>
  <Paragraphs>1321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Australian Competition and Consumer Commission v Google LLC (No 2) [2021] FCA 367 </vt:lpstr>
    </vt:vector>
  </TitlesOfParts>
  <Manager/>
  <Company/>
  <LinksUpToDate>false</LinksUpToDate>
  <CharactersWithSpaces>202214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2021-04-16T00:10:00Z</cp:lastPrinted>
  <dcterms:created xsi:type="dcterms:W3CDTF">2021-04-16T01:22:00Z</dcterms:created>
  <dcterms:modified xsi:type="dcterms:W3CDTF">2021-07-27T02:05:00Z</dcterms:modified>
  <cp:category/>
  <cp:contentStatus/>
  <dc:language/>
  <cp:version/>
</cp:coreProperties>
</file>